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Default Extension="jpg" ContentType="image/jpg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929" w:lineRule="exact"/>
        <w:ind w:left="34" w:right="-100"/>
        <w:jc w:val="center"/>
        <w:rPr>
          <w:rFonts w:ascii="Century Gothic" w:hAnsi="Century Gothic" w:cs="Century Gothic" w:eastAsia="Century Gothic"/>
          <w:sz w:val="80"/>
          <w:szCs w:val="80"/>
        </w:rPr>
      </w:pPr>
      <w:rPr/>
      <w:r>
        <w:rPr>
          <w:rFonts w:ascii="Century Gothic" w:hAnsi="Century Gothic" w:cs="Century Gothic" w:eastAsia="Century Gothic"/>
          <w:sz w:val="80"/>
          <w:szCs w:val="80"/>
          <w:color w:val="FFFFFF"/>
          <w:spacing w:val="0"/>
          <w:w w:val="100"/>
          <w:position w:val="-1"/>
        </w:rPr>
        <w:t>chapter</w:t>
      </w:r>
      <w:r>
        <w:rPr>
          <w:rFonts w:ascii="Century Gothic" w:hAnsi="Century Gothic" w:cs="Century Gothic" w:eastAsia="Century Gothic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1582" w:lineRule="exact"/>
        <w:ind w:left="1188" w:right="1010"/>
        <w:jc w:val="center"/>
        <w:rPr>
          <w:rFonts w:ascii="Century Gothic" w:hAnsi="Century Gothic" w:cs="Century Gothic" w:eastAsia="Century Gothic"/>
          <w:sz w:val="140"/>
          <w:szCs w:val="140"/>
        </w:rPr>
      </w:pPr>
      <w:rPr/>
      <w:r>
        <w:rPr>
          <w:rFonts w:ascii="Century Gothic" w:hAnsi="Century Gothic" w:cs="Century Gothic" w:eastAsia="Century Gothic"/>
          <w:sz w:val="140"/>
          <w:szCs w:val="140"/>
          <w:color w:val="FFFFFF"/>
          <w:spacing w:val="0"/>
          <w:w w:val="100"/>
          <w:position w:val="-1"/>
        </w:rPr>
        <w:t>4</w:t>
      </w:r>
      <w:r>
        <w:rPr>
          <w:rFonts w:ascii="Century Gothic" w:hAnsi="Century Gothic" w:cs="Century Gothic" w:eastAsia="Century Gothic"/>
          <w:sz w:val="140"/>
          <w:szCs w:val="14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50"/>
          <w:szCs w:val="50"/>
        </w:rPr>
      </w:pPr>
      <w:rPr/>
      <w:r>
        <w:rPr>
          <w:rFonts w:ascii="Century Gothic" w:hAnsi="Century Gothic" w:cs="Century Gothic" w:eastAsia="Century Gothic"/>
          <w:sz w:val="50"/>
          <w:szCs w:val="50"/>
          <w:color w:val="007D65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50"/>
          <w:szCs w:val="50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50"/>
          <w:szCs w:val="50"/>
          <w:color w:val="007D65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50"/>
          <w:szCs w:val="50"/>
          <w:color w:val="000000"/>
          <w:spacing w:val="0"/>
          <w:w w:val="100"/>
        </w:rPr>
      </w:r>
    </w:p>
    <w:p>
      <w:pPr>
        <w:spacing w:before="0" w:after="0" w:line="581" w:lineRule="exact"/>
        <w:ind w:right="-20"/>
        <w:jc w:val="left"/>
        <w:rPr>
          <w:rFonts w:ascii="Century Gothic" w:hAnsi="Century Gothic" w:cs="Century Gothic" w:eastAsia="Century Gothic"/>
          <w:sz w:val="50"/>
          <w:szCs w:val="50"/>
        </w:rPr>
      </w:pPr>
      <w:rPr/>
      <w:r>
        <w:rPr>
          <w:rFonts w:ascii="Century Gothic" w:hAnsi="Century Gothic" w:cs="Century Gothic" w:eastAsia="Century Gothic"/>
          <w:sz w:val="50"/>
          <w:szCs w:val="50"/>
          <w:color w:val="007D65"/>
          <w:spacing w:val="0"/>
          <w:w w:val="100"/>
          <w:b/>
          <w:bCs/>
          <w:position w:val="-3"/>
        </w:rPr>
        <w:t>Projects</w:t>
      </w:r>
      <w:r>
        <w:rPr>
          <w:rFonts w:ascii="Century Gothic" w:hAnsi="Century Gothic" w:cs="Century Gothic" w:eastAsia="Century Gothic"/>
          <w:sz w:val="50"/>
          <w:szCs w:val="5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NumType w:start="89"/>
          <w:pgMar w:footer="610" w:top="720" w:bottom="800" w:left="1020" w:right="1020"/>
          <w:footerReference w:type="odd" r:id="rId5"/>
          <w:footerReference w:type="even" r:id="rId6"/>
          <w:type w:val="continuous"/>
          <w:pgSz w:w="11920" w:h="16840"/>
          <w:cols w:num="2" w:equalWidth="0">
            <w:col w:w="3244" w:space="682"/>
            <w:col w:w="5954"/>
          </w:cols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20"/>
        </w:sectPr>
      </w:pPr>
      <w:rPr/>
    </w:p>
    <w:p>
      <w:pPr>
        <w:spacing w:before="28" w:after="0" w:line="274" w:lineRule="auto"/>
        <w:ind w:left="114" w:right="27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0pt;margin-top:.000015pt;width:284.885638pt;height:182.5583pt;mso-position-horizontal-relative:page;mso-position-vertical-relative:page;z-index:-9219" coordorigin="0,0" coordsize="5698,3651">
            <v:shape style="position:absolute;left:0;top:0;width:5698;height:3651" coordorigin="0,0" coordsize="5698,3651" path="m0,0l0,3651,3164,3651,5698,0,0,0e" filled="t" fillcolor="#F5821F" stroked="f">
              <v:path arrowok="t"/>
              <v:fill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described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covered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-4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describes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publicly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available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shows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infrastructure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context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descriptions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projects: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56" w:lineRule="auto"/>
        <w:ind w:left="554" w:right="67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JV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6" w:lineRule="auto"/>
        <w:ind w:left="554" w:right="214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Nappamerri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6" w:lineRule="auto"/>
        <w:ind w:left="554" w:right="-57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6" w:lineRule="auto"/>
        <w:ind w:left="554" w:right="-1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59" w:right="201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Somerton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6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Altona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CNOOC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6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Coal-to-Liquids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6" w:lineRule="auto"/>
        <w:ind w:left="554" w:right="264" w:firstLine="-260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Sapex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(Linc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Underground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6" w:lineRule="auto"/>
        <w:ind w:left="554" w:right="144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Hybrid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synthesis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feedstock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manufacture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alternative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fertiliser,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methanol,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synthetic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transport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fuel.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0" w:after="0" w:line="336" w:lineRule="exact"/>
        <w:ind w:right="600"/>
        <w:jc w:val="left"/>
        <w:rPr>
          <w:rFonts w:ascii="Century Gothic" w:hAnsi="Century Gothic" w:cs="Century Gothic" w:eastAsia="Century Gothic"/>
          <w:sz w:val="28"/>
          <w:szCs w:val="28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4.1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Projects,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Cooper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Otway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</w:rPr>
        <w:t>Basins</w:t>
      </w:r>
      <w:r>
        <w:rPr>
          <w:rFonts w:ascii="Century Gothic" w:hAnsi="Century Gothic" w:cs="Century Gothic" w:eastAsia="Century Gothic"/>
          <w:sz w:val="28"/>
          <w:szCs w:val="28"/>
          <w:color w:val="000000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/>
        <w:pict>
          <v:group style="position:absolute;margin-left:318.897614pt;margin-top:-9.683718pt;width:219.685pt;height:.1pt;mso-position-horizontal-relative:page;mso-position-vertical-relative:paragraph;z-index:-9218" coordorigin="6378,-194" coordsize="4394,2">
            <v:shape style="position:absolute;left:6378;top:-194;width:4394;height:2" coordorigin="6378,-194" coordsize="4394,0" path="m6378,-194l10772,-194e" filled="f" stroked="t" strokeweight="1.5pt" strokecolor="#F89E53">
              <v:path arrowok="t"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4.1.1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-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Cooper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-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Basin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-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JV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-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80" w:lineRule="exact"/>
        <w:ind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PPLs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102,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113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(66.6%)*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right="9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Delhi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(20.21%)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Origin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(13.19%)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*Denotes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0" w:after="0" w:line="260" w:lineRule="auto"/>
        <w:ind w:right="9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JV,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2006,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9.4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175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Bob’s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0" w:lineRule="auto"/>
        <w:ind w:right="141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purposes.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commensurate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0" w:lineRule="auto"/>
        <w:ind w:right="50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desorption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Dorodillo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appraisal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in1998.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0" w:lineRule="auto"/>
        <w:ind w:right="33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suspended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until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2007,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surface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100,000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scf/day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20"/>
          <w:cols w:num="2" w:equalWidth="0">
            <w:col w:w="4498" w:space="860"/>
            <w:col w:w="4522"/>
          </w:cols>
        </w:sectPr>
      </w:pPr>
      <w:rPr/>
    </w:p>
    <w:p>
      <w:pPr>
        <w:spacing w:before="86" w:after="0" w:line="114" w:lineRule="exact"/>
        <w:ind w:left="5686" w:right="3864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v:shape style="position:absolute;margin-left:71.232903pt;margin-top:21.598715pt;width:436.2353pt;height:409.6933pt;mso-position-horizontal-relative:page;mso-position-vertical-relative:paragraph;z-index:-9217" type="#_x0000_t75">
            <v:imagedata r:id="rId7" o:title=""/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7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v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Mar w:header="0" w:footer="610" w:top="760" w:bottom="800" w:left="1020" w:right="1000"/>
          <w:pgSz w:w="11920" w:h="16840"/>
        </w:sectPr>
      </w:pPr>
      <w:rPr/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25" w:lineRule="exact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T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0"/>
          <w:b/>
          <w:bCs/>
          <w:i/>
        </w:rPr>
        <w:t>i</w:t>
      </w:r>
      <w:r>
        <w:rPr>
          <w:rFonts w:ascii="Arial" w:hAnsi="Arial" w:cs="Arial" w:eastAsia="Arial"/>
          <w:sz w:val="11"/>
          <w:szCs w:val="11"/>
          <w:color w:val="8400A8"/>
          <w:spacing w:val="3"/>
          <w:w w:val="100"/>
          <w:b/>
          <w:bCs/>
          <w:i/>
        </w:rPr>
        <w:t>m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o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0"/>
          <w:b/>
          <w:bCs/>
          <w:i/>
        </w:rPr>
        <w:t>r</w:t>
      </w:r>
      <w:r>
        <w:rPr>
          <w:rFonts w:ascii="Arial" w:hAnsi="Arial" w:cs="Arial" w:eastAsia="Arial"/>
          <w:sz w:val="11"/>
          <w:szCs w:val="11"/>
          <w:color w:val="8400A8"/>
          <w:spacing w:val="11"/>
          <w:w w:val="100"/>
          <w:b/>
          <w:bCs/>
          <w:i/>
        </w:rPr>
        <w:t> 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9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P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p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u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0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11"/>
          <w:w w:val="100"/>
          <w:b/>
          <w:bCs/>
          <w:i/>
        </w:rPr>
        <w:t> 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N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0"/>
          <w:b/>
          <w:bCs/>
          <w:i/>
        </w:rPr>
        <w:t>w</w:t>
      </w:r>
      <w:r>
        <w:rPr>
          <w:rFonts w:ascii="Arial" w:hAnsi="Arial" w:cs="Arial" w:eastAsia="Arial"/>
          <w:sz w:val="11"/>
          <w:szCs w:val="11"/>
          <w:color w:val="8400A8"/>
          <w:spacing w:val="11"/>
          <w:w w:val="100"/>
          <w:b/>
          <w:bCs/>
          <w:i/>
        </w:rPr>
        <w:t> 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G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u</w:t>
      </w:r>
      <w:r>
        <w:rPr>
          <w:rFonts w:ascii="Arial" w:hAnsi="Arial" w:cs="Arial" w:eastAsia="Arial"/>
          <w:sz w:val="11"/>
          <w:szCs w:val="11"/>
          <w:color w:val="8400A8"/>
          <w:spacing w:val="2"/>
          <w:w w:val="103"/>
          <w:b/>
          <w:bCs/>
          <w:i/>
        </w:rPr>
        <w:t>i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n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3460" w:space="3822"/>
            <w:col w:w="2618"/>
          </w:cols>
        </w:sectPr>
      </w:pPr>
      <w:rPr/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72" w:after="0" w:line="240" w:lineRule="auto"/>
        <w:ind w:left="4086" w:right="5653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17" w:after="0" w:line="114" w:lineRule="exact"/>
        <w:ind w:left="3761" w:right="5709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7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w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6" w:right="-49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N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o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</w:rPr>
        <w:t>r</w:t>
      </w:r>
      <w:r>
        <w:rPr>
          <w:rFonts w:ascii="Arial" w:hAnsi="Arial" w:cs="Arial" w:eastAsia="Arial"/>
          <w:sz w:val="11"/>
          <w:szCs w:val="11"/>
          <w:color w:val="8400A8"/>
          <w:spacing w:val="2"/>
          <w:w w:val="103"/>
          <w:b/>
          <w:bCs/>
          <w:i/>
        </w:rPr>
        <w:t>t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h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w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t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" w:after="0" w:line="240" w:lineRule="auto"/>
        <w:ind w:left="268" w:right="93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h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</w:rPr>
        <w:t>l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f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4" w:lineRule="exact"/>
        <w:ind w:left="37" w:right="-56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  <w:position w:val="-1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10"/>
          <w:szCs w:val="10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d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1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7"/>
          <w:position w:val="-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1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1" w:after="0" w:line="396" w:lineRule="auto"/>
        <w:ind w:right="165" w:firstLine="405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07" w:lineRule="exact"/>
        <w:ind w:left="15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7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3"/>
          <w:w w:val="107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p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7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3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1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03" w:right="-57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7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000000"/>
          <w:spacing w:val="-2"/>
          <w:w w:val="100"/>
          <w:position w:val="1"/>
        </w:rPr>
        <w:t>T</w:t>
      </w:r>
      <w:r>
        <w:rPr>
          <w:rFonts w:ascii="Arial" w:hAnsi="Arial" w:cs="Arial" w:eastAsia="Arial"/>
          <w:sz w:val="10"/>
          <w:szCs w:val="10"/>
          <w:color w:val="000000"/>
          <w:spacing w:val="4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1"/>
        </w:rPr>
        <w:t>lf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</w:rPr>
        <w:t>  </w:t>
      </w:r>
      <w:r>
        <w:rPr>
          <w:rFonts w:ascii="Arial" w:hAnsi="Arial" w:cs="Arial" w:eastAsia="Arial"/>
          <w:sz w:val="11"/>
          <w:szCs w:val="11"/>
          <w:color w:val="CDAA66"/>
          <w:spacing w:val="2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3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2"/>
          <w:w w:val="103"/>
        </w:rPr>
        <w:t>I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O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3"/>
        </w:rPr>
        <w:t>Y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3" w:lineRule="exact"/>
        <w:ind w:left="66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  <w:position w:val="-2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2"/>
        </w:rPr>
        <w:t>l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2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20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p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2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2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7"/>
          <w:position w:val="-2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2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15" w:lineRule="exact"/>
        <w:ind w:left="-28" w:right="-48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Mt</w:t>
      </w:r>
      <w:r>
        <w:rPr>
          <w:rFonts w:ascii="Arial" w:hAnsi="Arial" w:cs="Arial" w:eastAsia="Arial"/>
          <w:sz w:val="10"/>
          <w:szCs w:val="10"/>
          <w:spacing w:val="1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2" w:after="0" w:line="240" w:lineRule="auto"/>
        <w:ind w:left="166" w:right="-13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3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Q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U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3"/>
          <w:position w:val="-2"/>
        </w:rPr>
        <w:t>N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S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L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  <w:position w:val="-2"/>
        </w:rPr>
        <w:t>N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3"/>
          <w:position w:val="-2"/>
        </w:rPr>
        <w:t>D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55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-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-8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34"/>
          <w:w w:val="100"/>
          <w:position w:val="-8"/>
        </w:rPr>
        <w:t> </w:t>
      </w:r>
      <w:r>
        <w:rPr>
          <w:rFonts w:ascii="Arial" w:hAnsi="Arial" w:cs="Arial" w:eastAsia="Arial"/>
          <w:sz w:val="10"/>
          <w:szCs w:val="10"/>
          <w:color w:val="000000"/>
          <w:spacing w:val="-1"/>
          <w:w w:val="107"/>
          <w:position w:val="0"/>
        </w:rPr>
        <w:t>T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o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w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n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s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v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0"/>
        </w:rPr>
        <w:t>i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0"/>
        </w:rPr>
        <w:t>l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0"/>
        </w:rPr>
        <w:t>l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7"/>
          <w:position w:val="0"/>
        </w:rPr>
        <w:t>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6"/>
          <w:szCs w:val="6"/>
        </w:rPr>
      </w:pPr>
      <w:rPr/>
      <w:r>
        <w:rPr/>
        <w:pict>
          <w10:wrap type="none"/>
          <v:shape style="position:absolute;margin-left:447.585327pt;margin-top:-1.725388pt;width:6.436463pt;height:9.2083pt;mso-position-horizontal-relative:page;mso-position-vertical-relative:paragraph;z-index:-9204;rotation:180" type="#_x0000_t136" fillcolor="#000000" stroked="f">
            <o:extrusion v:ext="view" autorotationcenter="t"/>
            <v:textpath style="font-family:&amp;quot;ESRI Default Marker&amp;quot;;font-size:9pt;v-text-kern:t;mso-text-shadow:auto" string="#"/>
          </v:shape>
        </w:pic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1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1"/>
        </w:rPr>
        <w:t>H</w:t>
      </w:r>
      <w:r>
        <w:rPr>
          <w:rFonts w:ascii="Arial" w:hAnsi="Arial" w:cs="Arial" w:eastAsia="Arial"/>
          <w:sz w:val="6"/>
          <w:szCs w:val="6"/>
          <w:spacing w:val="0"/>
          <w:w w:val="100"/>
          <w:i/>
          <w:position w:val="0"/>
        </w:rPr>
        <w:t>4</w:t>
      </w:r>
      <w:r>
        <w:rPr>
          <w:rFonts w:ascii="Arial" w:hAnsi="Arial" w:cs="Arial" w:eastAsia="Arial"/>
          <w:sz w:val="6"/>
          <w:szCs w:val="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7" w:equalWidth="0">
            <w:col w:w="719" w:space="293"/>
            <w:col w:w="674" w:space="59"/>
            <w:col w:w="871" w:space="1531"/>
            <w:col w:w="1418" w:space="369"/>
            <w:col w:w="297" w:space="618"/>
            <w:col w:w="795" w:space="111"/>
            <w:col w:w="2145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01" w:lineRule="exact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-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-1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33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color w:val="000000"/>
          <w:spacing w:val="-1"/>
          <w:w w:val="107"/>
          <w:position w:val="-1"/>
        </w:rPr>
        <w:t>N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-1"/>
        </w:rPr>
        <w:t>e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-1"/>
        </w:rPr>
        <w:t>w</w:t>
      </w:r>
      <w:r>
        <w:rPr>
          <w:rFonts w:ascii="Arial" w:hAnsi="Arial" w:cs="Arial" w:eastAsia="Arial"/>
          <w:sz w:val="10"/>
          <w:szCs w:val="10"/>
          <w:color w:val="000000"/>
          <w:spacing w:val="3"/>
          <w:w w:val="107"/>
          <w:position w:val="-1"/>
        </w:rPr>
        <w:t>m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-1"/>
        </w:rPr>
        <w:t>a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7"/>
          <w:position w:val="-1"/>
        </w:rPr>
        <w:t>n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12" w:after="0" w:line="221" w:lineRule="exact"/>
        <w:ind w:right="-75"/>
        <w:jc w:val="left"/>
        <w:tabs>
          <w:tab w:pos="60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0"/>
          <w:position w:val="-1"/>
        </w:rPr>
        <w:t>#</w:t>
      </w:r>
      <w:r>
        <w:rPr>
          <w:rFonts w:ascii="ESRI Default Marker" w:hAnsi="ESRI Default Marker" w:cs="ESRI Default Marker" w:eastAsia="ESRI Default Marker"/>
          <w:sz w:val="18"/>
          <w:szCs w:val="18"/>
          <w:spacing w:val="-28"/>
          <w:w w:val="100"/>
          <w:position w:val="-1"/>
        </w:rPr>
        <w:t> </w:t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0"/>
          <w:position w:val="-4"/>
        </w:rPr>
        <w:t>#</w:t>
      </w:r>
      <w:r>
        <w:rPr>
          <w:rFonts w:ascii="ESRI Default Marker" w:hAnsi="ESRI Default Marker" w:cs="ESRI Default Marker" w:eastAsia="ESRI Default Marker"/>
          <w:sz w:val="18"/>
          <w:szCs w:val="18"/>
          <w:spacing w:val="-87"/>
          <w:w w:val="100"/>
          <w:position w:val="-4"/>
        </w:rPr>
        <w:t> </w:t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0"/>
          <w:position w:val="-4"/>
        </w:rPr>
        <w:tab/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0"/>
          <w:position w:val="-4"/>
        </w:rPr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9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9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20" w:after="0" w:line="110" w:lineRule="exact"/>
        <w:ind w:left="40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-1"/>
          <w:w w:val="107"/>
          <w:position w:val="-1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k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a</w:t>
      </w:r>
      <w:r>
        <w:rPr>
          <w:rFonts w:ascii="Arial" w:hAnsi="Arial" w:cs="Arial" w:eastAsia="Arial"/>
          <w:sz w:val="10"/>
          <w:szCs w:val="10"/>
          <w:spacing w:val="3"/>
          <w:w w:val="107"/>
          <w:position w:val="-1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p</w:t>
      </w:r>
      <w:r>
        <w:rPr>
          <w:rFonts w:ascii="Arial" w:hAnsi="Arial" w:cs="Arial" w:eastAsia="Arial"/>
          <w:sz w:val="10"/>
          <w:szCs w:val="10"/>
          <w:spacing w:val="-2"/>
          <w:w w:val="107"/>
          <w:position w:val="-1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2296" w:space="1964"/>
            <w:col w:w="678" w:space="3592"/>
            <w:col w:w="1370"/>
          </w:cols>
        </w:sectPr>
      </w:pPr>
      <w:rPr/>
    </w:p>
    <w:p>
      <w:pPr>
        <w:spacing w:before="0" w:after="0" w:line="101" w:lineRule="exact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</w:rPr>
        <w:t>ie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7" w:after="0" w:line="240" w:lineRule="auto"/>
        <w:ind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-1"/>
          <w:w w:val="100"/>
          <w:i/>
        </w:rPr>
        <w:t>P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a</w:t>
      </w:r>
      <w:r>
        <w:rPr>
          <w:rFonts w:ascii="Arial" w:hAnsi="Arial" w:cs="Arial" w:eastAsia="Arial"/>
          <w:sz w:val="10"/>
          <w:szCs w:val="10"/>
          <w:spacing w:val="3"/>
          <w:w w:val="100"/>
          <w:i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m</w:t>
      </w:r>
      <w:r>
        <w:rPr>
          <w:rFonts w:ascii="Arial" w:hAnsi="Arial" w:cs="Arial" w:eastAsia="Arial"/>
          <w:sz w:val="10"/>
          <w:szCs w:val="10"/>
          <w:spacing w:val="-4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i/>
        </w:rPr>
        <w:t>V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ll</w:t>
      </w:r>
      <w:r>
        <w:rPr>
          <w:rFonts w:ascii="Arial" w:hAnsi="Arial" w:cs="Arial" w:eastAsia="Arial"/>
          <w:sz w:val="10"/>
          <w:szCs w:val="10"/>
          <w:spacing w:val="4"/>
          <w:w w:val="100"/>
          <w:i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2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7"/>
          <w:w w:val="98"/>
          <w:position w:val="-3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-1"/>
          <w:w w:val="107"/>
          <w:position w:val="0"/>
        </w:rPr>
        <w:t>G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0"/>
        </w:rPr>
        <w:t>l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a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d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s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0"/>
        </w:rPr>
        <w:t>t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o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n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7"/>
          <w:position w:val="0"/>
        </w:rPr>
        <w:t>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4363" w:space="202"/>
            <w:col w:w="529" w:space="3573"/>
            <w:col w:w="123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35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</w:t>
      </w:r>
      <w:r>
        <w:rPr>
          <w:rFonts w:ascii="Arial" w:hAnsi="Arial" w:cs="Arial" w:eastAsia="Arial"/>
          <w:sz w:val="10"/>
          <w:szCs w:val="10"/>
          <w:spacing w:val="8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1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2" w:lineRule="exact"/>
        <w:ind w:left="285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 style="position:absolute;margin-left:100.440536pt;margin-top:-2.631996pt;width:6.436463pt;height:9.2083pt;mso-position-horizontal-relative:page;mso-position-vertical-relative:paragraph;z-index:-9207;rotation:180" type="#_x0000_t136" fillcolor="#000000" stroked="f">
            <o:extrusion v:ext="view" autorotationcenter="t"/>
            <v:textpath style="font-family:&amp;quot;ESRI Default Marker&amp;quot;;font-size:9pt;v-text-kern:t;mso-text-shadow:auto" string="#"/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0"/>
          <w:i/>
        </w:rPr>
        <w:t>B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e</w:t>
      </w:r>
      <w:r>
        <w:rPr>
          <w:rFonts w:ascii="Arial" w:hAnsi="Arial" w:cs="Arial" w:eastAsia="Arial"/>
          <w:sz w:val="10"/>
          <w:szCs w:val="10"/>
          <w:spacing w:val="4"/>
          <w:w w:val="100"/>
          <w:i/>
        </w:rPr>
        <w:t>h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  <w:i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a</w:t>
      </w:r>
      <w:r>
        <w:rPr>
          <w:rFonts w:ascii="Arial" w:hAnsi="Arial" w:cs="Arial" w:eastAsia="Arial"/>
          <w:sz w:val="10"/>
          <w:szCs w:val="10"/>
          <w:spacing w:val="-3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i/>
        </w:rPr>
        <w:t>S</w:t>
      </w:r>
      <w:r>
        <w:rPr>
          <w:rFonts w:ascii="Arial" w:hAnsi="Arial" w:cs="Arial" w:eastAsia="Arial"/>
          <w:sz w:val="10"/>
          <w:szCs w:val="10"/>
          <w:spacing w:val="4"/>
          <w:w w:val="100"/>
          <w:i/>
        </w:rPr>
        <w:t>p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left="-29" w:right="-49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CDAA66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3"/>
        </w:rPr>
        <w:t>U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S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L</w:t>
      </w:r>
      <w:r>
        <w:rPr>
          <w:rFonts w:ascii="Arial" w:hAnsi="Arial" w:cs="Arial" w:eastAsia="Arial"/>
          <w:sz w:val="11"/>
          <w:szCs w:val="11"/>
          <w:color w:val="CDAA66"/>
          <w:spacing w:val="2"/>
          <w:w w:val="103"/>
        </w:rPr>
        <w:t>I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65" w:right="342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37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000000"/>
          <w:spacing w:val="-1"/>
          <w:w w:val="107"/>
          <w:position w:val="2"/>
        </w:rPr>
        <w:t>K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2"/>
        </w:rPr>
        <w:t>a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2"/>
        </w:rPr>
        <w:t>l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2"/>
        </w:rPr>
        <w:t>g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2"/>
        </w:rPr>
        <w:t>o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2"/>
        </w:rPr>
        <w:t>o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2"/>
        </w:rPr>
        <w:t>r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2"/>
        </w:rPr>
        <w:t>l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2"/>
        </w:rPr>
        <w:t>i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7"/>
          <w:position w:val="2"/>
        </w:rPr>
        <w:t>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23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m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d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u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C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o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o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p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r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7" w:lineRule="exact"/>
        <w:ind w:right="-18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</w:rPr>
        <w:t>r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o</w:t>
      </w:r>
      <w:r>
        <w:rPr>
          <w:rFonts w:ascii="Arial" w:hAnsi="Arial" w:cs="Arial" w:eastAsia="Arial"/>
          <w:sz w:val="11"/>
          <w:szCs w:val="11"/>
          <w:color w:val="8400A8"/>
          <w:spacing w:val="3"/>
          <w:w w:val="103"/>
          <w:b/>
          <w:bCs/>
          <w:i/>
        </w:rPr>
        <w:t>m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n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g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1"/>
        <w:jc w:val="righ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 style="position:absolute;margin-left:355.348358pt;margin-top:-.476455pt;width:6.436463pt;height:9.2083pt;mso-position-horizontal-relative:page;mso-position-vertical-relative:paragraph;z-index:-9206;rotation:180" type="#_x0000_t136" fillcolor="#000000" stroked="f">
            <o:extrusion v:ext="view" autorotationcenter="t"/>
            <v:textpath style="font-family:&amp;quot;ESRI Default Marker&amp;quot;;font-size:9pt;v-text-kern:t;mso-text-shadow:auto" string="#"/>
          </v:shape>
        </w:pic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98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-29" w:right="24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CDAA66"/>
          <w:spacing w:val="1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U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S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3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L</w:t>
      </w:r>
      <w:r>
        <w:rPr>
          <w:rFonts w:ascii="Arial" w:hAnsi="Arial" w:cs="Arial" w:eastAsia="Arial"/>
          <w:sz w:val="11"/>
          <w:szCs w:val="11"/>
          <w:color w:val="CDAA66"/>
          <w:spacing w:val="-1"/>
          <w:w w:val="103"/>
        </w:rPr>
        <w:t>I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80" w:right="464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  <w:position w:val="2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2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2"/>
        </w:rPr>
        <w:t>y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2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2"/>
        </w:rPr>
        <w:t>p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2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2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2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2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2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2"/>
        </w:rPr>
        <w:t>m</w:t>
      </w:r>
      <w:r>
        <w:rPr>
          <w:rFonts w:ascii="Arial" w:hAnsi="Arial" w:cs="Arial" w:eastAsia="Arial"/>
          <w:sz w:val="10"/>
          <w:szCs w:val="10"/>
          <w:spacing w:val="18"/>
          <w:w w:val="100"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326" w:right="-7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0.10614pt;margin-top:2.868367pt;width:8.057071pt;height:11.51030pt;mso-position-horizontal-relative:page;mso-position-vertical-relative:paragraph;z-index:-9216" type="#_x0000_t202" filled="f" stroked="f">
            <v:textbox inset="0,0,0,0">
              <w:txbxContent>
                <w:p>
                  <w:pPr>
                    <w:spacing w:before="13" w:after="0" w:line="240" w:lineRule="auto"/>
                    <w:ind w:right="-75"/>
                    <w:jc w:val="left"/>
                    <w:rPr>
                      <w:rFonts w:ascii="ESRI Cartography" w:hAnsi="ESRI Cartography" w:cs="ESRI Cartography" w:eastAsia="ESRI Cartography"/>
                      <w:sz w:val="23"/>
                      <w:szCs w:val="23"/>
                    </w:rPr>
                  </w:pPr>
                  <w:rPr/>
                  <w:r>
                    <w:rPr>
                      <w:rFonts w:ascii="ESRI Cartography" w:hAnsi="ESRI Cartography" w:cs="ESRI Cartography" w:eastAsia="ESRI Cartography"/>
                      <w:sz w:val="23"/>
                      <w:szCs w:val="23"/>
                      <w:spacing w:val="0"/>
                      <w:w w:val="100"/>
                    </w:rPr>
                    <w:t>ð</w:t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98"/>
          <w:i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o</w:t>
      </w:r>
      <w:r>
        <w:rPr>
          <w:rFonts w:ascii="Arial" w:hAnsi="Arial" w:cs="Arial" w:eastAsia="Arial"/>
          <w:sz w:val="10"/>
          <w:szCs w:val="10"/>
          <w:spacing w:val="4"/>
          <w:w w:val="98"/>
          <w:i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5.894379pt;margin-top:2.901412pt;width:6.409046pt;height:9.2083pt;mso-position-horizontal-relative:page;mso-position-vertical-relative:paragraph;z-index:-9215" type="#_x0000_t202" filled="f" stroked="f">
            <v:textbox inset="0,0,0,0">
              <w:txbxContent>
                <w:p>
                  <w:pPr>
                    <w:spacing w:before="30" w:after="0" w:line="240" w:lineRule="auto"/>
                    <w:ind w:right="-68"/>
                    <w:jc w:val="left"/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</w:rPr>
                  </w:pPr>
                  <w:rPr/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-40"/>
                      <w:w w:val="102"/>
                    </w:rPr>
                    <w:t>#</w:t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-53"/>
                      <w:w w:val="102"/>
                      <w:u w:val="single" w:color="54FF00"/>
                    </w:rPr>
                    <w:t> </w:t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-53"/>
                      <w:w w:val="102"/>
                    </w:rPr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375.302307pt;margin-top:5.50762pt;width:6.436463pt;height:9.2083pt;mso-position-horizontal-relative:page;mso-position-vertical-relative:paragraph;z-index:-9205;rotation:180" type="#_x0000_t136" fillcolor="#000000" stroked="f">
            <o:extrusion v:ext="view" autorotationcenter="t"/>
            <v:textpath style="font-family:&amp;quot;ESRI Default Marker&amp;quot;;font-size:9pt;v-text-kern:t;mso-text-shadow:auto" string="#"/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0"/>
          <w:i/>
        </w:rPr>
        <w:t>B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a</w:t>
      </w:r>
      <w:r>
        <w:rPr>
          <w:rFonts w:ascii="Arial" w:hAnsi="Arial" w:cs="Arial" w:eastAsia="Arial"/>
          <w:sz w:val="10"/>
          <w:szCs w:val="10"/>
          <w:spacing w:val="3"/>
          <w:w w:val="100"/>
          <w:i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l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" w:after="0" w:line="240" w:lineRule="auto"/>
        <w:ind w:left="464" w:right="-47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w w:val="98"/>
          <w:i/>
        </w:rPr>
        <w:t>J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</w:rPr>
        <w:t>c</w:t>
      </w:r>
      <w:r>
        <w:rPr>
          <w:rFonts w:ascii="Arial" w:hAnsi="Arial" w:cs="Arial" w:eastAsia="Arial"/>
          <w:sz w:val="10"/>
          <w:szCs w:val="10"/>
          <w:spacing w:val="3"/>
          <w:w w:val="98"/>
          <w:i/>
        </w:rPr>
        <w:t>k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7" w:lineRule="exact"/>
        <w:ind w:left="-37" w:right="-57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42"/>
          <w:w w:val="100"/>
          <w:position w:val="6"/>
        </w:rPr>
        <w:t>R</w:t>
      </w:r>
      <w:r>
        <w:rPr>
          <w:rFonts w:ascii="ESRI Default Marker" w:hAnsi="ESRI Default Marker" w:cs="ESRI Default Marker" w:eastAsia="ESRI Default Marker"/>
          <w:sz w:val="18"/>
          <w:szCs w:val="18"/>
          <w:spacing w:val="-88"/>
          <w:w w:val="100"/>
          <w:position w:val="-8"/>
        </w:rPr>
        <w:t>^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6"/>
        </w:rPr>
        <w:t>o</w:t>
      </w:r>
      <w:r>
        <w:rPr>
          <w:rFonts w:ascii="Arial" w:hAnsi="Arial" w:cs="Arial" w:eastAsia="Arial"/>
          <w:sz w:val="10"/>
          <w:szCs w:val="10"/>
          <w:spacing w:val="-79"/>
          <w:w w:val="100"/>
          <w:position w:val="6"/>
        </w:rPr>
        <w:t>m</w:t>
      </w:r>
      <w:r>
        <w:rPr>
          <w:rFonts w:ascii="ESRI Default Marker" w:hAnsi="ESRI Default Marker" w:cs="ESRI Default Marker" w:eastAsia="ESRI Default Marker"/>
          <w:sz w:val="18"/>
          <w:szCs w:val="18"/>
          <w:spacing w:val="-48"/>
          <w:w w:val="100"/>
          <w:position w:val="-5"/>
        </w:rPr>
        <w:t>#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6"/>
        </w:rPr>
        <w:t>a</w:t>
      </w:r>
      <w:r>
        <w:rPr>
          <w:rFonts w:ascii="Arial" w:hAnsi="Arial" w:cs="Arial" w:eastAsia="Arial"/>
          <w:sz w:val="10"/>
          <w:szCs w:val="10"/>
          <w:spacing w:val="13"/>
          <w:w w:val="100"/>
          <w:position w:val="6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-4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-4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46" w:lineRule="exact"/>
        <w:ind w:left="130" w:right="29"/>
        <w:jc w:val="center"/>
        <w:rPr>
          <w:rFonts w:ascii="ESRI Default Marker" w:hAnsi="ESRI Default Marker" w:cs="ESRI Default Marker" w:eastAsia="ESRI Default Marker"/>
          <w:sz w:val="18"/>
          <w:szCs w:val="18"/>
        </w:rPr>
      </w:pPr>
      <w:rPr/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2"/>
          <w:position w:val="-3"/>
        </w:rPr>
        <w:t>#</w:t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0"/>
          <w:position w:val="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5"/>
        <w:jc w:val="center"/>
        <w:rPr>
          <w:rFonts w:ascii="ESRI Default Marker" w:hAnsi="ESRI Default Marker" w:cs="ESRI Default Marker" w:eastAsia="ESRI Default Marker"/>
          <w:sz w:val="18"/>
          <w:szCs w:val="18"/>
        </w:rPr>
      </w:pPr>
      <w:rPr/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2"/>
        </w:rPr>
        <w:t>#</w:t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0"/>
        </w:rPr>
      </w:r>
    </w:p>
    <w:p>
      <w:pPr>
        <w:spacing w:before="19" w:after="0" w:line="240" w:lineRule="auto"/>
        <w:ind w:left="-27" w:right="-47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</w:rPr>
        <w:t>ie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2" w:right="-20"/>
        <w:jc w:val="left"/>
        <w:rPr>
          <w:rFonts w:ascii="ESRI Cartography" w:hAnsi="ESRI Cartography" w:cs="ESRI Cartography" w:eastAsia="ESRI Cartography"/>
          <w:sz w:val="23"/>
          <w:szCs w:val="23"/>
        </w:rPr>
      </w:pPr>
      <w:rPr/>
      <w:r>
        <w:rPr>
          <w:rFonts w:ascii="ESRI Cartography" w:hAnsi="ESRI Cartography" w:cs="ESRI Cartography" w:eastAsia="ESRI Cartography"/>
          <w:sz w:val="23"/>
          <w:szCs w:val="23"/>
          <w:spacing w:val="0"/>
          <w:w w:val="100"/>
        </w:rPr>
        <w:t>ð</w:t>
      </w:r>
    </w:p>
    <w:p>
      <w:pPr>
        <w:spacing w:before="57" w:after="0" w:line="163" w:lineRule="exact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-4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-4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36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color w:val="000000"/>
          <w:spacing w:val="-1"/>
          <w:w w:val="107"/>
          <w:position w:val="4"/>
        </w:rPr>
        <w:t>B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4"/>
        </w:rPr>
        <w:t>r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4"/>
        </w:rPr>
        <w:t>i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4"/>
        </w:rPr>
        <w:t>s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4"/>
        </w:rPr>
        <w:t>b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4"/>
        </w:rPr>
        <w:t>a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4"/>
        </w:rPr>
        <w:t>n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7"/>
          <w:position w:val="4"/>
        </w:rPr>
        <w:t>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1" w:after="0" w:line="240" w:lineRule="auto"/>
        <w:ind w:left="52" w:right="-20"/>
        <w:jc w:val="left"/>
        <w:rPr>
          <w:rFonts w:ascii="ESRI Cartography" w:hAnsi="ESRI Cartography" w:cs="ESRI Cartography" w:eastAsia="ESRI Cartography"/>
          <w:sz w:val="23"/>
          <w:szCs w:val="23"/>
        </w:rPr>
      </w:pPr>
      <w:rPr/>
      <w:r>
        <w:rPr>
          <w:rFonts w:ascii="ESRI Cartography" w:hAnsi="ESRI Cartography" w:cs="ESRI Cartography" w:eastAsia="ESRI Cartography"/>
          <w:sz w:val="23"/>
          <w:szCs w:val="23"/>
          <w:spacing w:val="0"/>
          <w:w w:val="100"/>
        </w:rPr>
        <w:t>ð</w:t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8" w:equalWidth="0">
            <w:col w:w="1007" w:space="1035"/>
            <w:col w:w="1252" w:space="863"/>
            <w:col w:w="518" w:space="40"/>
            <w:col w:w="1374" w:space="246"/>
            <w:col w:w="856" w:space="567"/>
            <w:col w:w="376" w:space="116"/>
            <w:col w:w="325" w:space="358"/>
            <w:col w:w="967"/>
          </w:cols>
        </w:sectPr>
      </w:pPr>
      <w:rPr/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14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  <w:position w:val="2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2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2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2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2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8" w:lineRule="exact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  <w:position w:val="-3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3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3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3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3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3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3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  <w:position w:val="-3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-7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-7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9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6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6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6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6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6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6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6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6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6"/>
        </w:rPr>
        <w:t>e</w:t>
      </w:r>
      <w:r>
        <w:rPr>
          <w:rFonts w:ascii="Arial" w:hAnsi="Arial" w:cs="Arial" w:eastAsia="Arial"/>
          <w:sz w:val="10"/>
          <w:szCs w:val="10"/>
          <w:spacing w:val="14"/>
          <w:w w:val="106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-4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69"/>
          <w:w w:val="100"/>
          <w:position w:val="-4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-4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4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3.328857pt;margin-top:-3.845431pt;width:28.82266pt;height:10.321939pt;mso-position-horizontal-relative:page;mso-position-vertical-relative:paragraph;z-index:-9214" type="#_x0000_t202" filled="f" stroked="f">
            <v:textbox inset="0,0,0,0">
              <w:txbxContent>
                <w:p>
                  <w:pPr>
                    <w:spacing w:before="0" w:after="0" w:line="206" w:lineRule="exact"/>
                    <w:ind w:right="-71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-1"/>
                      <w:w w:val="100"/>
                      <w:position w:val="9"/>
                    </w:rPr>
                    <w:t>P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  <w:position w:val="9"/>
                    </w:rPr>
                    <w:t>o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  <w:position w:val="9"/>
                    </w:rPr>
                    <w:t>r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position w:val="9"/>
                    </w:rPr>
                    <w:t>t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4"/>
                      <w:w w:val="100"/>
                      <w:position w:val="9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2"/>
                      <w:w w:val="100"/>
                      <w:position w:val="9"/>
                    </w:rPr>
                    <w:t>A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  <w:position w:val="9"/>
                    </w:rPr>
                    <w:t>u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4"/>
                      <w:w w:val="100"/>
                      <w:position w:val="9"/>
                    </w:rPr>
                    <w:t>g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  <w:position w:val="9"/>
                    </w:rPr>
                    <w:t>u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position w:val="9"/>
                    </w:rPr>
                    <w:t>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15"/>
                      <w:w w:val="100"/>
                      <w:position w:val="9"/>
                    </w:rPr>
                    <w:t>t</w:t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-113"/>
                      <w:w w:val="100"/>
                      <w:position w:val="-4"/>
                    </w:rPr>
                    <w:t>#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position w:val="9"/>
                    </w:rPr>
                    <w:t>a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0"/>
          <w:i/>
          <w:position w:val="1"/>
        </w:rPr>
        <w:t>P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1"/>
        </w:rPr>
        <w:t>t</w:t>
      </w:r>
      <w:r>
        <w:rPr>
          <w:rFonts w:ascii="Arial" w:hAnsi="Arial" w:cs="Arial" w:eastAsia="Arial"/>
          <w:sz w:val="10"/>
          <w:szCs w:val="10"/>
          <w:spacing w:val="-4"/>
          <w:w w:val="100"/>
          <w:i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i/>
          <w:position w:val="1"/>
        </w:rPr>
        <w:t>B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4"/>
          <w:w w:val="100"/>
          <w:i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1"/>
        </w:rPr>
        <w:t>yt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1"/>
        </w:rPr>
        <w:t>h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  <w:i/>
          <w:position w:val="1"/>
        </w:rPr>
        <w:t> </w:t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2"/>
          <w:position w:val="0"/>
        </w:rPr>
        <w:t>^</w:t>
      </w:r>
      <w:r>
        <w:rPr>
          <w:rFonts w:ascii="ESRI Default Marker" w:hAnsi="ESRI Default Marker" w:cs="ESRI Default Marker" w:eastAsia="ESRI Default Marker"/>
          <w:sz w:val="18"/>
          <w:szCs w:val="18"/>
          <w:spacing w:val="0"/>
          <w:w w:val="100"/>
          <w:position w:val="0"/>
        </w:rPr>
      </w:r>
    </w:p>
    <w:p>
      <w:pPr>
        <w:spacing w:before="68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CDAA66"/>
          <w:spacing w:val="1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CDAA66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CDAA66"/>
          <w:spacing w:val="3"/>
          <w:w w:val="103"/>
        </w:rPr>
        <w:t>W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L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E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3"/>
        </w:rPr>
        <w:t>S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ESRI Cartography" w:hAnsi="ESRI Cartography" w:cs="ESRI Cartography" w:eastAsia="ESRI Cartography"/>
          <w:sz w:val="23"/>
          <w:szCs w:val="23"/>
        </w:rPr>
      </w:pPr>
      <w:rPr/>
      <w:r>
        <w:rPr>
          <w:rFonts w:ascii="ESRI Cartography" w:hAnsi="ESRI Cartography" w:cs="ESRI Cartography" w:eastAsia="ESRI Cartography"/>
          <w:sz w:val="23"/>
          <w:szCs w:val="23"/>
          <w:spacing w:val="0"/>
          <w:w w:val="100"/>
        </w:rPr>
        <w:t>ð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24" w:after="0" w:line="90" w:lineRule="exact"/>
        <w:ind w:left="5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7"/>
          <w:position w:val="-2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2"/>
        </w:rPr>
        <w:t>t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2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5" w:equalWidth="0">
            <w:col w:w="1305" w:space="611"/>
            <w:col w:w="632" w:space="2213"/>
            <w:col w:w="862" w:space="1278"/>
            <w:col w:w="1399" w:space="198"/>
            <w:col w:w="1402"/>
          </w:cols>
        </w:sectPr>
      </w:pPr>
      <w:rPr/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70" w:lineRule="exact"/>
        <w:ind w:right="359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-3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64" w:lineRule="exact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7"/>
          <w:position w:val="-2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2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2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38" w:after="0" w:line="240" w:lineRule="auto"/>
        <w:ind w:right="-56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-1"/>
          <w:w w:val="106"/>
          <w:position w:val="2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6"/>
          <w:position w:val="2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6"/>
          <w:position w:val="2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6"/>
          <w:position w:val="2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6"/>
          <w:position w:val="2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6"/>
          <w:position w:val="2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6"/>
          <w:position w:val="2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6"/>
          <w:position w:val="2"/>
        </w:rPr>
        <w:t>E</w:t>
      </w:r>
      <w:r>
        <w:rPr>
          <w:rFonts w:ascii="Arial" w:hAnsi="Arial" w:cs="Arial" w:eastAsia="Arial"/>
          <w:sz w:val="10"/>
          <w:szCs w:val="10"/>
          <w:spacing w:val="28"/>
          <w:w w:val="106"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6" w:lineRule="exact"/>
        <w:ind w:right="-65"/>
        <w:jc w:val="left"/>
        <w:tabs>
          <w:tab w:pos="34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color w:val="CDAA66"/>
          <w:w w:val="103"/>
          <w:position w:val="-3"/>
        </w:rPr>
      </w:r>
      <w:r>
        <w:rPr>
          <w:rFonts w:ascii="Arial" w:hAnsi="Arial" w:cs="Arial" w:eastAsia="Arial"/>
          <w:sz w:val="11"/>
          <w:szCs w:val="11"/>
          <w:color w:val="CDAA66"/>
          <w:w w:val="103"/>
          <w:u w:val="thick" w:color="FF0000"/>
          <w:position w:val="-3"/>
        </w:rPr>
        <w:t> </w:t>
      </w:r>
      <w:r>
        <w:rPr>
          <w:rFonts w:ascii="Arial" w:hAnsi="Arial" w:cs="Arial" w:eastAsia="Arial"/>
          <w:sz w:val="11"/>
          <w:szCs w:val="11"/>
          <w:color w:val="CDAA66"/>
          <w:w w:val="100"/>
          <w:u w:val="thick" w:color="FF0000"/>
          <w:position w:val="-3"/>
        </w:rPr>
        <w:t>  </w:t>
      </w:r>
      <w:r>
        <w:rPr>
          <w:rFonts w:ascii="Arial" w:hAnsi="Arial" w:cs="Arial" w:eastAsia="Arial"/>
          <w:sz w:val="11"/>
          <w:szCs w:val="11"/>
          <w:color w:val="CDAA66"/>
          <w:spacing w:val="12"/>
          <w:w w:val="100"/>
          <w:u w:val="thick" w:color="FF0000"/>
          <w:position w:val="-3"/>
        </w:rPr>
        <w:t> </w:t>
      </w:r>
      <w:r>
        <w:rPr>
          <w:rFonts w:ascii="Arial" w:hAnsi="Arial" w:cs="Arial" w:eastAsia="Arial"/>
          <w:sz w:val="11"/>
          <w:szCs w:val="11"/>
          <w:color w:val="CDAA66"/>
          <w:spacing w:val="12"/>
          <w:w w:val="100"/>
          <w:u w:val="thick" w:color="FF0000"/>
          <w:position w:val="-3"/>
        </w:rPr>
      </w:r>
      <w:r>
        <w:rPr>
          <w:rFonts w:ascii="Arial" w:hAnsi="Arial" w:cs="Arial" w:eastAsia="Arial"/>
          <w:sz w:val="11"/>
          <w:szCs w:val="11"/>
          <w:color w:val="CDAA66"/>
          <w:spacing w:val="12"/>
          <w:w w:val="100"/>
          <w:position w:val="-3"/>
        </w:rPr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  <w:position w:val="-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0"/>
          <w:position w:val="-3"/>
        </w:rPr>
        <w:t>C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  <w:position w:val="-3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color w:val="CDAA66"/>
          <w:spacing w:val="22"/>
          <w:w w:val="100"/>
          <w:position w:val="-3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1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12" w:after="0" w:line="72" w:lineRule="exact"/>
        <w:ind w:left="92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100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3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94" w:lineRule="exact"/>
        <w:ind w:left="187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4.231171pt;margin-top:-1.766831pt;width:4.598373pt;height:11.51030pt;mso-position-horizontal-relative:page;mso-position-vertical-relative:paragraph;z-index:-9213" type="#_x0000_t202" filled="f" stroked="f">
            <v:textbox inset="0,0,0,0">
              <w:txbxContent>
                <w:p>
                  <w:pPr>
                    <w:spacing w:before="13" w:after="0" w:line="240" w:lineRule="auto"/>
                    <w:ind w:right="-75"/>
                    <w:jc w:val="left"/>
                    <w:rPr>
                      <w:rFonts w:ascii="ESRI Cartography" w:hAnsi="ESRI Cartography" w:cs="ESRI Cartography" w:eastAsia="ESRI Cartography"/>
                      <w:sz w:val="23"/>
                      <w:szCs w:val="23"/>
                    </w:rPr>
                  </w:pPr>
                  <w:rPr/>
                  <w:r>
                    <w:rPr>
                      <w:rFonts w:ascii="ESRI Cartography" w:hAnsi="ESRI Cartography" w:cs="ESRI Cartography" w:eastAsia="ESRI Cartography"/>
                      <w:sz w:val="23"/>
                      <w:szCs w:val="23"/>
                      <w:spacing w:val="-69"/>
                      <w:w w:val="100"/>
                    </w:rPr>
                    <w:t>ð</w:t>
                  </w:r>
                  <w:r>
                    <w:rPr>
                      <w:rFonts w:ascii="ESRI Cartography" w:hAnsi="ESRI Cartography" w:cs="ESRI Cartography" w:eastAsia="ESRI Cartography"/>
                      <w:sz w:val="23"/>
                      <w:szCs w:val="2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7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4" w:equalWidth="0">
            <w:col w:w="2169" w:space="3070"/>
            <w:col w:w="664" w:space="1353"/>
            <w:col w:w="731" w:space="278"/>
            <w:col w:w="1635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06" w:lineRule="exact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 style="position:absolute;margin-left:358.267334pt;margin-top:4.892951pt;width:6.436463pt;height:9.2083pt;mso-position-horizontal-relative:page;mso-position-vertical-relative:paragraph;z-index:-9208;rotation:180" type="#_x0000_t136" fillcolor="#000000" stroked="f">
            <o:extrusion v:ext="view" autorotationcenter="t"/>
            <v:textpath style="font-family:&amp;quot;ESRI Default Marker&amp;quot;;font-size:9pt;v-text-kern:t;mso-text-shadow:auto" string="#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4.988708pt;margin-top:5.301338pt;width:8.057071pt;height:11.51030pt;mso-position-horizontal-relative:page;mso-position-vertical-relative:paragraph;z-index:-9203" type="#_x0000_t202" filled="f" stroked="f">
            <v:textbox inset="0,0,0,0">
              <w:txbxContent>
                <w:p>
                  <w:pPr>
                    <w:spacing w:before="13" w:after="0" w:line="240" w:lineRule="auto"/>
                    <w:ind w:right="-75"/>
                    <w:jc w:val="left"/>
                    <w:rPr>
                      <w:rFonts w:ascii="ESRI Cartography" w:hAnsi="ESRI Cartography" w:cs="ESRI Cartography" w:eastAsia="ESRI Cartography"/>
                      <w:sz w:val="23"/>
                      <w:szCs w:val="23"/>
                    </w:rPr>
                  </w:pPr>
                  <w:rPr/>
                  <w:r>
                    <w:rPr>
                      <w:rFonts w:ascii="ESRI Cartography" w:hAnsi="ESRI Cartography" w:cs="ESRI Cartography" w:eastAsia="ESRI Cartography"/>
                      <w:sz w:val="23"/>
                      <w:szCs w:val="23"/>
                      <w:spacing w:val="0"/>
                      <w:w w:val="100"/>
                    </w:rPr>
                    <w:t>ð</w:t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98"/>
          <w:i/>
          <w:position w:val="-1"/>
        </w:rPr>
        <w:t>K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  <w:position w:val="-1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  <w:position w:val="-1"/>
        </w:rPr>
        <w:t>t</w:t>
      </w:r>
      <w:r>
        <w:rPr>
          <w:rFonts w:ascii="Arial" w:hAnsi="Arial" w:cs="Arial" w:eastAsia="Arial"/>
          <w:sz w:val="10"/>
          <w:szCs w:val="10"/>
          <w:spacing w:val="4"/>
          <w:w w:val="98"/>
          <w:i/>
          <w:position w:val="-1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98"/>
          <w:i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98"/>
          <w:i/>
          <w:position w:val="-1"/>
        </w:rPr>
        <w:t>k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24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V</w:t>
      </w:r>
      <w:r>
        <w:rPr>
          <w:rFonts w:ascii="Arial" w:hAnsi="Arial" w:cs="Arial" w:eastAsia="Arial"/>
          <w:sz w:val="11"/>
          <w:szCs w:val="11"/>
          <w:color w:val="CDAA66"/>
          <w:spacing w:val="-1"/>
          <w:w w:val="103"/>
        </w:rPr>
        <w:t>I</w:t>
      </w:r>
      <w:r>
        <w:rPr>
          <w:rFonts w:ascii="Arial" w:hAnsi="Arial" w:cs="Arial" w:eastAsia="Arial"/>
          <w:sz w:val="11"/>
          <w:szCs w:val="11"/>
          <w:color w:val="CDAA66"/>
          <w:spacing w:val="-1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3"/>
        </w:rPr>
        <w:t>O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R</w:t>
      </w:r>
      <w:r>
        <w:rPr>
          <w:rFonts w:ascii="Arial" w:hAnsi="Arial" w:cs="Arial" w:eastAsia="Arial"/>
          <w:sz w:val="11"/>
          <w:szCs w:val="11"/>
          <w:color w:val="CDAA66"/>
          <w:spacing w:val="-1"/>
          <w:w w:val="103"/>
        </w:rPr>
        <w:t>I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6" w:after="0" w:line="240" w:lineRule="auto"/>
        <w:ind w:left="76" w:right="87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33" w:after="0" w:line="240" w:lineRule="auto"/>
        <w:ind w:left="-28" w:right="-48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08" w:lineRule="exact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-1"/>
          <w:w w:val="107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4" w:equalWidth="0">
            <w:col w:w="6249" w:space="156"/>
            <w:col w:w="541" w:space="404"/>
            <w:col w:w="309" w:space="311"/>
            <w:col w:w="1930"/>
          </w:cols>
        </w:sectPr>
      </w:pPr>
      <w:rPr/>
    </w:p>
    <w:p>
      <w:pPr>
        <w:spacing w:before="22" w:after="0" w:line="93" w:lineRule="exact"/>
        <w:ind w:left="2385" w:right="-58"/>
        <w:jc w:val="left"/>
        <w:tabs>
          <w:tab w:pos="3400" w:val="left"/>
          <w:tab w:pos="44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0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ab/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4"/>
        </w:rPr>
        <w:t>5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4"/>
        </w:rPr>
        <w:t>0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0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ab/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4"/>
        </w:rPr>
        <w:t>1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4"/>
        </w:rPr>
        <w:t>0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4"/>
        </w:rPr>
        <w:t>0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0</w:t>
      </w:r>
      <w:r>
        <w:rPr>
          <w:rFonts w:ascii="Arial" w:hAnsi="Arial" w:cs="Arial" w:eastAsia="Arial"/>
          <w:sz w:val="12"/>
          <w:szCs w:val="12"/>
          <w:spacing w:val="-11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4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4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21" w:after="0" w:line="93" w:lineRule="exact"/>
        <w:ind w:left="102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w w:val="107"/>
          <w:position w:val="-2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2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7"/>
          <w:position w:val="-2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2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40" w:lineRule="auto"/>
        <w:ind w:right="-20"/>
        <w:jc w:val="left"/>
        <w:tabs>
          <w:tab w:pos="980" w:val="left"/>
          <w:tab w:pos="154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8.417206pt;margin-top:1.824963pt;width:19.4135pt;height:9.2083pt;mso-position-horizontal-relative:page;mso-position-vertical-relative:paragraph;z-index:-9212" type="#_x0000_t202" filled="f" stroked="f">
            <v:textbox inset="0,0,0,0">
              <w:txbxContent>
                <w:p>
                  <w:pPr>
                    <w:spacing w:before="30" w:after="0" w:line="240" w:lineRule="auto"/>
                    <w:ind w:right="-68"/>
                    <w:jc w:val="left"/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</w:rPr>
                  </w:pPr>
                  <w:rPr/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w w:val="102"/>
                    </w:rPr>
                    <w:t>#</w:t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w w:val="100"/>
                    </w:rPr>
                    <w:t> </w:t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-26"/>
                      <w:w w:val="100"/>
                    </w:rPr>
                    <w:t> </w:t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-26"/>
                      <w:w w:val="102"/>
                    </w:rPr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14"/>
                      <w:w w:val="102"/>
                      <w:u w:val="single" w:color="54FF00"/>
                    </w:rPr>
                    <w:t> </w:t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14"/>
                      <w:w w:val="102"/>
                    </w:rPr>
                  </w:r>
                  <w:r>
                    <w:rPr>
                      <w:rFonts w:ascii="ESRI Default Marker" w:hAnsi="ESRI Default Marker" w:cs="ESRI Default Marker" w:eastAsia="ESRI Default Marker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380.523315pt;margin-top:7.043477pt;width:6.436463pt;height:9.2083pt;mso-position-horizontal-relative:page;mso-position-vertical-relative:paragraph;z-index:-9210;rotation:180" type="#_x0000_t136" fillcolor="#000000" stroked="f">
            <o:extrusion v:ext="view" autorotationcenter="t"/>
            <v:textpath style="font-family:&amp;quot;ESRI Default Marker&amp;quot;;font-size:9pt;v-text-kern:t;mso-text-shadow:auto" string="#"/>
          </v:shape>
        </w:pict>
      </w:r>
      <w:r>
        <w:rPr/>
        <w:pict>
          <w10:wrap type="none"/>
          <v:shape style="position:absolute;margin-left:432.392548pt;margin-top:5.201817pt;width:6.436463pt;height:9.2083pt;mso-position-horizontal-relative:page;mso-position-vertical-relative:paragraph;z-index:-9209;rotation:180" type="#_x0000_t136" fillcolor="#000000" stroked="f">
            <o:extrusion v:ext="view" autorotationcenter="t"/>
            <v:textpath style="font-family:&amp;quot;ESRI Default Marker&amp;quot;;font-size:9pt;v-text-kern:t;mso-text-shadow:auto" string="#"/>
          </v:shape>
        </w:pic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98"/>
        </w:rPr>
      </w:r>
      <w:r>
        <w:rPr>
          <w:rFonts w:ascii="Arial" w:hAnsi="Arial" w:cs="Arial" w:eastAsia="Arial"/>
          <w:sz w:val="10"/>
          <w:szCs w:val="10"/>
          <w:spacing w:val="0"/>
          <w:w w:val="98"/>
          <w:u w:val="single" w:color="FF00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u w:val="single" w:color="FF0000"/>
        </w:rPr>
        <w:t>  </w:t>
      </w:r>
      <w:r>
        <w:rPr>
          <w:rFonts w:ascii="Arial" w:hAnsi="Arial" w:cs="Arial" w:eastAsia="Arial"/>
          <w:sz w:val="10"/>
          <w:szCs w:val="10"/>
          <w:spacing w:val="9"/>
          <w:w w:val="100"/>
          <w:u w:val="single" w:color="FF0000"/>
        </w:rPr>
        <w:t> </w:t>
      </w:r>
      <w:r>
        <w:rPr>
          <w:rFonts w:ascii="Arial" w:hAnsi="Arial" w:cs="Arial" w:eastAsia="Arial"/>
          <w:sz w:val="10"/>
          <w:szCs w:val="10"/>
          <w:spacing w:val="9"/>
          <w:w w:val="100"/>
          <w:u w:val="single" w:color="FF0000"/>
        </w:rPr>
      </w:r>
      <w:r>
        <w:rPr>
          <w:rFonts w:ascii="Arial" w:hAnsi="Arial" w:cs="Arial" w:eastAsia="Arial"/>
          <w:sz w:val="10"/>
          <w:szCs w:val="10"/>
          <w:spacing w:val="9"/>
          <w:w w:val="100"/>
        </w:rPr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5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-5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-5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5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5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5"/>
        </w:rPr>
      </w:r>
      <w:r>
        <w:rPr>
          <w:rFonts w:ascii="ESRI Default Marker" w:hAnsi="ESRI Default Marker" w:cs="ESRI Default Marker" w:eastAsia="ESRI Default Marker"/>
          <w:sz w:val="10"/>
          <w:szCs w:val="10"/>
          <w:spacing w:val="-26"/>
          <w:w w:val="100"/>
          <w:position w:val="-2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916" w:space="570"/>
            <w:col w:w="4414"/>
          </w:cols>
        </w:sectPr>
      </w:pPr>
      <w:rPr/>
    </w:p>
    <w:p>
      <w:pPr>
        <w:spacing w:before="0" w:after="0" w:line="64" w:lineRule="exact"/>
        <w:ind w:right="-20"/>
        <w:jc w:val="right"/>
        <w:tabs>
          <w:tab w:pos="68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  <w:position w:val="1"/>
        </w:rPr>
        <w:t>O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  <w:position w:val="1"/>
        </w:rPr>
        <w:t>t</w:t>
      </w:r>
      <w:r>
        <w:rPr>
          <w:rFonts w:ascii="Arial" w:hAnsi="Arial" w:cs="Arial" w:eastAsia="Arial"/>
          <w:sz w:val="11"/>
          <w:szCs w:val="11"/>
          <w:color w:val="8400A8"/>
          <w:spacing w:val="4"/>
          <w:w w:val="103"/>
          <w:b/>
          <w:bCs/>
          <w:i/>
          <w:position w:val="1"/>
        </w:rPr>
        <w:t>w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  <w:position w:val="1"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  <w:position w:val="1"/>
        </w:rPr>
        <w:t>y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0"/>
          <w:b/>
          <w:bCs/>
          <w:i/>
          <w:position w:val="1"/>
        </w:rPr>
        <w:tab/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0"/>
          <w:b/>
          <w:bCs/>
          <w:i/>
          <w:position w:val="1"/>
        </w:rPr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0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88" w:lineRule="exact"/>
        <w:ind w:left="38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-1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-1"/>
        </w:rPr>
        <w:t>b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  <w:position w:val="-1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>st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6627" w:space="721"/>
            <w:col w:w="255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90" w:lineRule="atLeast"/>
        <w:ind w:left="1695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4"/>
        </w:rPr>
        <w:t>x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i</w:t>
      </w:r>
      <w:r>
        <w:rPr>
          <w:rFonts w:ascii="Arial" w:hAnsi="Arial" w:cs="Arial" w:eastAsia="Arial"/>
          <w:sz w:val="12"/>
          <w:szCs w:val="12"/>
          <w:spacing w:val="-2"/>
          <w:w w:val="104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4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Oil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–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q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4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p</w:t>
      </w:r>
      <w:r>
        <w:rPr>
          <w:rFonts w:ascii="Arial" w:hAnsi="Arial" w:cs="Arial" w:eastAsia="Arial"/>
          <w:sz w:val="12"/>
          <w:szCs w:val="12"/>
          <w:spacing w:val="3"/>
          <w:w w:val="104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li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15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E</w:t>
      </w:r>
      <w:r>
        <w:rPr>
          <w:rFonts w:ascii="Arial" w:hAnsi="Arial" w:cs="Arial" w:eastAsia="Arial"/>
          <w:sz w:val="11"/>
          <w:szCs w:val="11"/>
          <w:spacing w:val="-2"/>
          <w:w w:val="100"/>
        </w:rPr>
        <w:t>q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u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i</w:t>
      </w:r>
      <w:r>
        <w:rPr>
          <w:rFonts w:ascii="Arial" w:hAnsi="Arial" w:cs="Arial" w:eastAsia="Arial"/>
          <w:sz w:val="11"/>
          <w:szCs w:val="11"/>
          <w:spacing w:val="-2"/>
          <w:w w:val="100"/>
        </w:rPr>
        <w:t>d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i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s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t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"/>
          <w:w w:val="103"/>
        </w:rPr>
        <w:t>C</w:t>
      </w:r>
      <w:r>
        <w:rPr>
          <w:rFonts w:ascii="Arial" w:hAnsi="Arial" w:cs="Arial" w:eastAsia="Arial"/>
          <w:sz w:val="11"/>
          <w:szCs w:val="11"/>
          <w:spacing w:val="1"/>
          <w:w w:val="103"/>
        </w:rPr>
        <w:t>o</w:t>
      </w:r>
      <w:r>
        <w:rPr>
          <w:rFonts w:ascii="Arial" w:hAnsi="Arial" w:cs="Arial" w:eastAsia="Arial"/>
          <w:sz w:val="11"/>
          <w:szCs w:val="11"/>
          <w:spacing w:val="-2"/>
          <w:w w:val="103"/>
        </w:rPr>
        <w:t>n</w:t>
      </w:r>
      <w:r>
        <w:rPr>
          <w:rFonts w:ascii="Arial" w:hAnsi="Arial" w:cs="Arial" w:eastAsia="Arial"/>
          <w:sz w:val="11"/>
          <w:szCs w:val="11"/>
          <w:spacing w:val="2"/>
          <w:w w:val="103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3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7" w:lineRule="exact"/>
        <w:ind w:left="775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ESRI Cartography" w:hAnsi="ESRI Cartography" w:cs="ESRI Cartography" w:eastAsia="ESRI Cartography"/>
          <w:sz w:val="23"/>
          <w:szCs w:val="23"/>
          <w:position w:val="-2"/>
        </w:rPr>
        <w:t>ð</w:t>
      </w:r>
      <w:r>
        <w:rPr>
          <w:rFonts w:ascii="ESRI Cartography" w:hAnsi="ESRI Cartography" w:cs="ESRI Cartography" w:eastAsia="ESRI Cartography"/>
          <w:sz w:val="23"/>
          <w:szCs w:val="23"/>
          <w:spacing w:val="-51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-3"/>
        </w:rPr>
        <w:t>Re</w:t>
      </w:r>
      <w:r>
        <w:rPr>
          <w:rFonts w:ascii="Arial" w:hAnsi="Arial" w:cs="Arial" w:eastAsia="Arial"/>
          <w:sz w:val="13"/>
          <w:szCs w:val="13"/>
          <w:spacing w:val="3"/>
          <w:w w:val="101"/>
          <w:position w:val="-3"/>
        </w:rPr>
        <w:t>f</w:t>
      </w:r>
      <w:r>
        <w:rPr>
          <w:rFonts w:ascii="Arial" w:hAnsi="Arial" w:cs="Arial" w:eastAsia="Arial"/>
          <w:sz w:val="13"/>
          <w:szCs w:val="13"/>
          <w:spacing w:val="-2"/>
          <w:w w:val="101"/>
          <w:position w:val="-3"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1"/>
          <w:position w:val="-3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-3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1"/>
          <w:position w:val="-3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-3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7" w:after="0" w:line="188" w:lineRule="exact"/>
        <w:ind w:left="760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ESRI Default Marker" w:hAnsi="ESRI Default Marker" w:cs="ESRI Default Marker" w:eastAsia="ESRI Default Marker"/>
          <w:sz w:val="23"/>
          <w:szCs w:val="23"/>
          <w:spacing w:val="0"/>
          <w:w w:val="100"/>
          <w:position w:val="-4"/>
        </w:rPr>
        <w:t>^</w:t>
      </w:r>
      <w:r>
        <w:rPr>
          <w:rFonts w:ascii="ESRI Default Marker" w:hAnsi="ESRI Default Marker" w:cs="ESRI Default Marker" w:eastAsia="ESRI Default Marker"/>
          <w:sz w:val="23"/>
          <w:szCs w:val="23"/>
          <w:spacing w:val="-35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L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4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G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1"/>
          <w:position w:val="-4"/>
        </w:rPr>
        <w:t>p</w:t>
      </w:r>
      <w:r>
        <w:rPr>
          <w:rFonts w:ascii="Arial" w:hAnsi="Arial" w:cs="Arial" w:eastAsia="Arial"/>
          <w:sz w:val="13"/>
          <w:szCs w:val="13"/>
          <w:spacing w:val="-2"/>
          <w:w w:val="101"/>
          <w:position w:val="-4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1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-4"/>
        </w:rPr>
        <w:t>nt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213" w:lineRule="exact"/>
        <w:ind w:left="769" w:right="-8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 style="position:absolute;margin-left:247.15834pt;margin-top:15.131406pt;width:8.045561pt;height:11.51030pt;mso-position-horizontal-relative:page;mso-position-vertical-relative:paragraph;z-index:-9211;rotation:180" type="#_x0000_t136" fillcolor="#000000" stroked="f">
            <o:extrusion v:ext="view" autorotationcenter="t"/>
            <v:textpath style="font-family:&amp;quot;ESRI Default Marker&amp;quot;;font-size:11pt;v-text-kern:t;mso-text-shadow:auto" string="#"/>
          </v:shape>
        </w:pict>
      </w:r>
      <w:r>
        <w:rPr>
          <w:rFonts w:ascii="ESRI Default Marker" w:hAnsi="ESRI Default Marker" w:cs="ESRI Default Marker" w:eastAsia="ESRI Default Marker"/>
          <w:sz w:val="23"/>
          <w:szCs w:val="23"/>
          <w:spacing w:val="0"/>
          <w:w w:val="100"/>
          <w:position w:val="-2"/>
        </w:rPr>
        <w:t>#</w:t>
      </w:r>
      <w:r>
        <w:rPr>
          <w:rFonts w:ascii="ESRI Default Marker" w:hAnsi="ESRI Default Marker" w:cs="ESRI Default Marker" w:eastAsia="ESRI Default Marker"/>
          <w:sz w:val="23"/>
          <w:szCs w:val="23"/>
          <w:spacing w:val="-44"/>
          <w:w w:val="100"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4"/>
        </w:rPr>
        <w:t>G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as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4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d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4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100"/>
          <w:position w:val="-4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t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4"/>
        </w:rPr>
        <w:t>m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4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nt</w:t>
      </w:r>
      <w:r>
        <w:rPr>
          <w:rFonts w:ascii="Arial" w:hAnsi="Arial" w:cs="Arial" w:eastAsia="Arial"/>
          <w:sz w:val="13"/>
          <w:szCs w:val="13"/>
          <w:spacing w:val="6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1"/>
          <w:position w:val="-4"/>
        </w:rPr>
        <w:t>p</w:t>
      </w:r>
      <w:r>
        <w:rPr>
          <w:rFonts w:ascii="Arial" w:hAnsi="Arial" w:cs="Arial" w:eastAsia="Arial"/>
          <w:sz w:val="13"/>
          <w:szCs w:val="13"/>
          <w:spacing w:val="-2"/>
          <w:w w:val="101"/>
          <w:position w:val="-4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1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1"/>
          <w:position w:val="-4"/>
        </w:rPr>
        <w:t>nt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5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w w:val="107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7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a</w:t>
      </w:r>
      <w:r>
        <w:rPr>
          <w:rFonts w:ascii="Arial" w:hAnsi="Arial" w:cs="Arial" w:eastAsia="Arial"/>
          <w:sz w:val="10"/>
          <w:szCs w:val="10"/>
          <w:spacing w:val="3"/>
          <w:w w:val="107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7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7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7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45" w:right="-59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M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</w:rPr>
        <w:t>i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n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e</w:t>
      </w:r>
      <w:r>
        <w:rPr>
          <w:rFonts w:ascii="Arial" w:hAnsi="Arial" w:cs="Arial" w:eastAsia="Arial"/>
          <w:sz w:val="11"/>
          <w:szCs w:val="11"/>
          <w:color w:val="8400A8"/>
          <w:spacing w:val="2"/>
          <w:w w:val="103"/>
          <w:b/>
          <w:bCs/>
          <w:i/>
        </w:rPr>
        <w:t>r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v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" w:after="0" w:line="240" w:lineRule="auto"/>
        <w:ind w:left="345" w:right="-4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</w:rPr>
        <w:t>(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O</w:t>
      </w:r>
      <w:r>
        <w:rPr>
          <w:rFonts w:ascii="Arial" w:hAnsi="Arial" w:cs="Arial" w:eastAsia="Arial"/>
          <w:sz w:val="11"/>
          <w:szCs w:val="11"/>
          <w:color w:val="8400A8"/>
          <w:spacing w:val="2"/>
          <w:w w:val="103"/>
          <w:b/>
          <w:bCs/>
          <w:i/>
        </w:rPr>
        <w:t>t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w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y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04" w:lineRule="exact"/>
        <w:ind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L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i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46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G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</w:rPr>
        <w:t>i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p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p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8400A8"/>
          <w:spacing w:val="2"/>
          <w:w w:val="103"/>
          <w:b/>
          <w:bCs/>
          <w:i/>
        </w:rPr>
        <w:t>l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n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d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" w:after="0" w:line="240" w:lineRule="auto"/>
        <w:ind w:left="46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B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0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0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8400A8"/>
          <w:spacing w:val="9"/>
          <w:w w:val="100"/>
          <w:b/>
          <w:bCs/>
          <w:i/>
        </w:rPr>
        <w:t> 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S</w:t>
      </w:r>
      <w:r>
        <w:rPr>
          <w:rFonts w:ascii="Arial" w:hAnsi="Arial" w:cs="Arial" w:eastAsia="Arial"/>
          <w:sz w:val="11"/>
          <w:szCs w:val="11"/>
          <w:color w:val="8400A8"/>
          <w:spacing w:val="2"/>
          <w:w w:val="103"/>
          <w:b/>
          <w:bCs/>
          <w:i/>
        </w:rPr>
        <w:t>t</w:t>
      </w:r>
      <w:r>
        <w:rPr>
          <w:rFonts w:ascii="Arial" w:hAnsi="Arial" w:cs="Arial" w:eastAsia="Arial"/>
          <w:sz w:val="11"/>
          <w:szCs w:val="11"/>
          <w:color w:val="8400A8"/>
          <w:spacing w:val="-1"/>
          <w:w w:val="103"/>
          <w:b/>
          <w:bCs/>
          <w:i/>
        </w:rPr>
        <w:t>r</w:t>
      </w:r>
      <w:r>
        <w:rPr>
          <w:rFonts w:ascii="Arial" w:hAnsi="Arial" w:cs="Arial" w:eastAsia="Arial"/>
          <w:sz w:val="11"/>
          <w:szCs w:val="11"/>
          <w:color w:val="8400A8"/>
          <w:spacing w:val="1"/>
          <w:w w:val="103"/>
          <w:b/>
          <w:bCs/>
          <w:i/>
        </w:rPr>
        <w:t>a</w:t>
      </w:r>
      <w:r>
        <w:rPr>
          <w:rFonts w:ascii="Arial" w:hAnsi="Arial" w:cs="Arial" w:eastAsia="Arial"/>
          <w:sz w:val="11"/>
          <w:szCs w:val="11"/>
          <w:color w:val="8400A8"/>
          <w:spacing w:val="2"/>
          <w:w w:val="103"/>
          <w:b/>
          <w:bCs/>
          <w:i/>
        </w:rPr>
        <w:t>i</w:t>
      </w:r>
      <w:r>
        <w:rPr>
          <w:rFonts w:ascii="Arial" w:hAnsi="Arial" w:cs="Arial" w:eastAsia="Arial"/>
          <w:sz w:val="11"/>
          <w:szCs w:val="11"/>
          <w:color w:val="8400A8"/>
          <w:spacing w:val="0"/>
          <w:w w:val="103"/>
          <w:b/>
          <w:bCs/>
          <w:i/>
        </w:rPr>
        <w:t>t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T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S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M</w:t>
      </w:r>
      <w:r>
        <w:rPr>
          <w:rFonts w:ascii="Arial" w:hAnsi="Arial" w:cs="Arial" w:eastAsia="Arial"/>
          <w:sz w:val="11"/>
          <w:szCs w:val="11"/>
          <w:color w:val="CDAA66"/>
          <w:spacing w:val="1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CDAA66"/>
          <w:spacing w:val="4"/>
          <w:w w:val="103"/>
        </w:rPr>
        <w:t>N</w:t>
      </w:r>
      <w:r>
        <w:rPr>
          <w:rFonts w:ascii="Arial" w:hAnsi="Arial" w:cs="Arial" w:eastAsia="Arial"/>
          <w:sz w:val="11"/>
          <w:szCs w:val="11"/>
          <w:color w:val="CDAA66"/>
          <w:spacing w:val="-1"/>
          <w:w w:val="103"/>
        </w:rPr>
        <w:t>I</w:t>
      </w:r>
      <w:r>
        <w:rPr>
          <w:rFonts w:ascii="Arial" w:hAnsi="Arial" w:cs="Arial" w:eastAsia="Arial"/>
          <w:sz w:val="11"/>
          <w:szCs w:val="11"/>
          <w:color w:val="CDAA66"/>
          <w:spacing w:val="0"/>
          <w:w w:val="103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5" w:equalWidth="0">
            <w:col w:w="2901" w:space="245"/>
            <w:col w:w="2612" w:space="165"/>
            <w:col w:w="780" w:space="335"/>
            <w:col w:w="393" w:space="252"/>
            <w:col w:w="2217"/>
          </w:cols>
        </w:sectPr>
      </w:pPr>
      <w:rPr/>
    </w:p>
    <w:p>
      <w:pPr>
        <w:spacing w:before="58" w:after="0" w:line="240" w:lineRule="auto"/>
        <w:ind w:left="1695"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o</w:t>
      </w:r>
      <w:r>
        <w:rPr>
          <w:rFonts w:ascii="Arial" w:hAnsi="Arial" w:cs="Arial" w:eastAsia="Arial"/>
          <w:sz w:val="12"/>
          <w:szCs w:val="12"/>
          <w:spacing w:val="-2"/>
          <w:w w:val="104"/>
        </w:rPr>
        <w:t>s</w:t>
      </w:r>
      <w:r>
        <w:rPr>
          <w:rFonts w:ascii="Arial" w:hAnsi="Arial" w:cs="Arial" w:eastAsia="Arial"/>
          <w:sz w:val="12"/>
          <w:szCs w:val="12"/>
          <w:spacing w:val="1"/>
          <w:w w:val="104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7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G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as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p</w:t>
      </w:r>
      <w:r>
        <w:rPr>
          <w:rFonts w:ascii="Arial" w:hAnsi="Arial" w:cs="Arial" w:eastAsia="Arial"/>
          <w:sz w:val="13"/>
          <w:szCs w:val="13"/>
          <w:spacing w:val="1"/>
          <w:w w:val="101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1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1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right="-59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color w:val="FFFFFF"/>
          <w:spacing w:val="-69"/>
          <w:w w:val="98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8"/>
          <w:position w:val="1"/>
        </w:rPr>
        <w:t>)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2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color w:val="000000"/>
          <w:spacing w:val="-1"/>
          <w:w w:val="107"/>
          <w:position w:val="0"/>
        </w:rPr>
        <w:t>H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o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b</w:t>
      </w:r>
      <w:r>
        <w:rPr>
          <w:rFonts w:ascii="Arial" w:hAnsi="Arial" w:cs="Arial" w:eastAsia="Arial"/>
          <w:sz w:val="10"/>
          <w:szCs w:val="10"/>
          <w:color w:val="000000"/>
          <w:spacing w:val="2"/>
          <w:w w:val="107"/>
          <w:position w:val="0"/>
        </w:rPr>
        <w:t>a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7"/>
          <w:position w:val="0"/>
        </w:rPr>
        <w:t>r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7"/>
          <w:position w:val="0"/>
        </w:rPr>
        <w:t>t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02" w:lineRule="exact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-1"/>
          <w:w w:val="105"/>
        </w:rPr>
        <w:t>2</w:t>
      </w:r>
      <w:r>
        <w:rPr>
          <w:rFonts w:ascii="Arial" w:hAnsi="Arial" w:cs="Arial" w:eastAsia="Arial"/>
          <w:sz w:val="9"/>
          <w:szCs w:val="9"/>
          <w:spacing w:val="-1"/>
          <w:w w:val="105"/>
        </w:rPr>
        <w:t>0</w:t>
      </w:r>
      <w:r>
        <w:rPr>
          <w:rFonts w:ascii="Arial" w:hAnsi="Arial" w:cs="Arial" w:eastAsia="Arial"/>
          <w:sz w:val="9"/>
          <w:szCs w:val="9"/>
          <w:spacing w:val="2"/>
          <w:w w:val="105"/>
        </w:rPr>
        <w:t>4</w:t>
      </w:r>
      <w:r>
        <w:rPr>
          <w:rFonts w:ascii="Arial" w:hAnsi="Arial" w:cs="Arial" w:eastAsia="Arial"/>
          <w:sz w:val="9"/>
          <w:szCs w:val="9"/>
          <w:spacing w:val="-1"/>
          <w:w w:val="105"/>
        </w:rPr>
        <w:t>2</w:t>
      </w:r>
      <w:r>
        <w:rPr>
          <w:rFonts w:ascii="Arial" w:hAnsi="Arial" w:cs="Arial" w:eastAsia="Arial"/>
          <w:sz w:val="9"/>
          <w:szCs w:val="9"/>
          <w:spacing w:val="-1"/>
          <w:w w:val="105"/>
        </w:rPr>
        <w:t>1</w:t>
      </w:r>
      <w:r>
        <w:rPr>
          <w:rFonts w:ascii="Arial" w:hAnsi="Arial" w:cs="Arial" w:eastAsia="Arial"/>
          <w:sz w:val="9"/>
          <w:szCs w:val="9"/>
          <w:spacing w:val="2"/>
          <w:w w:val="105"/>
        </w:rPr>
        <w:t>8</w:t>
      </w:r>
      <w:r>
        <w:rPr>
          <w:rFonts w:ascii="Arial" w:hAnsi="Arial" w:cs="Arial" w:eastAsia="Arial"/>
          <w:sz w:val="9"/>
          <w:szCs w:val="9"/>
          <w:spacing w:val="-1"/>
          <w:w w:val="105"/>
        </w:rPr>
        <w:t>-</w:t>
      </w:r>
      <w:r>
        <w:rPr>
          <w:rFonts w:ascii="Arial" w:hAnsi="Arial" w:cs="Arial" w:eastAsia="Arial"/>
          <w:sz w:val="9"/>
          <w:szCs w:val="9"/>
          <w:spacing w:val="2"/>
          <w:w w:val="105"/>
        </w:rPr>
        <w:t>0</w:t>
      </w:r>
      <w:r>
        <w:rPr>
          <w:rFonts w:ascii="Arial" w:hAnsi="Arial" w:cs="Arial" w:eastAsia="Arial"/>
          <w:sz w:val="9"/>
          <w:szCs w:val="9"/>
          <w:spacing w:val="-1"/>
          <w:w w:val="105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5"/>
        </w:rPr>
        <w:t>1</w:t>
      </w:r>
      <w:r>
        <w:rPr>
          <w:rFonts w:ascii="Arial" w:hAnsi="Arial" w:cs="Arial" w:eastAsia="Arial"/>
          <w:sz w:val="9"/>
          <w:szCs w:val="9"/>
          <w:spacing w:val="0"/>
          <w:w w:val="105"/>
        </w:rPr>
        <w:t>2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4" w:equalWidth="0">
            <w:col w:w="2999" w:space="1147"/>
            <w:col w:w="1179" w:space="2046"/>
            <w:col w:w="426" w:space="856"/>
            <w:col w:w="1247"/>
          </w:cols>
        </w:sectPr>
      </w:pPr>
      <w:rPr/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0" w:after="0" w:line="190" w:lineRule="exact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4.1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Map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Australia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oil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infrastructure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Otway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basins.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22" w:after="0" w:line="260" w:lineRule="auto"/>
        <w:ind w:left="114" w:right="3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additional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carried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seven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0" w:lineRule="auto"/>
        <w:ind w:left="114" w:right="13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December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dedicated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191),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intervals.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Epsilon-Murteree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(REM)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0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stabilised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2.6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mmscf/d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during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week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flow-back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period.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connected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facilities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brought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markets.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accelerating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2012-2013,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right="17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Nappamerri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4.5),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horizontal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4.5).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18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booked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(contingent,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probable,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recoverable,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share)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2,345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15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PJ,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independently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certified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DeGolyer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MacNaughton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(approximately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3,500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PJ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JV).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4,800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PJ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(approximately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7,200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PJ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8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JV).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range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recoverable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between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77" w:space="881"/>
            <w:col w:w="4542"/>
          </w:cols>
        </w:sectPr>
      </w:pPr>
      <w:rPr/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086594pt;margin-top:7.598376pt;width:6.27650pt;height:14.676981pt;mso-position-horizontal-relative:page;mso-position-vertical-relative:paragraph;z-index:-9181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13</w:t>
      </w:r>
      <w:r>
        <w:rPr>
          <w:rFonts w:ascii="Arial" w:hAnsi="Arial" w:cs="Arial" w:eastAsia="Arial"/>
          <w:sz w:val="8"/>
          <w:szCs w:val="8"/>
          <w:spacing w:val="-3"/>
          <w:w w:val="109"/>
        </w:rPr>
        <w:t>9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30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36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12"/>
        </w:rPr>
        <w:t>Q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U</w:t>
      </w:r>
      <w:r>
        <w:rPr>
          <w:rFonts w:ascii="Arial" w:hAnsi="Arial" w:cs="Arial" w:eastAsia="Arial"/>
          <w:sz w:val="12"/>
          <w:szCs w:val="12"/>
          <w:spacing w:val="2"/>
          <w:w w:val="8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94"/>
        </w:rPr>
        <w:t>NS</w:t>
      </w:r>
      <w:r>
        <w:rPr>
          <w:rFonts w:ascii="Arial" w:hAnsi="Arial" w:cs="Arial" w:eastAsia="Arial"/>
          <w:sz w:val="12"/>
          <w:szCs w:val="12"/>
          <w:spacing w:val="-1"/>
          <w:w w:val="94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7"/>
        </w:rPr>
        <w:t>ND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" w:after="0" w:line="224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2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67" w:lineRule="exact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1.246704pt;margin-top:4.142656pt;width:6.27650pt;height:14.676981pt;mso-position-horizontal-relative:page;mso-position-vertical-relative:paragraph;z-index:-9176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141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pgNumType w:start="91"/>
          <w:pgMar w:header="-954004694" w:footer="610" w:top="1000" w:bottom="800" w:left="1020" w:right="180"/>
          <w:headerReference w:type="odd" r:id="rId8"/>
          <w:footerReference w:type="odd" r:id="rId9"/>
          <w:footerReference w:type="even" r:id="rId10"/>
          <w:pgSz w:w="11920" w:h="16840"/>
          <w:cols w:num="3" w:equalWidth="0">
            <w:col w:w="3456" w:space="1157"/>
            <w:col w:w="817" w:space="1929"/>
            <w:col w:w="3361"/>
          </w:cols>
        </w:sectPr>
      </w:pPr>
      <w:rPr/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4" w:after="0" w:line="130" w:lineRule="exact"/>
        <w:ind w:left="2130" w:right="651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002571"/>
          <w:spacing w:val="-3"/>
          <w:w w:val="105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8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urru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7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1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rluy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7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07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7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5"/>
          <w:w w:val="107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4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8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7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5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2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1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3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011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68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3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36" w:lineRule="exact"/>
        <w:ind w:right="625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6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6"/>
        </w:rPr>
        <w:t>9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7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59"/>
        </w:rPr>
        <w:t>/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1"/>
        </w:rPr>
        <w:t>3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1" w:lineRule="exact"/>
        <w:ind w:left="2016" w:right="-50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2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1"/>
        </w:rPr>
        <w:t>W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8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7"/>
        </w:rPr>
        <w:t>g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6"/>
        </w:rPr>
        <w:t>ka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ng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0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0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9"/>
        </w:rPr>
        <w:t>/Ya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3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5"/>
        </w:rPr>
        <w:t>lu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5"/>
        </w:rPr>
        <w:t>y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and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21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1" w:lineRule="exact"/>
        <w:ind w:left="2381" w:right="315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2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1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la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0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36" w:lineRule="exact"/>
        <w:ind w:left="634" w:right="4336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01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1"/>
        </w:rPr>
        <w:t>9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1"/>
        </w:rPr>
        <w:t>8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59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1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1" w:lineRule="exact"/>
        <w:ind w:left="-30" w:right="3674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91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7"/>
        </w:rPr>
        <w:t>an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9"/>
        </w:rPr>
        <w:t>d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09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8"/>
        </w:rPr>
        <w:t>u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6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7"/>
        </w:rPr>
        <w:t>and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07"/>
        </w:rPr>
        <w:t>h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2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24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91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6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9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109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3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6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9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109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3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5"/>
        </w:rPr>
        <w:t>k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350" w:right="4056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1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21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766" w:space="1464"/>
            <w:col w:w="5490"/>
          </w:cols>
        </w:sectPr>
      </w:pPr>
      <w:rPr/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8" w:after="0" w:line="125" w:lineRule="exact"/>
        <w:ind w:right="2875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PL20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7" w:after="0" w:line="240" w:lineRule="auto"/>
        <w:ind w:left="4715" w:right="5240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086594pt;margin-top:-9.112832pt;width:6.27650pt;height:14.676981pt;mso-position-horizontal-relative:page;mso-position-vertical-relative:paragraph;z-index:-9182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1.246704pt;margin-top:-11.303232pt;width:6.27650pt;height:14.676981pt;mso-position-horizontal-relative:page;mso-position-vertical-relative:paragraph;z-index:-9177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1"/>
          <w:i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1"/>
          <w:i/>
        </w:rPr>
        <w:t>ooper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3"/>
          <w:w w:val="111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2"/>
          <w:w w:val="96"/>
          <w:i/>
        </w:rPr>
        <w:t>B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7"/>
          <w:i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01"/>
          <w:i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-2"/>
          <w:w w:val="101"/>
          <w:i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7"/>
          <w:i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7" w:lineRule="exact"/>
        <w:ind w:left="4703" w:right="5229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-9"/>
          <w:w w:val="109"/>
          <w:i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09"/>
          <w:i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1"/>
          <w:w w:val="109"/>
          <w:i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09"/>
          <w:i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09"/>
          <w:i/>
        </w:rPr>
        <w:t>ian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6"/>
          <w:w w:val="109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1"/>
          <w:w w:val="91"/>
          <w:i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9"/>
          <w:i/>
        </w:rPr>
        <w:t>dge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50" w:after="0" w:line="114" w:lineRule="exact"/>
        <w:ind w:left="4618" w:right="5074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2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g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7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ke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98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9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98"/>
        </w:rPr>
        <w:t>P)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85" w:after="0" w:line="240" w:lineRule="auto"/>
        <w:ind w:right="-20"/>
        <w:jc w:val="righ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21"/>
          <w:b/>
          <w:bCs/>
          <w:i/>
        </w:rPr>
        <w:t>Coo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0"/>
          <w:w w:val="121"/>
          <w:b/>
          <w:bCs/>
          <w:i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25"/>
          <w:b/>
          <w:bCs/>
          <w:i/>
        </w:rPr>
        <w:t>er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17" w:after="0" w:line="114" w:lineRule="exact"/>
        <w:ind w:right="257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8"/>
        </w:rPr>
        <w:t>a</w:t>
      </w:r>
      <w:r>
        <w:rPr>
          <w:rFonts w:ascii="Arial" w:hAnsi="Arial" w:cs="Arial" w:eastAsia="Arial"/>
          <w:sz w:val="10"/>
          <w:szCs w:val="10"/>
          <w:color w:val="257100"/>
          <w:spacing w:val="-2"/>
          <w:w w:val="108"/>
        </w:rPr>
        <w:t>m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108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8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8"/>
        </w:rPr>
        <w:t>ka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8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85"/>
        </w:rPr>
        <w:t>(RR)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8"/>
        </w:rPr>
        <w:t>a</w:t>
      </w:r>
      <w:r>
        <w:rPr>
          <w:rFonts w:ascii="Arial" w:hAnsi="Arial" w:cs="Arial" w:eastAsia="Arial"/>
          <w:sz w:val="10"/>
          <w:szCs w:val="10"/>
          <w:color w:val="257100"/>
          <w:spacing w:val="-2"/>
          <w:w w:val="108"/>
        </w:rPr>
        <w:t>m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108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8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8"/>
        </w:rPr>
        <w:t>ka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(RR)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620" w:space="375"/>
            <w:col w:w="472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57100"/>
          <w:spacing w:val="-1"/>
          <w:w w:val="100"/>
          <w:b/>
          <w:bCs/>
        </w:rPr>
        <w:t>PP</w:t>
      </w:r>
      <w:r>
        <w:rPr>
          <w:rFonts w:ascii="Arial" w:hAnsi="Arial" w:cs="Arial" w:eastAsia="Arial"/>
          <w:sz w:val="14"/>
          <w:szCs w:val="14"/>
          <w:color w:val="257100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color w:val="25710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57100"/>
          <w:spacing w:val="-1"/>
          <w:w w:val="99"/>
          <w:b/>
          <w:bCs/>
        </w:rPr>
        <w:t>1</w:t>
      </w:r>
      <w:r>
        <w:rPr>
          <w:rFonts w:ascii="Arial" w:hAnsi="Arial" w:cs="Arial" w:eastAsia="Arial"/>
          <w:sz w:val="14"/>
          <w:szCs w:val="14"/>
          <w:color w:val="257100"/>
          <w:spacing w:val="-1"/>
          <w:w w:val="99"/>
          <w:b/>
          <w:bCs/>
        </w:rPr>
        <w:t>0</w:t>
      </w:r>
      <w:r>
        <w:rPr>
          <w:rFonts w:ascii="Arial" w:hAnsi="Arial" w:cs="Arial" w:eastAsia="Arial"/>
          <w:sz w:val="14"/>
          <w:szCs w:val="14"/>
          <w:color w:val="257100"/>
          <w:spacing w:val="0"/>
          <w:w w:val="99"/>
          <w:b/>
          <w:bCs/>
        </w:rPr>
        <w:t>2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58" w:lineRule="exact"/>
        <w:ind w:right="408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57100"/>
          <w:spacing w:val="-1"/>
          <w:w w:val="100"/>
          <w:b/>
          <w:bCs/>
          <w:position w:val="-1"/>
        </w:rPr>
        <w:t>PP</w:t>
      </w:r>
      <w:r>
        <w:rPr>
          <w:rFonts w:ascii="Arial" w:hAnsi="Arial" w:cs="Arial" w:eastAsia="Arial"/>
          <w:sz w:val="14"/>
          <w:szCs w:val="14"/>
          <w:color w:val="257100"/>
          <w:spacing w:val="0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14"/>
          <w:szCs w:val="14"/>
          <w:color w:val="25710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257100"/>
          <w:spacing w:val="-1"/>
          <w:w w:val="99"/>
          <w:b/>
          <w:bCs/>
          <w:position w:val="-1"/>
        </w:rPr>
        <w:t>1</w:t>
      </w:r>
      <w:r>
        <w:rPr>
          <w:rFonts w:ascii="Arial" w:hAnsi="Arial" w:cs="Arial" w:eastAsia="Arial"/>
          <w:sz w:val="14"/>
          <w:szCs w:val="14"/>
          <w:color w:val="257100"/>
          <w:spacing w:val="-1"/>
          <w:w w:val="99"/>
          <w:b/>
          <w:bCs/>
          <w:position w:val="-1"/>
        </w:rPr>
        <w:t>0</w:t>
      </w:r>
      <w:r>
        <w:rPr>
          <w:rFonts w:ascii="Arial" w:hAnsi="Arial" w:cs="Arial" w:eastAsia="Arial"/>
          <w:sz w:val="14"/>
          <w:szCs w:val="14"/>
          <w:color w:val="257100"/>
          <w:spacing w:val="0"/>
          <w:w w:val="99"/>
          <w:b/>
          <w:bCs/>
          <w:position w:val="-1"/>
        </w:rPr>
        <w:t>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48" w:after="0" w:line="125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FFAA00"/>
          <w:spacing w:val="0"/>
          <w:w w:val="102"/>
        </w:rPr>
        <w:t>PL5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4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PL18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6493" w:space="1055"/>
            <w:col w:w="3172"/>
          </w:cols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2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086594pt;margin-top:5.628135pt;width:6.27650pt;height:14.676981pt;mso-position-horizontal-relative:page;mso-position-vertical-relative:paragraph;z-index:-9183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6F4488"/>
          <w:spacing w:val="-1"/>
          <w:w w:val="100"/>
          <w:b/>
          <w:bCs/>
        </w:rPr>
        <w:t>PP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color w:val="6F4488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99"/>
          <w:b/>
          <w:bCs/>
        </w:rPr>
        <w:t>7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9"/>
        <w:jc w:val="right"/>
        <w:rPr>
          <w:rFonts w:ascii="ESRI Default Marker" w:hAnsi="ESRI Default Marker" w:cs="ESRI Default Marker" w:eastAsia="ESRI Default Marker"/>
          <w:sz w:val="12"/>
          <w:szCs w:val="12"/>
        </w:rPr>
      </w:pPr>
      <w:rPr/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</w:rPr>
      </w:r>
    </w:p>
    <w:p>
      <w:pPr>
        <w:spacing w:before="0" w:after="0" w:line="127" w:lineRule="exact"/>
        <w:ind w:right="73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2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m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ba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81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57100"/>
          <w:spacing w:val="-1"/>
          <w:w w:val="100"/>
          <w:b/>
          <w:bCs/>
        </w:rPr>
        <w:t>PP</w:t>
      </w:r>
      <w:r>
        <w:rPr>
          <w:rFonts w:ascii="Arial" w:hAnsi="Arial" w:cs="Arial" w:eastAsia="Arial"/>
          <w:sz w:val="14"/>
          <w:szCs w:val="14"/>
          <w:color w:val="257100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color w:val="25710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57100"/>
          <w:spacing w:val="-1"/>
          <w:w w:val="100"/>
          <w:b/>
          <w:bCs/>
        </w:rPr>
        <w:t>1</w:t>
      </w:r>
      <w:r>
        <w:rPr>
          <w:rFonts w:ascii="Arial" w:hAnsi="Arial" w:cs="Arial" w:eastAsia="Arial"/>
          <w:sz w:val="14"/>
          <w:szCs w:val="14"/>
          <w:color w:val="257100"/>
          <w:spacing w:val="-1"/>
          <w:w w:val="100"/>
          <w:b/>
          <w:bCs/>
        </w:rPr>
        <w:t>1</w:t>
      </w:r>
      <w:r>
        <w:rPr>
          <w:rFonts w:ascii="Arial" w:hAnsi="Arial" w:cs="Arial" w:eastAsia="Arial"/>
          <w:sz w:val="14"/>
          <w:szCs w:val="14"/>
          <w:color w:val="257100"/>
          <w:spacing w:val="0"/>
          <w:w w:val="100"/>
          <w:b/>
          <w:bCs/>
        </w:rPr>
        <w:t>3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58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F4488"/>
          <w:spacing w:val="-1"/>
          <w:w w:val="100"/>
          <w:b/>
          <w:bCs/>
          <w:position w:val="-1"/>
        </w:rPr>
        <w:t>PP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14"/>
          <w:szCs w:val="14"/>
          <w:color w:val="6F4488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100"/>
          <w:b/>
          <w:bCs/>
          <w:position w:val="-1"/>
        </w:rPr>
        <w:t>9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1.246704pt;margin-top:-22.278404pt;width:6.27650pt;height:14.676981pt;mso-position-horizontal-relative:page;mso-position-vertical-relative:paragraph;z-index:-9178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PL17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5379" w:space="502"/>
            <w:col w:w="622" w:space="1045"/>
            <w:col w:w="3172"/>
          </w:cols>
        </w:sectPr>
      </w:pPr>
      <w:rPr/>
    </w:p>
    <w:p>
      <w:pPr>
        <w:spacing w:before="58" w:after="0" w:line="240" w:lineRule="auto"/>
        <w:ind w:right="-20"/>
        <w:jc w:val="right"/>
        <w:tabs>
          <w:tab w:pos="11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F4488"/>
          <w:spacing w:val="-1"/>
          <w:w w:val="100"/>
          <w:b/>
          <w:bCs/>
          <w:position w:val="3"/>
        </w:rPr>
        <w:t>PP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100"/>
          <w:b/>
          <w:bCs/>
          <w:position w:val="3"/>
        </w:rPr>
        <w:t>L</w:t>
      </w:r>
      <w:r>
        <w:rPr>
          <w:rFonts w:ascii="Arial" w:hAnsi="Arial" w:cs="Arial" w:eastAsia="Arial"/>
          <w:sz w:val="14"/>
          <w:szCs w:val="14"/>
          <w:color w:val="6F4488"/>
          <w:spacing w:val="-2"/>
          <w:w w:val="100"/>
          <w:b/>
          <w:bCs/>
          <w:position w:val="3"/>
        </w:rPr>
        <w:t> 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99"/>
          <w:b/>
          <w:bCs/>
          <w:position w:val="3"/>
        </w:rPr>
        <w:t>8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100"/>
          <w:b/>
          <w:bCs/>
          <w:position w:val="3"/>
        </w:rPr>
        <w:tab/>
      </w:r>
      <w:r>
        <w:rPr>
          <w:rFonts w:ascii="Arial" w:hAnsi="Arial" w:cs="Arial" w:eastAsia="Arial"/>
          <w:sz w:val="14"/>
          <w:szCs w:val="14"/>
          <w:color w:val="6F4488"/>
          <w:spacing w:val="-1"/>
          <w:w w:val="100"/>
          <w:b/>
          <w:bCs/>
          <w:position w:val="0"/>
        </w:rPr>
        <w:t>PP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100"/>
          <w:b/>
          <w:bCs/>
          <w:position w:val="0"/>
        </w:rPr>
        <w:t>L</w:t>
      </w:r>
      <w:r>
        <w:rPr>
          <w:rFonts w:ascii="Arial" w:hAnsi="Arial" w:cs="Arial" w:eastAsia="Arial"/>
          <w:sz w:val="14"/>
          <w:szCs w:val="14"/>
          <w:color w:val="6F4488"/>
          <w:spacing w:val="-2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6F4488"/>
          <w:spacing w:val="-1"/>
          <w:w w:val="99"/>
          <w:b/>
          <w:bCs/>
          <w:position w:val="0"/>
        </w:rPr>
        <w:t>1</w:t>
      </w:r>
      <w:r>
        <w:rPr>
          <w:rFonts w:ascii="Arial" w:hAnsi="Arial" w:cs="Arial" w:eastAsia="Arial"/>
          <w:sz w:val="14"/>
          <w:szCs w:val="14"/>
          <w:color w:val="6F4488"/>
          <w:spacing w:val="0"/>
          <w:w w:val="99"/>
          <w:b/>
          <w:bCs/>
          <w:position w:val="0"/>
        </w:rPr>
        <w:t>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125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PL15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6285" w:space="1263"/>
            <w:col w:w="3172"/>
          </w:cols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36" w:lineRule="exact"/>
        <w:ind w:right="413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BE3BD9"/>
          <w:spacing w:val="-3"/>
          <w:w w:val="106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6"/>
        </w:rPr>
        <w:t>9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1"/>
        </w:rPr>
        <w:t>7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59"/>
        </w:rPr>
        <w:t>/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11"/>
        </w:rPr>
        <w:t>4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1" w:lineRule="exact"/>
        <w:ind w:left="2178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1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1"/>
        </w:rPr>
        <w:t>la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21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7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FFAA00"/>
          <w:spacing w:val="0"/>
          <w:w w:val="102"/>
        </w:rPr>
        <w:t>PL9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504" w:space="4044"/>
            <w:col w:w="3172"/>
          </w:cols>
        </w:sectPr>
      </w:pPr>
      <w:rPr/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ki</w:t>
      </w:r>
      <w:r>
        <w:rPr>
          <w:rFonts w:ascii="Arial" w:hAnsi="Arial" w:cs="Arial" w:eastAsia="Arial"/>
          <w:sz w:val="10"/>
          <w:szCs w:val="10"/>
          <w:color w:val="257100"/>
          <w:spacing w:val="13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94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83"/>
        </w:rPr>
        <w:t>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1" w:after="0" w:line="240" w:lineRule="auto"/>
        <w:ind w:left="714" w:right="748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14"/>
          <w:b/>
          <w:bCs/>
          <w:i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0"/>
          <w:w w:val="114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18"/>
          <w:b/>
          <w:bCs/>
          <w:i/>
        </w:rPr>
        <w:t>sin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30" w:lineRule="exact"/>
        <w:ind w:left="-10" w:right="-30" w:firstLine="-1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086594pt;margin-top:40.129414pt;width:6.27650pt;height:14.676981pt;mso-position-horizontal-relative:page;mso-position-vertical-relative:paragraph;z-index:-9184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1.246704pt;margin-top:37.730412pt;width:6.27650pt;height:14.676981pt;mso-position-horizontal-relative:page;mso-position-vertical-relative:paragraph;z-index:-9179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6"/>
                    </w:rPr>
                    <w:t>29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6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6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91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5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5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h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68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1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5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8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1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7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7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7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3"/>
          <w:w w:val="107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4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8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7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5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2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7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1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3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33"/>
          <w:b/>
          <w:bCs/>
        </w:rPr>
        <w:t>6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33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00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8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PLs7,8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996" w:space="1372"/>
            <w:col w:w="2016" w:space="164"/>
            <w:col w:w="317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6" w:after="0" w:line="136" w:lineRule="exact"/>
        <w:ind w:right="649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9ACD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01"/>
        </w:rPr>
        <w:t>C</w:t>
      </w:r>
      <w:r>
        <w:rPr>
          <w:rFonts w:ascii="Arial" w:hAnsi="Arial" w:cs="Arial" w:eastAsia="Arial"/>
          <w:sz w:val="12"/>
          <w:szCs w:val="12"/>
          <w:color w:val="649ACD"/>
          <w:spacing w:val="1"/>
          <w:w w:val="111"/>
        </w:rPr>
        <w:t>9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11"/>
        </w:rPr>
        <w:t>9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27"/>
        </w:rPr>
        <w:t>/1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2410" w:right="210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9ACD"/>
          <w:spacing w:val="-2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d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6"/>
        </w:rPr>
        <w:t>y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m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6"/>
        </w:rPr>
        <w:t>t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ha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49ACD"/>
          <w:spacing w:val="1"/>
          <w:w w:val="106"/>
        </w:rPr>
        <w:t>h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6"/>
        </w:rPr>
        <w:t> 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14"/>
        </w:rPr>
        <w:t>N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9"/>
        </w:rPr>
        <w:t>o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9"/>
        </w:rPr>
        <w:t>.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11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56" w:after="0" w:line="136" w:lineRule="exact"/>
        <w:ind w:right="576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D7D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01"/>
        </w:rPr>
        <w:t>C</w:t>
      </w:r>
      <w:r>
        <w:rPr>
          <w:rFonts w:ascii="Arial" w:hAnsi="Arial" w:cs="Arial" w:eastAsia="Arial"/>
          <w:sz w:val="12"/>
          <w:szCs w:val="12"/>
          <w:color w:val="FF7D7D"/>
          <w:spacing w:val="1"/>
          <w:w w:val="111"/>
        </w:rPr>
        <w:t>0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1"/>
        </w:rPr>
        <w:t>8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27"/>
        </w:rPr>
        <w:t>/2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2295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-2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FF7D7D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color w:val="FF7D7D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1"/>
        </w:rPr>
        <w:t>C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1"/>
        </w:rPr>
        <w:t>la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0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" w:after="0" w:line="240" w:lineRule="auto"/>
        <w:ind w:right="322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9"/>
        </w:rPr>
        <w:t>139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30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PL2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PL1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9" w:after="0" w:line="240" w:lineRule="auto"/>
        <w:ind w:left="574" w:right="3260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 </w:t>
      </w:r>
      <w:r>
        <w:rPr>
          <w:rFonts w:ascii="Arial" w:hAnsi="Arial" w:cs="Arial" w:eastAsia="Arial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10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20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30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40</w:t>
      </w:r>
      <w:r>
        <w:rPr>
          <w:rFonts w:ascii="Arial" w:hAnsi="Arial" w:cs="Arial" w:eastAsia="Arial"/>
          <w:sz w:val="11"/>
          <w:szCs w:val="11"/>
          <w:spacing w:val="-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km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80" w:right="3696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4.21994pt;margin-top:-44.367031pt;width:8.0497pt;height:59.340176pt;mso-position-horizontal-relative:page;mso-position-vertical-relative:paragraph;z-index:-9180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100"/>
                    </w:rPr>
                    <w:t>N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W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2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7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7"/>
                    </w:rPr>
                    <w:t>O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7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97"/>
                    </w:rPr>
                    <w:t>T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7"/>
                    </w:rPr>
                    <w:t>H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7"/>
                      <w:w w:val="97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6"/>
                    </w:rPr>
                    <w:t>WA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6"/>
                    </w:rPr>
                    <w:t>L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0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2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one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4"/>
        </w:rPr>
        <w:t>54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ki</w:t>
      </w:r>
      <w:r>
        <w:rPr>
          <w:rFonts w:ascii="Arial" w:hAnsi="Arial" w:cs="Arial" w:eastAsia="Arial"/>
          <w:sz w:val="10"/>
          <w:szCs w:val="10"/>
          <w:color w:val="257100"/>
          <w:spacing w:val="13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94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83"/>
        </w:rPr>
        <w:t>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9" w:after="0" w:line="240" w:lineRule="auto"/>
        <w:ind w:left="1924" w:right="2998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9"/>
        </w:rPr>
        <w:t>141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52" w:after="0" w:line="132" w:lineRule="exact"/>
        <w:ind w:left="1739" w:right="2670"/>
        <w:jc w:val="center"/>
        <w:rPr>
          <w:rFonts w:ascii="Comic Sans MS" w:hAnsi="Comic Sans MS" w:cs="Comic Sans MS" w:eastAsia="Comic Sans MS"/>
          <w:sz w:val="10"/>
          <w:szCs w:val="10"/>
        </w:rPr>
      </w:pPr>
      <w:rPr/>
      <w:r>
        <w:rPr>
          <w:rFonts w:ascii="Comic Sans MS" w:hAnsi="Comic Sans MS" w:cs="Comic Sans MS" w:eastAsia="Comic Sans MS"/>
          <w:sz w:val="10"/>
          <w:szCs w:val="10"/>
          <w:spacing w:val="-1"/>
          <w:w w:val="100"/>
        </w:rPr>
        <w:t>R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  <w:t>EG</w:t>
      </w:r>
      <w:r>
        <w:rPr>
          <w:rFonts w:ascii="Comic Sans MS" w:hAnsi="Comic Sans MS" w:cs="Comic Sans MS" w:eastAsia="Comic Sans MS"/>
          <w:sz w:val="10"/>
          <w:szCs w:val="10"/>
          <w:spacing w:val="9"/>
          <w:w w:val="100"/>
        </w:rPr>
        <w:t> 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4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1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8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4"/>
        </w:rPr>
        <w:t>-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17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935" w:space="469"/>
            <w:col w:w="201" w:space="152"/>
            <w:col w:w="201" w:space="450"/>
            <w:col w:w="5312"/>
          </w:cols>
        </w:sectPr>
      </w:pPr>
      <w:rPr/>
    </w:p>
    <w:p>
      <w:pPr>
        <w:spacing w:before="55" w:after="0" w:line="240" w:lineRule="auto"/>
        <w:ind w:left="1912" w:right="-50"/>
        <w:jc w:val="center"/>
        <w:tabs>
          <w:tab w:pos="4280" w:val="left"/>
          <w:tab w:pos="444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3.543396pt;margin-top:6.865078pt;width:16.790880pt;height:8.9683pt;mso-position-horizontal-relative:page;mso-position-vertical-relative:paragraph;z-index:-9194" coordorigin="5271,137" coordsize="336,179">
            <v:group style="position:absolute;left:5282;top:236;width:2;height:69" coordorigin="5282,236" coordsize="2,69">
              <v:shape style="position:absolute;left:5282;top:236;width:2;height:69" coordorigin="5282,236" coordsize="0,69" path="m5282,305l5282,236e" filled="f" stroked="t" strokeweight="1.145pt" strokecolor="#002571">
                <v:path arrowok="t"/>
              </v:shape>
            </v:group>
            <v:group style="position:absolute;left:5282;top:149;width:17;height:52" coordorigin="5282,149" coordsize="17,52">
              <v:shape style="position:absolute;left:5282;top:149;width:17;height:52" coordorigin="5282,149" coordsize="17,52" path="m5282,201l5282,149,5299,149e" filled="f" stroked="t" strokeweight="1.145pt" strokecolor="#002571">
                <v:path arrowok="t"/>
              </v:shape>
            </v:group>
            <v:group style="position:absolute;left:5316;top:305;width:280;height:2" coordorigin="5316,305" coordsize="280,2">
              <v:shape style="position:absolute;left:5316;top:305;width:280;height:2" coordorigin="5316,305" coordsize="280,0" path="m5316,305l5595,305e" filled="f" stroked="t" strokeweight="1.145002pt" strokecolor="#002571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2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-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ro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u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Pr</w:t>
      </w:r>
      <w:r>
        <w:rPr>
          <w:rFonts w:ascii="Arial" w:hAnsi="Arial" w:cs="Arial" w:eastAsia="Arial"/>
          <w:sz w:val="12"/>
          <w:szCs w:val="12"/>
          <w:spacing w:val="-1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du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-1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-2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ce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b/>
          <w:bCs/>
        </w:rPr>
        <w:t>(</w:t>
      </w:r>
      <w:r>
        <w:rPr>
          <w:rFonts w:ascii="Arial" w:hAnsi="Arial" w:cs="Arial" w:eastAsia="Arial"/>
          <w:sz w:val="12"/>
          <w:szCs w:val="12"/>
          <w:spacing w:val="1"/>
          <w:b/>
          <w:bCs/>
        </w:rPr>
        <w:t>PPL</w:t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  <w:t>)</w:t>
        <w:tab/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  <w:b/>
          <w:bCs/>
          <w:u w:val="thick" w:color="002571"/>
        </w:rPr>
        <w:t> </w:t>
      </w:r>
      <w:r>
        <w:rPr>
          <w:rFonts w:ascii="Arial" w:hAnsi="Arial" w:cs="Arial" w:eastAsia="Arial"/>
          <w:sz w:val="12"/>
          <w:szCs w:val="12"/>
          <w:spacing w:val="0"/>
          <w:b/>
          <w:bCs/>
          <w:u w:val="thick" w:color="002571"/>
        </w:rPr>
        <w:tab/>
      </w:r>
      <w:r>
        <w:rPr>
          <w:rFonts w:ascii="Arial" w:hAnsi="Arial" w:cs="Arial" w:eastAsia="Arial"/>
          <w:sz w:val="12"/>
          <w:szCs w:val="12"/>
          <w:spacing w:val="0"/>
          <w:b/>
          <w:bCs/>
          <w:u w:val="thick" w:color="002571"/>
        </w:rPr>
      </w:r>
      <w:r>
        <w:rPr>
          <w:rFonts w:ascii="Arial" w:hAnsi="Arial" w:cs="Arial" w:eastAsia="Arial"/>
          <w:sz w:val="12"/>
          <w:szCs w:val="12"/>
          <w:spacing w:val="0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</w:rPr>
      </w:r>
    </w:p>
    <w:p>
      <w:pPr>
        <w:spacing w:before="29" w:after="0" w:line="129" w:lineRule="exact"/>
        <w:ind w:left="2312" w:right="545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76.581604pt;margin-top:-2.777463pt;width:3.753pt;height:7.1946pt;mso-position-horizontal-relative:page;mso-position-vertical-relative:paragraph;z-index:-9193" coordorigin="5532,-56" coordsize="75,144">
            <v:group style="position:absolute;left:5543;top:-44;width:52;height:17" coordorigin="5543,-44" coordsize="52,17">
              <v:shape style="position:absolute;left:5543;top:-44;width:52;height:17" coordorigin="5543,-44" coordsize="52,17" path="m5543,-44l5595,-44,5595,-27e" filled="f" stroked="t" strokeweight="1.145pt" strokecolor="#002571">
                <v:path arrowok="t"/>
              </v:shape>
            </v:group>
            <v:group style="position:absolute;left:5595;top:8;width:2;height:69" coordorigin="5595,8" coordsize="2,69">
              <v:shape style="position:absolute;left:5595;top:8;width:2;height:69" coordorigin="5595,8" coordsize="0,69" path="m5595,8l5595,77e" filled="f" stroked="t" strokeweight="1.145pt" strokecolor="#002571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47.2948pt;margin-top:5.514936pt;width:16.895pt;height:9.1562pt;mso-position-horizontal-relative:page;mso-position-vertical-relative:paragraph;z-index:-9187" coordorigin="2946,110" coordsize="338,183">
            <v:group style="position:absolute;left:2960;top:127;width:313;height:156" coordorigin="2960,127" coordsize="313,156">
              <v:shape style="position:absolute;left:2960;top:127;width:313;height:156" coordorigin="2960,127" coordsize="313,156" path="m3273,283l2960,283,2960,127,3273,127,3273,283e" filled="t" fillcolor="#E7D7EE" stroked="f">
                <v:path arrowok="t"/>
                <v:fill/>
              </v:shape>
            </v:group>
            <v:group style="position:absolute;left:2960;top:127;width:313;height:156" coordorigin="2960,127" coordsize="313,156">
              <v:shape style="position:absolute;left:2960;top:127;width:313;height:156" coordorigin="2960,127" coordsize="313,156" path="m3273,283l2960,283,2960,127,3273,127,3273,283xe" filled="f" stroked="t" strokeweight=".833pt" strokecolor="#C5B4D0">
                <v:path arrowok="t"/>
              </v:shape>
            </v:group>
            <v:group style="position:absolute;left:2958;top:123;width:313;height:156" coordorigin="2958,123" coordsize="313,156">
              <v:shape style="position:absolute;left:2958;top:123;width:313;height:156" coordorigin="2958,123" coordsize="313,156" path="m3271,279l2958,279,2958,123,3271,123,3271,279xe" filled="f" stroked="t" strokeweight="1.249pt" strokecolor="#6F448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3"/>
          <w:w w:val="100"/>
          <w:position w:val="-1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ted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est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for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66" w:after="0" w:line="240" w:lineRule="auto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se</w:t>
      </w:r>
    </w:p>
    <w:p>
      <w:pPr>
        <w:spacing w:before="1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IL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)</w:t>
      </w:r>
    </w:p>
    <w:p>
      <w:pPr>
        <w:spacing w:before="53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</w:rPr>
        <w:t>*</w:t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14"/>
          <w:szCs w:val="14"/>
          <w:spacing w:val="5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tati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</w:p>
    <w:p>
      <w:pPr>
        <w:spacing w:before="56" w:after="0" w:line="98" w:lineRule="exact"/>
        <w:ind w:left="4" w:right="-20"/>
        <w:jc w:val="left"/>
        <w:tabs>
          <w:tab w:pos="28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6.876999pt;margin-top:-583.926575pt;width:302.485pt;height:567.526pt;mso-position-horizontal-relative:page;mso-position-vertical-relative:paragraph;z-index:-9202" coordorigin="2938,-11679" coordsize="6050,11351">
            <v:shape style="position:absolute;left:2948;top:-11670;width:6035;height:3405" type="#_x0000_t75">
              <v:imagedata r:id="rId11" o:title=""/>
            </v:shape>
            <v:shape style="position:absolute;left:2948;top:-8272;width:6035;height:3405" type="#_x0000_t75">
              <v:imagedata r:id="rId12" o:title=""/>
            </v:shape>
            <v:shape style="position:absolute;left:2948;top:-4874;width:6035;height:3405" type="#_x0000_t75">
              <v:imagedata r:id="rId13" o:title=""/>
            </v:shape>
            <v:shape style="position:absolute;left:2948;top:-1475;width:6035;height:1145" type="#_x0000_t75">
              <v:imagedata r:id="rId14" o:title=""/>
            </v:shape>
            <v:group style="position:absolute;left:8530;top:-2016;width:209;height:2" coordorigin="8530,-2016" coordsize="209,2">
              <v:shape style="position:absolute;left:8530;top:-2016;width:209;height:2" coordorigin="8530,-2016" coordsize="209,0" path="m8530,-2016l8739,-2016e" filled="f" stroked="t" strokeweight=".833011pt" strokecolor="#000000">
                <v:path arrowok="t"/>
              </v:shape>
            </v:group>
            <v:group style="position:absolute;left:8756;top:-2014;width:209;height:2" coordorigin="8756,-2014" coordsize="209,2">
              <v:shape style="position:absolute;left:8756;top:-2014;width:209;height:2" coordorigin="8756,-2014" coordsize="209,0" path="m8756,-2014l8964,-2014e" filled="f" stroked="t" strokeweight=".83301pt" strokecolor="#000000">
                <v:path arrowok="t"/>
              </v:shape>
            </v:group>
            <v:group style="position:absolute;left:8530;top:-11336;width:2;height:11000" coordorigin="8530,-11336" coordsize="2,11000">
              <v:shape style="position:absolute;left:8530;top:-11336;width:2;height:11000" coordorigin="8530,-11336" coordsize="0,11000" path="m8530,-11336l8530,-336e" filled="f" stroked="t" strokeweight=".833851pt" strokecolor="#000000">
                <v:path arrowok="t"/>
              </v:shape>
            </v:group>
            <v:group style="position:absolute;left:8512;top:-11370;width:19;height:17" coordorigin="8512,-11370" coordsize="19,17">
              <v:shape style="position:absolute;left:8512;top:-11370;width:19;height:17" coordorigin="8512,-11370" coordsize="19,17" path="m8530,-11353l8530,-11370,8512,-11370e" filled="f" stroked="t" strokeweight=".833pt" strokecolor="#000000">
                <v:path arrowok="t"/>
              </v:shape>
            </v:group>
            <v:group style="position:absolute;left:7035;top:-11369;width:1460;height:2" coordorigin="7035,-11369" coordsize="1460,2">
              <v:shape style="position:absolute;left:7035;top:-11369;width:1460;height:2" coordorigin="7035,-11369" coordsize="1460,0" path="m7035,-11369l8495,-11369e" filled="f" stroked="t" strokeweight=".937713pt" strokecolor="#000000">
                <v:path arrowok="t"/>
              </v:shape>
            </v:group>
            <v:group style="position:absolute;left:6357;top:-11365;width:661;height:2" coordorigin="6357,-11365" coordsize="661,2">
              <v:shape style="position:absolute;left:6357;top:-11365;width:661;height:2" coordorigin="6357,-11365" coordsize="661,0" path="m6357,-11365l7018,-11365e" filled="f" stroked="t" strokeweight=".937263pt" strokecolor="#000000">
                <v:path arrowok="t"/>
              </v:shape>
            </v:group>
            <v:group style="position:absolute;left:5906;top:-11361;width:434;height:2" coordorigin="5906,-11361" coordsize="434,2">
              <v:shape style="position:absolute;left:5906;top:-11361;width:434;height:2" coordorigin="5906,-11361" coordsize="434,0" path="m5906,-11361l6340,-11361e" filled="f" stroked="t" strokeweight=".937262pt" strokecolor="#000000">
                <v:path arrowok="t"/>
              </v:shape>
            </v:group>
            <v:group style="position:absolute;left:5455;top:-11358;width:434;height:2" coordorigin="5455,-11358" coordsize="434,2">
              <v:shape style="position:absolute;left:5455;top:-11358;width:434;height:2" coordorigin="5455,-11358" coordsize="434,0" path="m5455,-11358l5889,-11358e" filled="f" stroked="t" strokeweight=".937335pt" strokecolor="#000000">
                <v:path arrowok="t"/>
              </v:shape>
            </v:group>
            <v:group style="position:absolute;left:5176;top:-11355;width:261;height:2" coordorigin="5176,-11355" coordsize="261,2">
              <v:shape style="position:absolute;left:5176;top:-11355;width:261;height:2" coordorigin="5176,-11355" coordsize="261,0" path="m5176,-11355l5437,-11355e" filled="f" stroked="t" strokeweight=".937336pt" strokecolor="#000000">
                <v:path arrowok="t"/>
              </v:shape>
            </v:group>
            <v:group style="position:absolute;left:5003;top:-11353;width:156;height:2" coordorigin="5003,-11353" coordsize="156,2">
              <v:shape style="position:absolute;left:5003;top:-11353;width:156;height:2" coordorigin="5003,-11353" coordsize="156,0" path="m5003,-11353l5159,-11353e" filled="f" stroked="t" strokeweight=".833pt" strokecolor="#000000">
                <v:path arrowok="t"/>
              </v:shape>
            </v:group>
            <v:group style="position:absolute;left:4777;top:-11351;width:209;height:2" coordorigin="4777,-11351" coordsize="209,2">
              <v:shape style="position:absolute;left:4777;top:-11351;width:209;height:2" coordorigin="4777,-11351" coordsize="209,0" path="m4777,-11351l4986,-11351e" filled="f" stroked="t" strokeweight=".833016pt" strokecolor="#000000">
                <v:path arrowok="t"/>
              </v:shape>
            </v:group>
            <v:group style="position:absolute;left:4550;top:-11349;width:209;height:2" coordorigin="4550,-11349" coordsize="209,2">
              <v:shape style="position:absolute;left:4550;top:-11349;width:209;height:2" coordorigin="4550,-11349" coordsize="209,0" path="m4550,-11349l4759,-11349e" filled="f" stroked="t" strokeweight=".833007pt" strokecolor="#000000">
                <v:path arrowok="t"/>
              </v:shape>
            </v:group>
            <v:group style="position:absolute;left:4325;top:-11347;width:209;height:2" coordorigin="4325,-11347" coordsize="209,2">
              <v:shape style="position:absolute;left:4325;top:-11347;width:209;height:2" coordorigin="4325,-11347" coordsize="209,0" path="m4325,-11347l4533,-11347e" filled="f" stroked="t" strokeweight=".833302pt" strokecolor="#000000">
                <v:path arrowok="t"/>
              </v:shape>
            </v:group>
            <v:group style="position:absolute;left:4047;top:-11344;width:261;height:2" coordorigin="4047,-11344" coordsize="261,2">
              <v:shape style="position:absolute;left:4047;top:-11344;width:261;height:2" coordorigin="4047,-11344" coordsize="261,0" path="m4047,-11344l4308,-11344e" filled="f" stroked="t" strokeweight=".937333pt" strokecolor="#000000">
                <v:path arrowok="t"/>
              </v:shape>
            </v:group>
            <v:group style="position:absolute;left:3820;top:-11341;width:209;height:2" coordorigin="3820,-11341" coordsize="209,2">
              <v:shape style="position:absolute;left:3820;top:-11341;width:209;height:2" coordorigin="3820,-11341" coordsize="209,0" path="m3820,-11341l4029,-11341e" filled="f" stroked="t" strokeweight=".937325pt" strokecolor="#000000">
                <v:path arrowok="t"/>
              </v:shape>
            </v:group>
            <v:group style="position:absolute;left:3595;top:-11337;width:209;height:2" coordorigin="3595,-11337" coordsize="209,2">
              <v:shape style="position:absolute;left:3595;top:-11337;width:209;height:2" coordorigin="3595,-11337" coordsize="209,0" path="m3595,-11337l3803,-11337e" filled="f" stroked="t" strokeweight=".937383pt" strokecolor="#000000">
                <v:path arrowok="t"/>
              </v:shape>
            </v:group>
            <v:group style="position:absolute;left:3369;top:-11334;width:209;height:2" coordorigin="3369,-11334" coordsize="209,2">
              <v:shape style="position:absolute;left:3369;top:-11334;width:209;height:2" coordorigin="3369,-11334" coordsize="209,0" path="m3369,-11334l3578,-11334e" filled="f" stroked="t" strokeweight=".937214pt" strokecolor="#000000">
                <v:path arrowok="t"/>
              </v:shape>
            </v:group>
            <v:group style="position:absolute;left:3090;top:-11331;width:261;height:2" coordorigin="3090,-11331" coordsize="261,2">
              <v:shape style="position:absolute;left:3090;top:-11331;width:261;height:2" coordorigin="3090,-11331" coordsize="261,0" path="m3090,-11331l3351,-11331e" filled="f" stroked="t" strokeweight=".93732pt" strokecolor="#000000">
                <v:path arrowok="t"/>
              </v:shape>
            </v:group>
            <v:group style="position:absolute;left:2948;top:-11329;width:125;height:2" coordorigin="2948,-11329" coordsize="125,2">
              <v:shape style="position:absolute;left:2948;top:-11329;width:125;height:2" coordorigin="2948,-11329" coordsize="125,0" path="m2948,-11329l3073,-11329e" filled="f" stroked="t" strokeweight=".8854pt" strokecolor="#000000">
                <v:path arrowok="t"/>
              </v:shape>
            </v:group>
            <v:group style="position:absolute;left:2946;top:-11670;width:6033;height:11334" coordorigin="2946,-11670" coordsize="6033,11334">
              <v:shape style="position:absolute;left:2946;top:-11670;width:6033;height:11334" coordorigin="2946,-11670" coordsize="6033,11334" path="m8979,-336l2946,-336,2946,-11670,8979,-11670,8979,-336xe" filled="f" stroked="t" strokeweight=".833pt" strokecolor="#000000">
                <v:path arrowok="t"/>
              </v:shape>
            </v:group>
            <v:group style="position:absolute;left:8528;top:-389;width:2;height:52" coordorigin="8528,-389" coordsize="2,52">
              <v:shape style="position:absolute;left:8528;top:-389;width:2;height:52" coordorigin="8528,-389" coordsize="0,52" path="m8528,-336l8528,-389e" filled="f" stroked="t" strokeweight=".416pt" strokecolor="#000000">
                <v:path arrowok="t"/>
              </v:shape>
            </v:group>
            <v:group style="position:absolute;left:8528;top:-11670;width:2;height:52" coordorigin="8528,-11670" coordsize="2,52">
              <v:shape style="position:absolute;left:8528;top:-11670;width:2;height:52" coordorigin="8528,-11670" coordsize="0,52" path="m8528,-11670l8528,-11618e" filled="f" stroked="t" strokeweight=".416pt" strokecolor="#000000">
                <v:path arrowok="t"/>
              </v:shape>
            </v:group>
            <v:group style="position:absolute;left:4437;top:-389;width:2;height:52" coordorigin="4437,-389" coordsize="2,52">
              <v:shape style="position:absolute;left:4437;top:-389;width:2;height:52" coordorigin="4437,-389" coordsize="0,52" path="m4437,-336l4437,-389e" filled="f" stroked="t" strokeweight=".416pt" strokecolor="#000000">
                <v:path arrowok="t"/>
              </v:shape>
            </v:group>
            <v:group style="position:absolute;left:4300;top:-11670;width:2;height:52" coordorigin="4300,-11670" coordsize="2,52">
              <v:shape style="position:absolute;left:4300;top:-11670;width:2;height:52" coordorigin="4300,-11670" coordsize="0,52" path="m4300,-11670l4300,-11618e" filled="f" stroked="t" strokeweight=".416pt" strokecolor="#000000">
                <v:path arrowok="t"/>
              </v:shape>
            </v:group>
            <v:group style="position:absolute;left:2946;top:-11324;width:52;height:2" coordorigin="2946,-11324" coordsize="52,2">
              <v:shape style="position:absolute;left:2946;top:-11324;width:52;height:2" coordorigin="2946,-11324" coordsize="52,0" path="m2946,-11324l2998,-11324e" filled="f" stroked="t" strokeweight=".416pt" strokecolor="#000000">
                <v:path arrowok="t"/>
              </v:shape>
            </v:group>
            <v:group style="position:absolute;left:8927;top:-11368;width:52;height:2" coordorigin="8927,-11368" coordsize="52,2">
              <v:shape style="position:absolute;left:8927;top:-11368;width:52;height:2" coordorigin="8927,-11368" coordsize="52,0" path="m8979,-11368l8927,-11368e" filled="f" stroked="t" strokeweight=".416pt" strokecolor="#000000">
                <v:path arrowok="t"/>
              </v:shape>
            </v:group>
            <v:group style="position:absolute;left:2946;top:-8205;width:52;height:2" coordorigin="2946,-8205" coordsize="52,2">
              <v:shape style="position:absolute;left:2946;top:-8205;width:52;height:2" coordorigin="2946,-8205" coordsize="52,0" path="m2946,-8205l2998,-8205e" filled="f" stroked="t" strokeweight=".416pt" strokecolor="#000000">
                <v:path arrowok="t"/>
              </v:shape>
            </v:group>
            <v:group style="position:absolute;left:8927;top:-8249;width:52;height:2" coordorigin="8927,-8249" coordsize="52,2">
              <v:shape style="position:absolute;left:8927;top:-8249;width:52;height:2" coordorigin="8927,-8249" coordsize="52,0" path="m8979,-8249l8927,-8249e" filled="f" stroked="t" strokeweight=".416pt" strokecolor="#000000">
                <v:path arrowok="t"/>
              </v:shape>
            </v:group>
            <v:group style="position:absolute;left:2946;top:-5082;width:52;height:2" coordorigin="2946,-5082" coordsize="52,2">
              <v:shape style="position:absolute;left:2946;top:-5082;width:52;height:2" coordorigin="2946,-5082" coordsize="52,0" path="m2946,-5082l2998,-5082e" filled="f" stroked="t" strokeweight=".416pt" strokecolor="#000000">
                <v:path arrowok="t"/>
              </v:shape>
            </v:group>
            <v:group style="position:absolute;left:8927;top:-5130;width:52;height:2" coordorigin="8927,-5130" coordsize="52,2">
              <v:shape style="position:absolute;left:8927;top:-5130;width:52;height:2" coordorigin="8927,-5130" coordsize="52,0" path="m8979,-5130l8927,-5130e" filled="f" stroked="t" strokeweight=".416pt" strokecolor="#000000">
                <v:path arrowok="t"/>
              </v:shape>
            </v:group>
            <v:group style="position:absolute;left:2946;top:-1961;width:52;height:2" coordorigin="2946,-1961" coordsize="52,2">
              <v:shape style="position:absolute;left:2946;top:-1961;width:52;height:2" coordorigin="2946,-1961" coordsize="52,0" path="m2946,-1961l2998,-1961e" filled="f" stroked="t" strokeweight=".416pt" strokecolor="#000000">
                <v:path arrowok="t"/>
              </v:shape>
            </v:group>
            <v:group style="position:absolute;left:8927;top:-2009;width:52;height:2" coordorigin="8927,-2009" coordsize="52,2">
              <v:shape style="position:absolute;left:8927;top:-2009;width:52;height:2" coordorigin="8927,-2009" coordsize="52,0" path="m8979,-2009l8927,-2009e" filled="f" stroked="t" strokeweight=".416pt" strokecolor="#000000">
                <v:path arrowok="t"/>
              </v:shape>
            </v:group>
            <v:group style="position:absolute;left:7060;top:-867;width:142;height:2" coordorigin="7060,-867" coordsize="142,2">
              <v:shape style="position:absolute;left:7060;top:-867;width:142;height:2" coordorigin="7060,-867" coordsize="142,0" path="m7060,-867l7202,-867e" filled="f" stroked="t" strokeweight="2.29pt" strokecolor="#000000">
                <v:path arrowok="t"/>
              </v:shape>
            </v:group>
            <v:group style="position:absolute;left:7060;top:-889;width:142;height:44" coordorigin="7060,-889" coordsize="142,44">
              <v:shape style="position:absolute;left:7060;top:-889;width:142;height:44" coordorigin="7060,-889" coordsize="142,44" path="m7202,-845l7060,-845,7060,-889,7202,-889,7202,-845xe" filled="f" stroked="t" strokeweight=".209pt" strokecolor="#000000">
                <v:path arrowok="t"/>
              </v:shape>
            </v:group>
            <v:group style="position:absolute;left:7202;top:-889;width:140;height:44" coordorigin="7202,-889" coordsize="140,44">
              <v:shape style="position:absolute;left:7202;top:-889;width:140;height:44" coordorigin="7202,-889" coordsize="140,44" path="m7341,-845l7202,-845,7202,-889,7341,-889,7341,-845xe" filled="f" stroked="t" strokeweight=".209pt" strokecolor="#000000">
                <v:path arrowok="t"/>
              </v:shape>
            </v:group>
            <v:group style="position:absolute;left:7341;top:-867;width:282;height:2" coordorigin="7341,-867" coordsize="282,2">
              <v:shape style="position:absolute;left:7341;top:-867;width:282;height:2" coordorigin="7341,-867" coordsize="282,0" path="m7341,-867l7623,-867e" filled="f" stroked="t" strokeweight="2.29pt" strokecolor="#000000">
                <v:path arrowok="t"/>
              </v:shape>
            </v:group>
            <v:group style="position:absolute;left:7341;top:-889;width:282;height:44" coordorigin="7341,-889" coordsize="282,44">
              <v:shape style="position:absolute;left:7341;top:-889;width:282;height:44" coordorigin="7341,-889" coordsize="282,44" path="m7623,-845l7341,-845,7341,-889,7623,-889,7623,-845xe" filled="f" stroked="t" strokeweight=".209pt" strokecolor="#000000">
                <v:path arrowok="t"/>
              </v:shape>
            </v:group>
            <v:group style="position:absolute;left:7623;top:-889;width:280;height:44" coordorigin="7623,-889" coordsize="280,44">
              <v:shape style="position:absolute;left:7623;top:-889;width:280;height:44" coordorigin="7623,-889" coordsize="280,44" path="m7902,-845l7623,-845,7623,-889,7902,-889,7902,-845xe" filled="f" stroked="t" strokeweight=".209pt" strokecolor="#000000">
                <v:path arrowok="t"/>
              </v:shape>
            </v:group>
            <v:group style="position:absolute;left:7902;top:-867;width:282;height:2" coordorigin="7902,-867" coordsize="282,2">
              <v:shape style="position:absolute;left:7902;top:-867;width:282;height:2" coordorigin="7902,-867" coordsize="282,0" path="m7902,-867l8184,-867e" filled="f" stroked="t" strokeweight="2.29pt" strokecolor="#000000">
                <v:path arrowok="t"/>
              </v:shape>
            </v:group>
            <v:group style="position:absolute;left:7902;top:-889;width:282;height:44" coordorigin="7902,-889" coordsize="282,44">
              <v:shape style="position:absolute;left:7902;top:-889;width:282;height:44" coordorigin="7902,-889" coordsize="282,44" path="m8184,-845l7902,-845,7902,-889,8184,-889,8184,-845xe" filled="f" stroked="t" strokeweight=".209pt" strokecolor="#000000">
                <v:path arrowok="t"/>
              </v:shape>
            </v:group>
            <w10:wrap type="none"/>
          </v:group>
        </w:pic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  <w:t>"</w:t>
        <w:tab/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essi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la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488" w:space="173"/>
            <w:col w:w="1150" w:space="959"/>
            <w:col w:w="3950"/>
          </w:cols>
        </w:sectPr>
      </w:pPr>
      <w:rPr/>
    </w:p>
    <w:p>
      <w:pPr>
        <w:spacing w:before="0" w:after="0" w:line="123" w:lineRule="exact"/>
        <w:ind w:left="234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shale</w:t>
      </w:r>
    </w:p>
    <w:p>
      <w:pPr>
        <w:spacing w:before="60" w:after="0" w:line="114" w:lineRule="exact"/>
        <w:ind w:left="2341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7.086197pt;margin-top:6.101293pt;width:17.0838pt;height:9.072pt;mso-position-horizontal-relative:page;mso-position-vertical-relative:paragraph;z-index:-9186" coordorigin="2942,122" coordsize="342,181">
            <v:group style="position:absolute;left:2960;top:137;width:313;height:156" coordorigin="2960,137" coordsize="313,156">
              <v:shape style="position:absolute;left:2960;top:137;width:313;height:156" coordorigin="2960,137" coordsize="313,156" path="m3273,293l2960,293,2960,137,3273,137,3273,293e" filled="t" fillcolor="#C5DC9A" stroked="f">
                <v:path arrowok="t"/>
                <v:fill/>
              </v:shape>
            </v:group>
            <v:group style="position:absolute;left:2960;top:137;width:313;height:156" coordorigin="2960,137" coordsize="313,156">
              <v:shape style="position:absolute;left:2960;top:137;width:313;height:156" coordorigin="2960,137" coordsize="313,156" path="m3273,293l2960,293,2960,137,3273,137,3273,293xe" filled="f" stroked="t" strokeweight=".833pt" strokecolor="#A8C69A">
                <v:path arrowok="t"/>
              </v:shape>
            </v:group>
            <v:group style="position:absolute;left:2954;top:135;width:313;height:156" coordorigin="2954,135" coordsize="313,156">
              <v:shape style="position:absolute;left:2954;top:135;width:313;height:156" coordorigin="2954,135" coordsize="313,156" path="m3267,291l2954,291,2954,135,3267,135,3267,291xe" filled="f" stroked="t" strokeweight="1.249pt" strokecolor="#2571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ted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for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ba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as</w:t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94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7.138596pt;margin-top:7.768026pt;width:17.416pt;height:19.4508pt;mso-position-horizontal-relative:page;mso-position-vertical-relative:paragraph;z-index:-9197" coordorigin="2943,155" coordsize="348,389">
            <v:group style="position:absolute;left:2960;top:173;width:313;height:156" coordorigin="2960,173" coordsize="313,156">
              <v:shape style="position:absolute;left:2960;top:173;width:313;height:156" coordorigin="2960,173" coordsize="313,156" path="m3273,330l2960,330,2960,173,3273,173,3273,330xe" filled="f" stroked="t" strokeweight="1.77pt" strokecolor="#FDCA00">
                <v:path arrowok="t"/>
              </v:shape>
            </v:group>
            <v:group style="position:absolute;left:2960;top:373;width:313;height:156" coordorigin="2960,373" coordsize="313,156">
              <v:shape style="position:absolute;left:2960;top:373;width:313;height:156" coordorigin="2960,373" coordsize="313,156" path="m2960,451l2960,373,3273,373,3273,530,2960,530,2960,451e" filled="f" stroked="t" strokeweight="1.458pt" strokecolor="#DAC5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Re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ic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ed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2" w:after="0" w:line="240" w:lineRule="auto"/>
        <w:ind w:left="234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ite</w:t>
      </w:r>
    </w:p>
    <w:p>
      <w:pPr>
        <w:spacing w:before="62" w:after="0" w:line="119" w:lineRule="exact"/>
        <w:ind w:left="234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Nati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st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te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area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33" w:after="0" w:line="240" w:lineRule="auto"/>
        <w:ind w:left="-30" w:right="-50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Na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ive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Cl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9" w:after="0" w:line="134" w:lineRule="exact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3.595306pt;margin-top:7.392035pt;width:16.687pt;height:8.864pt;mso-position-horizontal-relative:page;mso-position-vertical-relative:paragraph;z-index:-9192" coordorigin="5272,148" coordsize="334,177">
            <v:group style="position:absolute;left:5282;top:158;width:313;height:156" coordorigin="5282,158" coordsize="313,156">
              <v:shape style="position:absolute;left:5282;top:158;width:313;height:156" coordorigin="5282,158" coordsize="313,156" path="m5595,315l5282,315,5282,158,5595,158,5595,315e" filled="t" fillcolor="#E4FFD7" stroked="f">
                <v:path arrowok="t"/>
                <v:fill/>
              </v:shape>
            </v:group>
            <v:group style="position:absolute;left:5282;top:158;width:313;height:156" coordorigin="5282,158" coordsize="313,156">
              <v:shape style="position:absolute;left:5282;top:158;width:313;height:156" coordorigin="5282,158" coordsize="313,156" path="m5595,315l5282,315,5282,158,5595,158,5595,315xe" filled="f" stroked="t" strokeweight="1.041pt" strokecolor="#A9CA64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7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/3: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5" w:lineRule="exact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ka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u/</w:t>
      </w:r>
      <w:r>
        <w:rPr>
          <w:rFonts w:ascii="Arial" w:hAnsi="Arial" w:cs="Arial" w:eastAsia="Arial"/>
          <w:sz w:val="12"/>
          <w:szCs w:val="12"/>
          <w:spacing w:val="-8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luy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</w:p>
    <w:p>
      <w:pPr>
        <w:spacing w:before="0" w:after="0" w:line="119" w:lineRule="exact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Native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laim</w:t>
      </w:r>
    </w:p>
    <w:p>
      <w:pPr>
        <w:spacing w:before="39" w:after="0" w:line="134" w:lineRule="exact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3.595306pt;margin-top:4.971536pt;width:16.687pt;height:8.864pt;mso-position-horizontal-relative:page;mso-position-vertical-relative:paragraph;z-index:-9191" coordorigin="5272,99" coordsize="334,177">
            <v:group style="position:absolute;left:5282;top:110;width:313;height:156" coordorigin="5282,110" coordsize="313,156">
              <v:shape style="position:absolute;left:5282;top:110;width:313;height:156" coordorigin="5282,110" coordsize="313,156" path="m5595,266l5282,266,5282,110,5595,110,5595,266e" filled="t" fillcolor="#EEE8FB" stroked="f">
                <v:path arrowok="t"/>
                <v:fill/>
              </v:shape>
            </v:group>
            <v:group style="position:absolute;left:5282;top:110;width:313;height:156" coordorigin="5282,110" coordsize="313,156">
              <v:shape style="position:absolute;left:5282;top:110;width:313;height:156" coordorigin="5282,110" coordsize="313,156" path="m5595,266l5282,266,5282,110,5595,110,5595,266xe" filled="f" stroked="t" strokeweight="1.041pt" strokecolor="#D989E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7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/4: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9" w:lineRule="exact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Die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Claim</w:t>
      </w:r>
    </w:p>
    <w:p>
      <w:pPr>
        <w:spacing w:before="39" w:after="0" w:line="129" w:lineRule="exact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3.595306pt;margin-top:7.892122pt;width:16.687pt;height:8.864pt;mso-position-horizontal-relative:page;mso-position-vertical-relative:paragraph;z-index:-9190" coordorigin="5272,158" coordsize="334,177">
            <v:group style="position:absolute;left:5282;top:168;width:313;height:156" coordorigin="5282,168" coordsize="313,156">
              <v:shape style="position:absolute;left:5282;top:168;width:313;height:156" coordorigin="5282,168" coordsize="313,156" path="m5595,325l5282,325,5282,168,5595,168,5595,325e" filled="t" fillcolor="#FBEAC9" stroked="f">
                <v:path arrowok="t"/>
                <v:fill/>
              </v:shape>
            </v:group>
            <v:group style="position:absolute;left:5282;top:168;width:313;height:156" coordorigin="5282,168" coordsize="313,156">
              <v:shape style="position:absolute;left:5282;top:168;width:313;height:156" coordorigin="5282,168" coordsize="313,156" path="m5595,325l5282,325,5282,168,5595,168,5595,325xe" filled="f" stroked="t" strokeweight="1.041pt" strokecolor="#A28564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3.989685pt;margin-top:11.646062pt;width:19.196368pt;height:6.04970pt;mso-position-horizontal-relative:page;mso-position-vertical-relative:paragraph;z-index:-9185" type="#_x0000_t202" filled="f" stroked="f">
            <v:textbox inset="0,0,0,0">
              <w:txbxContent>
                <w:p>
                  <w:pPr>
                    <w:spacing w:before="0" w:after="0" w:line="121" w:lineRule="exact"/>
                    <w:ind w:right="-58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Liq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100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ids</w:t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/1: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96" w:after="0" w:line="240" w:lineRule="auto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Gas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field</w:t>
      </w:r>
    </w:p>
    <w:p>
      <w:pPr>
        <w:spacing w:before="66" w:after="0" w:line="240" w:lineRule="auto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5.236115pt;margin-top:-7.947263pt;width:13.103576pt;height:18.915142pt;mso-position-horizontal-relative:page;mso-position-vertical-relative:paragraph;z-index:-9201" coordorigin="7705,-159" coordsize="262,378">
            <v:group style="position:absolute;left:7715;top:-149;width:242;height:156" coordorigin="7715,-149" coordsize="242,156">
              <v:shape style="position:absolute;left:7715;top:-149;width:242;height:156" coordorigin="7715,-149" coordsize="242,156" path="m7957,-26l7841,-26,7856,-22,7873,-9,7890,1,7909,7,7925,3,7944,-5,7953,-15,7957,-26e" filled="t" fillcolor="#F98070" stroked="f">
                <v:path arrowok="t"/>
                <v:fill/>
              </v:shape>
              <v:shape style="position:absolute;left:7715;top:-149;width:242;height:156" coordorigin="7715,-149" coordsize="242,156" path="m7777,-136l7721,-103,7715,-84,7717,-68,7736,-5,7750,3,7767,3,7783,-1,7813,-19,7827,-25,7841,-26,7957,-26,7959,-32,7959,-40,7957,-49,7953,-59,7932,-76,7919,-84,7919,-93,7932,-111,7821,-111,7811,-118,7794,-130,7777,-136e" filled="t" fillcolor="#F98070" stroked="f">
                <v:path arrowok="t"/>
                <v:fill/>
              </v:shape>
              <v:shape style="position:absolute;left:7715;top:-149;width:242;height:156" coordorigin="7715,-149" coordsize="242,156" path="m7925,-149l7900,-147,7882,-139,7865,-128,7846,-116,7838,-111,7932,-111,7936,-120,7936,-128,7934,-139,7925,-147,7925,-149e" filled="t" fillcolor="#F98070" stroked="f">
                <v:path arrowok="t"/>
                <v:fill/>
              </v:shape>
            </v:group>
            <v:group style="position:absolute;left:7715;top:53;width:242;height:156" coordorigin="7715,53" coordsize="242,156">
              <v:shape style="position:absolute;left:7715;top:53;width:242;height:156" coordorigin="7715,53" coordsize="242,156" path="m7957,178l7841,178,7856,183,7873,195,7890,206,7918,209,7938,203,7952,191,7957,178e" filled="t" fillcolor="#30CC30" stroked="f">
                <v:path arrowok="t"/>
                <v:fill/>
              </v:shape>
              <v:shape style="position:absolute;left:7715;top:53;width:242;height:156" coordorigin="7715,53" coordsize="242,156" path="m7777,68l7721,101,7715,120,7717,137,7721,154,7725,172,7731,189,7736,199,7742,204,7750,208,7767,208,7783,203,7813,186,7827,180,7841,178,7957,178,7958,174,7957,154,7953,145,7932,128,7919,120,7919,110,7932,93,7821,93,7811,87,7794,74,7777,68e" filled="t" fillcolor="#30CC30" stroked="f">
                <v:path arrowok="t"/>
                <v:fill/>
              </v:shape>
              <v:shape style="position:absolute;left:7715;top:53;width:242;height:156" coordorigin="7715,53" coordsize="242,156" path="m7925,53l7900,58,7882,66,7865,76,7846,89,7838,93,7932,93,7936,85,7936,76,7934,66,7925,58,7925,53e" filled="t" fillcolor="#30CC3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Oil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ld</w:t>
      </w:r>
    </w:p>
    <w:p>
      <w:pPr>
        <w:spacing w:before="56" w:after="0" w:line="240" w:lineRule="auto"/>
        <w:ind w:left="-29" w:right="2775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li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(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L)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85" w:after="0" w:line="240" w:lineRule="auto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3.963104pt;margin-top:7.583523pt;width:15.646pt;height:.1pt;mso-position-horizontal-relative:page;mso-position-vertical-relative:paragraph;z-index:-9200" coordorigin="7679,152" coordsize="313,2">
            <v:shape style="position:absolute;left:7679;top:152;width:313;height:2" coordorigin="7679,152" coordsize="313,0" path="m7679,152l7992,152e" filled="f" stroked="t" strokeweight=".833pt" strokecolor="#FF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Gas</w:t>
      </w:r>
    </w:p>
    <w:p>
      <w:pPr>
        <w:spacing w:before="43" w:after="0" w:line="129" w:lineRule="exact"/>
        <w:ind w:left="39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3.963104pt;margin-top:5.483522pt;width:15.646pt;height:.1pt;mso-position-horizontal-relative:page;mso-position-vertical-relative:paragraph;z-index:-9199" coordorigin="7679,110" coordsize="313,2">
            <v:shape style="position:absolute;left:7679;top:110;width:313;height:2" coordorigin="7679,110" coordsize="313,0" path="m7679,110l7992,110e" filled="f" stroked="t" strokeweight=".833pt" strokecolor="#FFAA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Gas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li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q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ui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893" w:space="369"/>
            <w:col w:w="2249" w:space="150"/>
            <w:col w:w="4059"/>
          </w:cols>
        </w:sectPr>
      </w:pPr>
      <w:rPr/>
    </w:p>
    <w:p>
      <w:pPr>
        <w:spacing w:before="80" w:after="0" w:line="114" w:lineRule="exact"/>
        <w:ind w:left="2341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8.024002pt;margin-top:7.829996pt;width:15.646pt;height:7.823pt;mso-position-horizontal-relative:page;mso-position-vertical-relative:paragraph;z-index:-9196" coordorigin="2960,157" coordsize="313,156">
            <v:shape style="position:absolute;left:2960;top:157;width:313;height:156" coordorigin="2960,157" coordsize="313,156" path="m2960,313l3273,313,3273,157,2960,157,2960,313e" filled="t" fillcolor="#90BA8F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63.595306pt;margin-top:16.905695pt;width:16.687pt;height:8.864pt;mso-position-horizontal-relative:page;mso-position-vertical-relative:paragraph;z-index:-9189" coordorigin="5272,338" coordsize="334,177">
            <v:group style="position:absolute;left:5282;top:349;width:313;height:156" coordorigin="5282,349" coordsize="313,156">
              <v:shape style="position:absolute;left:5282;top:349;width:313;height:156" coordorigin="5282,349" coordsize="313,156" path="m5595,505l5282,505,5282,349,5595,349,5595,505e" filled="t" fillcolor="#D7F0FF" stroked="f">
                <v:path arrowok="t"/>
                <v:fill/>
              </v:shape>
            </v:group>
            <v:group style="position:absolute;left:5282;top:349;width:313;height:156" coordorigin="5282,349" coordsize="313,156">
              <v:shape style="position:absolute;left:5282;top:349;width:313;height:156" coordorigin="5282,349" coordsize="313,156" path="m5595,505l5282,505,5282,349,5595,349,5595,505xe" filled="f" stroked="t" strokeweight="1.041pt" strokecolor="#64A9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with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etrol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cc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ss</w:t>
      </w:r>
    </w:p>
    <w:p>
      <w:pPr>
        <w:spacing w:before="7" w:after="0" w:line="114" w:lineRule="exact"/>
        <w:ind w:right="3693"/>
        <w:jc w:val="left"/>
        <w:tabs>
          <w:tab w:pos="1980" w:val="left"/>
          <w:tab w:pos="230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0"/>
        </w:rPr>
        <w:t>Y</w:t>
      </w:r>
      <w:r>
        <w:rPr>
          <w:rFonts w:ascii="Arial" w:hAnsi="Arial" w:cs="Arial" w:eastAsia="Arial"/>
          <w:sz w:val="12"/>
          <w:szCs w:val="12"/>
          <w:spacing w:val="2"/>
        </w:rPr>
        <w:t>a</w:t>
      </w:r>
      <w:r>
        <w:rPr>
          <w:rFonts w:ascii="Arial" w:hAnsi="Arial" w:cs="Arial" w:eastAsia="Arial"/>
          <w:sz w:val="12"/>
          <w:szCs w:val="12"/>
          <w:spacing w:val="0"/>
        </w:rPr>
        <w:t>n</w:t>
      </w:r>
      <w:r>
        <w:rPr>
          <w:rFonts w:ascii="Arial" w:hAnsi="Arial" w:cs="Arial" w:eastAsia="Arial"/>
          <w:sz w:val="12"/>
          <w:szCs w:val="12"/>
          <w:spacing w:val="2"/>
        </w:rPr>
        <w:t>d</w:t>
      </w:r>
      <w:r>
        <w:rPr>
          <w:rFonts w:ascii="Arial" w:hAnsi="Arial" w:cs="Arial" w:eastAsia="Arial"/>
          <w:sz w:val="12"/>
          <w:szCs w:val="12"/>
          <w:spacing w:val="0"/>
        </w:rPr>
        <w:t>ru</w:t>
      </w:r>
      <w:r>
        <w:rPr>
          <w:rFonts w:ascii="Arial" w:hAnsi="Arial" w:cs="Arial" w:eastAsia="Arial"/>
          <w:sz w:val="12"/>
          <w:szCs w:val="12"/>
          <w:spacing w:val="2"/>
        </w:rPr>
        <w:t>w</w:t>
      </w:r>
      <w:r>
        <w:rPr>
          <w:rFonts w:ascii="Arial" w:hAnsi="Arial" w:cs="Arial" w:eastAsia="Arial"/>
          <w:sz w:val="12"/>
          <w:szCs w:val="12"/>
          <w:spacing w:val="0"/>
        </w:rPr>
        <w:t>a</w:t>
      </w:r>
      <w:r>
        <w:rPr>
          <w:rFonts w:ascii="Arial" w:hAnsi="Arial" w:cs="Arial" w:eastAsia="Arial"/>
          <w:sz w:val="12"/>
          <w:szCs w:val="12"/>
          <w:spacing w:val="2"/>
        </w:rPr>
        <w:t>n</w:t>
      </w:r>
      <w:r>
        <w:rPr>
          <w:rFonts w:ascii="Arial" w:hAnsi="Arial" w:cs="Arial" w:eastAsia="Arial"/>
          <w:sz w:val="12"/>
          <w:szCs w:val="12"/>
          <w:spacing w:val="0"/>
        </w:rPr>
        <w:t>dh</w:t>
      </w:r>
      <w:r>
        <w:rPr>
          <w:rFonts w:ascii="Arial" w:hAnsi="Arial" w:cs="Arial" w:eastAsia="Arial"/>
          <w:sz w:val="12"/>
          <w:szCs w:val="12"/>
          <w:spacing w:val="2"/>
        </w:rPr>
        <w:t>a</w:t>
      </w:r>
      <w:r>
        <w:rPr>
          <w:rFonts w:ascii="Arial" w:hAnsi="Arial" w:cs="Arial" w:eastAsia="Arial"/>
          <w:sz w:val="12"/>
          <w:szCs w:val="12"/>
          <w:spacing w:val="0"/>
        </w:rPr>
        <w:t>/</w:t>
      </w:r>
      <w:r>
        <w:rPr>
          <w:rFonts w:ascii="Arial" w:hAnsi="Arial" w:cs="Arial" w:eastAsia="Arial"/>
          <w:sz w:val="12"/>
          <w:szCs w:val="12"/>
          <w:spacing w:val="-8"/>
        </w:rPr>
        <w:t>Y</w:t>
      </w:r>
      <w:r>
        <w:rPr>
          <w:rFonts w:ascii="Arial" w:hAnsi="Arial" w:cs="Arial" w:eastAsia="Arial"/>
          <w:sz w:val="12"/>
          <w:szCs w:val="12"/>
          <w:spacing w:val="0"/>
        </w:rPr>
        <w:t>aw</w:t>
      </w:r>
      <w:r>
        <w:rPr>
          <w:rFonts w:ascii="Arial" w:hAnsi="Arial" w:cs="Arial" w:eastAsia="Arial"/>
          <w:sz w:val="12"/>
          <w:szCs w:val="12"/>
          <w:spacing w:val="2"/>
        </w:rPr>
        <w:t>a</w:t>
      </w:r>
      <w:r>
        <w:rPr>
          <w:rFonts w:ascii="Arial" w:hAnsi="Arial" w:cs="Arial" w:eastAsia="Arial"/>
          <w:sz w:val="12"/>
          <w:szCs w:val="12"/>
          <w:spacing w:val="-1"/>
        </w:rPr>
        <w:t>r</w:t>
      </w:r>
      <w:r>
        <w:rPr>
          <w:rFonts w:ascii="Arial" w:hAnsi="Arial" w:cs="Arial" w:eastAsia="Arial"/>
          <w:sz w:val="12"/>
          <w:szCs w:val="12"/>
          <w:spacing w:val="1"/>
        </w:rPr>
        <w:t>r</w:t>
      </w:r>
      <w:r>
        <w:rPr>
          <w:rFonts w:ascii="Arial" w:hAnsi="Arial" w:cs="Arial" w:eastAsia="Arial"/>
          <w:sz w:val="12"/>
          <w:szCs w:val="12"/>
          <w:spacing w:val="0"/>
        </w:rPr>
        <w:t>aw</w:t>
      </w:r>
      <w:r>
        <w:rPr>
          <w:rFonts w:ascii="Arial" w:hAnsi="Arial" w:cs="Arial" w:eastAsia="Arial"/>
          <w:sz w:val="12"/>
          <w:szCs w:val="12"/>
          <w:spacing w:val="2"/>
        </w:rPr>
        <w:t>a</w:t>
      </w:r>
      <w:r>
        <w:rPr>
          <w:rFonts w:ascii="Arial" w:hAnsi="Arial" w:cs="Arial" w:eastAsia="Arial"/>
          <w:sz w:val="12"/>
          <w:szCs w:val="12"/>
          <w:spacing w:val="0"/>
        </w:rPr>
        <w:t>r</w:t>
      </w:r>
      <w:r>
        <w:rPr>
          <w:rFonts w:ascii="Arial" w:hAnsi="Arial" w:cs="Arial" w:eastAsia="Arial"/>
          <w:sz w:val="12"/>
          <w:szCs w:val="12"/>
          <w:spacing w:val="1"/>
        </w:rPr>
        <w:t>r</w:t>
      </w:r>
      <w:r>
        <w:rPr>
          <w:rFonts w:ascii="Arial" w:hAnsi="Arial" w:cs="Arial" w:eastAsia="Arial"/>
          <w:sz w:val="12"/>
          <w:szCs w:val="12"/>
          <w:spacing w:val="0"/>
        </w:rPr>
        <w:t>ka</w:t>
        <w:tab/>
      </w:r>
      <w:r>
        <w:rPr>
          <w:rFonts w:ascii="Arial" w:hAnsi="Arial" w:cs="Arial" w:eastAsia="Arial"/>
          <w:sz w:val="12"/>
          <w:szCs w:val="12"/>
          <w:spacing w:val="0"/>
        </w:rPr>
      </w:r>
      <w:r>
        <w:rPr>
          <w:rFonts w:ascii="Arial" w:hAnsi="Arial" w:cs="Arial" w:eastAsia="Arial"/>
          <w:sz w:val="12"/>
          <w:szCs w:val="12"/>
          <w:spacing w:val="0"/>
          <w:u w:val="single" w:color="4BE600"/>
        </w:rPr>
        <w:t> </w:t>
      </w:r>
      <w:r>
        <w:rPr>
          <w:rFonts w:ascii="Arial" w:hAnsi="Arial" w:cs="Arial" w:eastAsia="Arial"/>
          <w:sz w:val="12"/>
          <w:szCs w:val="12"/>
          <w:spacing w:val="0"/>
          <w:u w:val="single" w:color="4BE600"/>
        </w:rPr>
        <w:tab/>
      </w:r>
      <w:r>
        <w:rPr>
          <w:rFonts w:ascii="Arial" w:hAnsi="Arial" w:cs="Arial" w:eastAsia="Arial"/>
          <w:sz w:val="12"/>
          <w:szCs w:val="12"/>
          <w:spacing w:val="0"/>
          <w:u w:val="single" w:color="4BE600"/>
        </w:rPr>
      </w:r>
      <w:r>
        <w:rPr>
          <w:rFonts w:ascii="Arial" w:hAnsi="Arial" w:cs="Arial" w:eastAsia="Arial"/>
          <w:sz w:val="12"/>
          <w:szCs w:val="12"/>
          <w:spacing w:val="0"/>
        </w:rPr>
      </w:r>
      <w:r>
        <w:rPr>
          <w:rFonts w:ascii="Arial" w:hAnsi="Arial" w:cs="Arial" w:eastAsia="Arial"/>
          <w:sz w:val="12"/>
          <w:szCs w:val="12"/>
          <w:spacing w:val="0"/>
        </w:rPr>
        <w:t> </w:t>
      </w:r>
      <w:r>
        <w:rPr>
          <w:rFonts w:ascii="Arial" w:hAnsi="Arial" w:cs="Arial" w:eastAsia="Arial"/>
          <w:sz w:val="12"/>
          <w:szCs w:val="12"/>
          <w:spacing w:val="0"/>
        </w:rPr>
        <w:t>Native</w:t>
      </w:r>
      <w:r>
        <w:rPr>
          <w:rFonts w:ascii="Arial" w:hAnsi="Arial" w:cs="Arial" w:eastAsia="Arial"/>
          <w:sz w:val="12"/>
          <w:szCs w:val="12"/>
          <w:spacing w:val="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laim</w:t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643" w:space="1018"/>
            <w:col w:w="6059"/>
          </w:cols>
        </w:sectPr>
      </w:pPr>
      <w:rPr/>
    </w:p>
    <w:p>
      <w:pPr>
        <w:spacing w:before="63" w:after="0" w:line="114" w:lineRule="exact"/>
        <w:ind w:left="2341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3.963104pt;margin-top:2.286397pt;width:15.646pt;height:.1pt;mso-position-horizontal-relative:page;mso-position-vertical-relative:paragraph;z-index:-9198" coordorigin="7679,46" coordsize="313,2">
            <v:shape style="position:absolute;left:7679;top:46;width:313;height:2" coordorigin="7679,46" coordsize="313,0" path="m7679,46l7992,46e" filled="f" stroked="t" strokeweight=".312pt" strokecolor="#B2B2B2">
              <v:path arrowok="t"/>
            </v:shape>
          </v:group>
          <w10:wrap type="none"/>
        </w:pict>
      </w:r>
      <w:r>
        <w:rPr/>
        <w:pict>
          <v:group style="position:absolute;margin-left:148.024002pt;margin-top:6.980197pt;width:15.646pt;height:7.823pt;mso-position-horizontal-relative:page;mso-position-vertical-relative:paragraph;z-index:-9195" coordorigin="2960,140" coordsize="313,156">
            <v:shape style="position:absolute;left:2960;top:140;width:313;height:156" coordorigin="2960,140" coordsize="313,156" path="m2960,296l3273,296,3273,140,2960,140,2960,296e" filled="t" fillcolor="#DFE7D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63.595306pt;margin-top:16.159998pt;width:16.687pt;height:8.864pt;mso-position-horizontal-relative:page;mso-position-vertical-relative:paragraph;z-index:-9188" coordorigin="5272,323" coordsize="334,177">
            <v:group style="position:absolute;left:5284;top:334;width:227;height:156" coordorigin="5284,334" coordsize="227,156">
              <v:shape style="position:absolute;left:5284;top:334;width:227;height:156" coordorigin="5284,334" coordsize="227,156" path="m5391,440l5441,490e" filled="f" stroked="t" strokeweight=".625pt" strokecolor="#E69B9F">
                <v:path arrowok="t"/>
              </v:shape>
            </v:group>
            <v:group style="position:absolute;left:5351;top:334;width:246;height:156" coordorigin="5351,334" coordsize="246,156">
              <v:shape style="position:absolute;left:5351;top:334;width:246;height:156" coordorigin="5351,334" coordsize="246,156" path="m5351,334l5507,490e" filled="f" stroked="t" strokeweight=".625pt" strokecolor="#E69B9F">
                <v:path arrowok="t"/>
              </v:shape>
            </v:group>
            <v:group style="position:absolute;left:5522;top:334;width:75;height:156" coordorigin="5522,334" coordsize="75,156">
              <v:shape style="position:absolute;left:5522;top:334;width:75;height:156" coordorigin="5522,334" coordsize="75,156" path="m5522,334l5597,409e" filled="f" stroked="t" strokeweight=".625pt" strokecolor="#E69B9F">
                <v:path arrowok="t"/>
              </v:shape>
            </v:group>
            <v:group style="position:absolute;left:5282;top:334;width:313;height:156" coordorigin="5282,334" coordsize="313,156">
              <v:shape style="position:absolute;left:5282;top:334;width:313;height:156" coordorigin="5282,334" coordsize="313,156" path="m5595,490l5282,490,5282,334,5595,334,5595,490xe" filled="f" stroked="t" strokeweight="1.041pt" strokecolor="#E6649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with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oleum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cc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ss</w:t>
      </w:r>
    </w:p>
    <w:p>
      <w:pPr>
        <w:spacing w:before="0" w:after="0" w:line="10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/1:</w:t>
      </w:r>
    </w:p>
    <w:p>
      <w:pPr>
        <w:spacing w:before="0" w:after="0" w:line="119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.1</w:t>
      </w:r>
    </w:p>
    <w:p>
      <w:pPr>
        <w:spacing w:before="39" w:after="0" w:line="134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0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/2: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7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Die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tive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Cl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im</w:t>
      </w:r>
    </w:p>
    <w:p>
      <w:pPr>
        <w:spacing w:before="0" w:after="0" w:line="117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ds</w:t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474" w:space="1186"/>
            <w:col w:w="1521" w:space="878"/>
            <w:col w:w="3661"/>
          </w:cols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316" w:right="-20"/>
        <w:jc w:val="left"/>
        <w:tabs>
          <w:tab w:pos="23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Project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licences,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97" w:right="-71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2.584pt;margin-top:21.578899pt;width:22.075pt;height:55.513pt;mso-position-horizontal-relative:page;mso-position-vertical-relative:paragraph;z-index:-9175" type="#_x0000_t202" filled="f" stroked="f">
            <v:textbox inset="0,0,0,0">
              <w:txbxContent>
                <w:p>
                  <w:pPr>
                    <w:spacing w:before="9" w:after="0" w:line="110" w:lineRule="exact"/>
                    <w:jc w:val="left"/>
                    <w:rPr>
                      <w:sz w:val="11"/>
                      <w:szCs w:val="11"/>
                    </w:rPr>
                  </w:pPr>
                  <w:rPr/>
                  <w:r>
                    <w:rPr>
                      <w:sz w:val="11"/>
                      <w:szCs w:val="11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left="18" w:right="161" w:firstLine="6"/>
                    <w:jc w:val="left"/>
                    <w:rPr>
                      <w:rFonts w:ascii="Tahoma" w:hAnsi="Tahoma" w:cs="Tahoma" w:eastAsia="Tahoma"/>
                      <w:sz w:val="8"/>
                      <w:szCs w:val="8"/>
                    </w:rPr>
                  </w:pPr>
                  <w:rPr/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1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-1"/>
                      <w:w w:val="100"/>
                      <w:b/>
                      <w:bCs/>
                    </w:rPr>
                    <w:t>OOL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-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DARA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77.210999pt;margin-top:18.707899pt;width:193.109pt;height:292.9502pt;mso-position-horizontal-relative:page;mso-position-vertical-relative:paragraph;z-index:-9172" coordorigin="1544,374" coordsize="3862,5859">
            <v:shape style="position:absolute;left:3993;top:3518;width:1413;height:504" type="#_x0000_t75">
              <v:imagedata r:id="rId16" o:title=""/>
            </v:shape>
            <v:shape style="position:absolute;left:1709;top:374;width:1784;height:62" type="#_x0000_t75">
              <v:imagedata r:id="rId17" o:title=""/>
            </v:shape>
            <v:shape style="position:absolute;left:1709;top:1653;width:1309;height:1398" type="#_x0000_t75">
              <v:imagedata r:id="rId18" o:title=""/>
            </v:shape>
            <v:shape style="position:absolute;left:1709;top:470;width:1343;height:1148" type="#_x0000_t75">
              <v:imagedata r:id="rId19" o:title=""/>
            </v:shape>
            <v:shape style="position:absolute;left:1709;top:5111;width:1784;height:1121" type="#_x0000_t75">
              <v:imagedata r:id="rId20" o:title=""/>
            </v:shape>
            <v:shape style="position:absolute;left:1709;top:3083;width:1216;height:2750" type="#_x0000_t75">
              <v:imagedata r:id="rId21" o:title=""/>
            </v:shape>
            <v:group style="position:absolute;left:1709;top:3048;width:1776;height:38" coordorigin="1709,3048" coordsize="1776,38">
              <v:shape style="position:absolute;left:1709;top:3048;width:1776;height:38" coordorigin="1709,3048" coordsize="1776,38" path="m3485,3048l1709,3051,1709,3085,3485,3082,3485,3048e" filled="t" fillcolor="#EC1C23" stroked="f">
                <v:path arrowok="t"/>
                <v:fill/>
              </v:shape>
            </v:group>
            <v:group style="position:absolute;left:1709;top:453;width:1778;height:2" coordorigin="1709,453" coordsize="1778,2">
              <v:shape style="position:absolute;left:1709;top:453;width:1778;height:2" coordorigin="1709,453" coordsize="1778,0" path="m1709,453l3487,453e" filled="f" stroked="t" strokeweight="1.822pt" strokecolor="#EC1C23">
                <v:path arrowok="t"/>
              </v:shape>
            </v:group>
            <v:group style="position:absolute;left:1709;top:1636;width:1781;height:2" coordorigin="1709,1636" coordsize="1781,2">
              <v:shape style="position:absolute;left:1709;top:1636;width:1781;height:2" coordorigin="1709,1636" coordsize="1781,0" path="m1709,1636l3490,1636e" filled="f" stroked="t" strokeweight="1.822pt" strokecolor="#EC1C23">
                <v:path arrowok="t"/>
              </v:shape>
            </v:group>
            <v:group style="position:absolute;left:1709;top:5850;width:1771;height:2" coordorigin="1709,5850" coordsize="1771,2">
              <v:shape style="position:absolute;left:1709;top:5850;width:1771;height:2" coordorigin="1709,5850" coordsize="1771,0" path="m1709,5850l3480,5850e" filled="f" stroked="t" strokeweight="1.822pt" strokecolor="#EC1C23">
                <v:path arrowok="t"/>
              </v:shape>
            </v:group>
            <v:group style="position:absolute;left:1709;top:6232;width:1764;height:2" coordorigin="1709,6232" coordsize="1764,2">
              <v:shape style="position:absolute;left:1709;top:6232;width:1764;height:2" coordorigin="1709,6232" coordsize="1764,0" path="m1709,6232l1709,6232e" filled="f" stroked="t" strokeweight=".1pt" strokecolor="#E4E6E7">
                <v:path arrowok="t"/>
              </v:shape>
              <v:shape style="position:absolute;left:1709;top:5868;width:1764;height:365" type="#_x0000_t75">
                <v:imagedata r:id="rId22" o:title=""/>
              </v:shape>
            </v:group>
            <v:group style="position:absolute;left:1709;top:5846;width:1764;height:22" coordorigin="1709,5846" coordsize="1764,22">
              <v:shape style="position:absolute;left:1709;top:5846;width:1764;height:22" coordorigin="1709,5846" coordsize="1764,22" path="m2925,5846l1709,5846,1709,5868,3473,5868,3473,5865,2925,5865,2925,5846e" filled="t" fillcolor="#E64142" stroked="f">
                <v:path arrowok="t"/>
                <v:fill/>
              </v:shape>
            </v:group>
            <v:group style="position:absolute;left:3028;top:911;width:314;height:270" coordorigin="3028,911" coordsize="314,270">
              <v:shape style="position:absolute;left:3028;top:911;width:314;height:270" coordorigin="3028,911" coordsize="314,270" path="m3028,1181l3342,1181,3342,911,3028,911,3028,1181e" filled="t" fillcolor="#FFFFFF" stroked="f">
                <v:path arrowok="t"/>
                <v:fill/>
              </v:shape>
            </v:group>
            <v:group style="position:absolute;left:3022;top:905;width:326;height:281" coordorigin="3022,905" coordsize="326,281">
              <v:shape style="position:absolute;left:3022;top:905;width:326;height:281" coordorigin="3022,905" coordsize="326,281" path="m3348,905l3022,905,3022,1186,3348,1186,3348,1181,3028,1181,3028,1175,3034,1175,3034,917,3348,917,3348,905e" filled="t" fillcolor="#231F20" stroked="f">
                <v:path arrowok="t"/>
                <v:fill/>
              </v:shape>
              <v:shape style="position:absolute;left:3022;top:905;width:326;height:281" coordorigin="3022,905" coordsize="326,281" path="m3034,1175l3028,1175,3028,1181,3034,1181,3034,1175e" filled="t" fillcolor="#231F20" stroked="f">
                <v:path arrowok="t"/>
                <v:fill/>
              </v:shape>
              <v:shape style="position:absolute;left:3022;top:905;width:326;height:281" coordorigin="3022,905" coordsize="326,281" path="m3348,917l3337,917,3337,1175,3034,1175,3034,1181,3348,1181,3348,917e" filled="t" fillcolor="#231F20" stroked="f">
                <v:path arrowok="t"/>
                <v:fill/>
              </v:shape>
            </v:group>
            <v:group style="position:absolute;left:3004;top:2177;width:316;height:366" coordorigin="3004,2177" coordsize="316,366">
              <v:shape style="position:absolute;left:3004;top:2177;width:316;height:366" coordorigin="3004,2177" coordsize="316,366" path="m3004,2542l3319,2542,3319,2177,3004,2177,3004,2542e" filled="t" fillcolor="#FFFFFF" stroked="f">
                <v:path arrowok="t"/>
                <v:fill/>
              </v:shape>
            </v:group>
            <v:group style="position:absolute;left:2998;top:2171;width:327;height:377" coordorigin="2998,2171" coordsize="327,377">
              <v:shape style="position:absolute;left:2998;top:2171;width:327;height:377" coordorigin="2998,2171" coordsize="327,377" path="m3325,2171l2998,2171,2998,2548,3325,2548,3325,2542,3004,2542,3004,2537,3009,2537,3009,2182,3325,2182,3325,2171e" filled="t" fillcolor="#231F20" stroked="f">
                <v:path arrowok="t"/>
                <v:fill/>
              </v:shape>
              <v:shape style="position:absolute;left:2998;top:2171;width:327;height:377" coordorigin="2998,2171" coordsize="327,377" path="m3009,2537l3004,2537,3004,2542,3009,2542,3009,2537e" filled="t" fillcolor="#231F20" stroked="f">
                <v:path arrowok="t"/>
                <v:fill/>
              </v:shape>
              <v:shape style="position:absolute;left:2998;top:2171;width:327;height:377" coordorigin="2998,2171" coordsize="327,377" path="m3325,2182l3314,2182,3314,2537,3009,2537,3009,2542,3325,2542,3325,2182e" filled="t" fillcolor="#231F20" stroked="f">
                <v:path arrowok="t"/>
                <v:fill/>
              </v:shape>
            </v:group>
            <v:group style="position:absolute;left:2991;top:4087;width:327;height:185" coordorigin="2991,4087" coordsize="327,185">
              <v:shape style="position:absolute;left:2991;top:4087;width:327;height:185" coordorigin="2991,4087" coordsize="327,185" path="m3318,4087l2991,4087,2991,4272,3318,4272,3318,4266,2996,4266,2996,4260,3002,4260,3002,4098,3318,4098,3318,4087e" filled="t" fillcolor="#231F20" stroked="f">
                <v:path arrowok="t"/>
                <v:fill/>
              </v:shape>
              <v:shape style="position:absolute;left:2991;top:4087;width:327;height:185" coordorigin="2991,4087" coordsize="327,185" path="m3002,4260l2996,4260,2996,4266,3002,4266,3002,4260e" filled="t" fillcolor="#231F20" stroked="f">
                <v:path arrowok="t"/>
                <v:fill/>
              </v:shape>
              <v:shape style="position:absolute;left:2991;top:4087;width:327;height:185" coordorigin="2991,4087" coordsize="327,185" path="m3318,4098l3307,4098,3307,4260,3002,4260,3002,4266,3318,4266,3318,4098e" filled="t" fillcolor="#231F20" stroked="f">
                <v:path arrowok="t"/>
                <v:fill/>
              </v:shape>
            </v:group>
            <v:group style="position:absolute;left:2926;top:5962;width:458;height:174" coordorigin="2926,5962" coordsize="458,174">
              <v:shape style="position:absolute;left:2926;top:5962;width:458;height:174" coordorigin="2926,5962" coordsize="458,174" path="m2926,6136l3384,6136,3384,5962,2926,5962,2926,6136e" filled="t" fillcolor="#FFFFFF" stroked="f">
                <v:path arrowok="t"/>
                <v:fill/>
              </v:shape>
            </v:group>
            <v:group style="position:absolute;left:2926;top:5962;width:458;height:174" coordorigin="2926,5962" coordsize="458,174">
              <v:shape style="position:absolute;left:2926;top:5962;width:458;height:174" coordorigin="2926,5962" coordsize="458,174" path="m2926,6136l3384,6136,3384,5962,2926,5962,2926,6136xe" filled="f" stroked="t" strokeweight=".574pt" strokecolor="#231F20">
                <v:path arrowok="t"/>
              </v:shape>
              <v:shape style="position:absolute;left:3052;top:432;width:816;height:1110" type="#_x0000_t75">
                <v:imagedata r:id="rId23" o:title=""/>
              </v:shape>
              <v:shape style="position:absolute;left:3052;top:436;width:436;height:1106" type="#_x0000_t75">
                <v:imagedata r:id="rId24" o:title=""/>
              </v:shape>
              <v:shape style="position:absolute;left:3052;top:905;width:296;height:281" type="#_x0000_t75">
                <v:imagedata r:id="rId25" o:title=""/>
              </v:shape>
              <v:shape style="position:absolute;left:3476;top:1542;width:417;height:1505" type="#_x0000_t75">
                <v:imagedata r:id="rId26" o:title=""/>
              </v:shape>
              <v:shape style="position:absolute;left:3018;top:1542;width:458;height:1505" type="#_x0000_t75">
                <v:imagedata r:id="rId27" o:title=""/>
              </v:shape>
              <v:shape style="position:absolute;left:3018;top:2171;width:307;height:377" type="#_x0000_t75">
                <v:imagedata r:id="rId28" o:title=""/>
              </v:shape>
              <v:shape style="position:absolute;left:3052;top:1542;width:816;height:117" type="#_x0000_t75">
                <v:imagedata r:id="rId29" o:title=""/>
              </v:shape>
              <v:shape style="position:absolute;left:3921;top:751;width:1435;height:488" type="#_x0000_t75">
                <v:imagedata r:id="rId30" o:title=""/>
              </v:shape>
              <v:shape style="position:absolute;left:3929;top:2147;width:1401;height:294" type="#_x0000_t75">
                <v:imagedata r:id="rId31" o:title=""/>
              </v:shape>
              <v:shape style="position:absolute;left:2925;top:5091;width:1068;height:774" type="#_x0000_t75">
                <v:imagedata r:id="rId32" o:title=""/>
              </v:shape>
              <v:shape style="position:absolute;left:2925;top:3047;width:1068;height:1724" type="#_x0000_t75">
                <v:imagedata r:id="rId33" o:title=""/>
              </v:shape>
              <v:shape style="position:absolute;left:2925;top:3082;width:554;height:2029" type="#_x0000_t75">
                <v:imagedata r:id="rId34" o:title=""/>
              </v:shape>
              <v:shape style="position:absolute;left:3318;top:4087;width:156;height:185" type="#_x0000_t75">
                <v:imagedata r:id="rId35" o:title=""/>
              </v:shape>
              <v:shape style="position:absolute;left:2925;top:3048;width:559;height:35" type="#_x0000_t75">
                <v:imagedata r:id="rId36" o:title=""/>
              </v:shape>
              <v:shape style="position:absolute;left:2925;top:5116;width:555;height:749" type="#_x0000_t75">
                <v:imagedata r:id="rId37" o:title=""/>
              </v:shape>
              <v:shape style="position:absolute;left:2991;top:4087;width:327;height:185" type="#_x0000_t75">
                <v:imagedata r:id="rId38" o:title=""/>
              </v:shape>
              <v:shape style="position:absolute;left:3475;top:4772;width:384;height:319" type="#_x0000_t75">
                <v:imagedata r:id="rId39" o:title=""/>
              </v:shape>
              <v:shape style="position:absolute;left:3094;top:4772;width:385;height:319" type="#_x0000_t75">
                <v:imagedata r:id="rId40" o:title=""/>
              </v:shape>
              <v:shape style="position:absolute;left:3859;top:4772;width:1494;height:319" type="#_x0000_t75">
                <v:imagedata r:id="rId41" o:title=""/>
              </v:shape>
              <v:shape style="position:absolute;left:1544;top:432;width:165;height:5433" type="#_x0000_t75">
                <v:imagedata r:id="rId42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20"/>
          <w:szCs w:val="20"/>
          <w:color w:val="231F20"/>
          <w:w w:val="101"/>
          <w:b/>
          <w:bCs/>
        </w:rPr>
      </w:r>
      <w:r>
        <w:rPr>
          <w:rFonts w:ascii="Calibri" w:hAnsi="Calibri" w:cs="Calibri" w:eastAsia="Calibri"/>
          <w:sz w:val="20"/>
          <w:szCs w:val="20"/>
          <w:color w:val="231F20"/>
          <w:w w:val="101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w w:val="101"/>
          <w:b/>
          <w:bCs/>
          <w:u w:val="thick" w:color="231F20"/>
        </w:rPr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0"/>
          <w:b/>
          <w:bCs/>
          <w:u w:val="thick" w:color="231F20"/>
        </w:rPr>
        <w:t>Moomba-Big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0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12"/>
          <w:w w:val="100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0"/>
          <w:b/>
          <w:bCs/>
          <w:u w:val="thick" w:color="231F20"/>
        </w:rPr>
        <w:t>Lake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0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5"/>
          <w:w w:val="100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0"/>
          <w:b/>
          <w:bCs/>
          <w:u w:val="thick" w:color="231F20"/>
        </w:rPr>
        <w:t>Typical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0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7"/>
          <w:w w:val="100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1"/>
          <w:b/>
          <w:bCs/>
          <w:u w:val="thick" w:color="231F20"/>
        </w:rPr>
        <w:t>Unco</w:t>
      </w:r>
      <w:r>
        <w:rPr>
          <w:rFonts w:ascii="Calibri" w:hAnsi="Calibri" w:cs="Calibri" w:eastAsia="Calibri"/>
          <w:sz w:val="20"/>
          <w:szCs w:val="20"/>
          <w:color w:val="231F20"/>
          <w:spacing w:val="-1"/>
          <w:w w:val="101"/>
          <w:b/>
          <w:bCs/>
          <w:u w:val="thick" w:color="231F20"/>
        </w:rPr>
        <w:t>n</w:t>
      </w:r>
      <w:r>
        <w:rPr>
          <w:rFonts w:ascii="Calibri" w:hAnsi="Calibri" w:cs="Calibri" w:eastAsia="Calibri"/>
          <w:sz w:val="20"/>
          <w:szCs w:val="20"/>
          <w:color w:val="231F20"/>
          <w:spacing w:val="-1"/>
          <w:w w:val="101"/>
          <w:b/>
          <w:bCs/>
          <w:u w:val="thick" w:color="231F20"/>
        </w:rPr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1"/>
          <w:b/>
          <w:bCs/>
          <w:u w:val="thick" w:color="231F20"/>
        </w:rPr>
        <w:t>ventional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1"/>
          <w:b/>
          <w:bCs/>
          <w:u w:val="thick" w:color="231F20"/>
        </w:rPr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1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1"/>
          <w:w w:val="100"/>
          <w:b/>
          <w:bCs/>
          <w:u w:val="thick" w:color="231F20"/>
        </w:rPr>
        <w:t> </w:t>
      </w:r>
      <w:r>
        <w:rPr>
          <w:rFonts w:ascii="Calibri" w:hAnsi="Calibri" w:cs="Calibri" w:eastAsia="Calibri"/>
          <w:sz w:val="20"/>
          <w:szCs w:val="20"/>
          <w:color w:val="231F20"/>
          <w:spacing w:val="1"/>
          <w:w w:val="100"/>
          <w:b/>
          <w:bCs/>
          <w:u w:val="thick" w:color="231F20"/>
        </w:rPr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1"/>
          <w:b/>
          <w:bCs/>
          <w:u w:val="thick" w:color="231F20"/>
        </w:rPr>
        <w:t>Section</w:t>
      </w:r>
      <w:r>
        <w:rPr>
          <w:rFonts w:ascii="Calibri" w:hAnsi="Calibri" w:cs="Calibri" w:eastAsia="Calibri"/>
          <w:sz w:val="20"/>
          <w:szCs w:val="20"/>
          <w:color w:val="231F20"/>
          <w:spacing w:val="0"/>
          <w:w w:val="101"/>
          <w:b/>
          <w:bCs/>
        </w:rPr>
      </w:r>
      <w:r>
        <w:rPr>
          <w:rFonts w:ascii="Calibri" w:hAnsi="Calibri" w:cs="Calibri" w:eastAsia="Calibri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42" w:right="2121" w:firstLine="-1"/>
        <w:jc w:val="center"/>
        <w:rPr>
          <w:rFonts w:ascii="Tahoma" w:hAnsi="Tahoma" w:cs="Tahoma" w:eastAsia="Tahoma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0.901001pt;margin-top:35.115475pt;width:22.897pt;height:69.729pt;mso-position-horizontal-relative:page;mso-position-vertical-relative:paragraph;z-index:-9174" type="#_x0000_t202" filled="f" stroked="f">
            <v:textbox inset="0,0,0,0">
              <w:txbxContent>
                <w:p>
                  <w:pPr>
                    <w:spacing w:before="3" w:after="0" w:line="160" w:lineRule="exact"/>
                    <w:jc w:val="left"/>
                    <w:rPr>
                      <w:sz w:val="16"/>
                      <w:szCs w:val="16"/>
                    </w:rPr>
                  </w:pPr>
                  <w:rPr/>
                  <w:r>
                    <w:rPr>
                      <w:sz w:val="16"/>
                      <w:szCs w:val="16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left="29" w:right="166" w:firstLine="6"/>
                    <w:jc w:val="both"/>
                    <w:rPr>
                      <w:rFonts w:ascii="Tahoma" w:hAnsi="Tahoma" w:cs="Tahoma" w:eastAsia="Tahoma"/>
                      <w:sz w:val="8"/>
                      <w:szCs w:val="8"/>
                    </w:rPr>
                  </w:pPr>
                  <w:rPr/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-1"/>
                      <w:w w:val="100"/>
                      <w:b/>
                      <w:bCs/>
                    </w:rPr>
                    <w:t>OS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EP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-1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MTRE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ahoma" w:hAnsi="Tahoma" w:cs="Tahoma" w:eastAsia="Tahoma"/>
          <w:sz w:val="8"/>
          <w:szCs w:val="8"/>
          <w:color w:val="221F1F"/>
          <w:spacing w:val="1"/>
          <w:w w:val="100"/>
          <w:b/>
          <w:bCs/>
        </w:rPr>
        <w:t>T</w:t>
      </w:r>
      <w:r>
        <w:rPr>
          <w:rFonts w:ascii="Tahoma" w:hAnsi="Tahoma" w:cs="Tahoma" w:eastAsia="Tahoma"/>
          <w:sz w:val="8"/>
          <w:szCs w:val="8"/>
          <w:color w:val="221F1F"/>
          <w:spacing w:val="-1"/>
          <w:w w:val="100"/>
          <w:b/>
          <w:bCs/>
        </w:rPr>
        <w:t>OO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L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 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DARA</w:t>
      </w:r>
      <w:r>
        <w:rPr>
          <w:rFonts w:ascii="Tahoma" w:hAnsi="Tahoma" w:cs="Tahoma" w:eastAsia="Tahoma"/>
          <w:sz w:val="8"/>
          <w:szCs w:val="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027" w:right="2136" w:firstLine="6"/>
        <w:jc w:val="both"/>
        <w:rPr>
          <w:rFonts w:ascii="Tahoma" w:hAnsi="Tahoma" w:cs="Tahoma" w:eastAsia="Tahoma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6.263pt;margin-top:43.324955pt;width:27.464pt;height:86.752pt;mso-position-horizontal-relative:page;mso-position-vertical-relative:paragraph;z-index:-9173" type="#_x0000_t202" filled="f" stroked="f">
            <v:textbox inset="0,0,0,0">
              <w:txbxContent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9" w:after="0" w:line="240" w:lineRule="exact"/>
                    <w:jc w:val="left"/>
                    <w:rPr>
                      <w:sz w:val="24"/>
                      <w:szCs w:val="24"/>
                    </w:rPr>
                  </w:pPr>
                  <w:rPr/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spacing w:before="0" w:after="0" w:line="240" w:lineRule="auto"/>
                    <w:ind w:left="125" w:right="-20"/>
                    <w:jc w:val="left"/>
                    <w:rPr>
                      <w:rFonts w:ascii="Tahoma" w:hAnsi="Tahoma" w:cs="Tahoma" w:eastAsia="Tahoma"/>
                      <w:sz w:val="8"/>
                      <w:szCs w:val="8"/>
                    </w:rPr>
                  </w:pPr>
                  <w:rPr/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PA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1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231F20"/>
                      <w:spacing w:val="0"/>
                      <w:w w:val="100"/>
                      <w:b/>
                      <w:bCs/>
                    </w:rPr>
                    <w:t>C</w:t>
                  </w:r>
                  <w:r>
                    <w:rPr>
                      <w:rFonts w:ascii="Tahoma" w:hAnsi="Tahoma" w:cs="Tahoma" w:eastAsia="Tahoma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93465pt;margin-top:15.107777pt;width:9.0442pt;height:74.477777pt;mso-position-horizontal-relative:page;mso-position-vertical-relative:paragraph;z-index:-9169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163" w:lineRule="exact"/>
                    <w:ind w:left="20" w:right="-41"/>
                    <w:jc w:val="left"/>
                    <w:rPr>
                      <w:rFonts w:ascii="Calibri" w:hAnsi="Calibri" w:cs="Calibri" w:eastAsia="Calibri"/>
                      <w:sz w:val="14"/>
                      <w:szCs w:val="14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Gross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gas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colu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-1"/>
                      <w:w w:val="100"/>
                      <w:b/>
                      <w:bCs/>
                    </w:rPr>
                    <w:t>m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&gt;600m</w:t>
                  </w:r>
                  <w:r>
                    <w:rPr>
                      <w:rFonts w:ascii="Calibri" w:hAnsi="Calibri" w:cs="Calibri" w:eastAsia="Calibri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R</w:t>
      </w:r>
      <w:r>
        <w:rPr>
          <w:rFonts w:ascii="Tahoma" w:hAnsi="Tahoma" w:cs="Tahoma" w:eastAsia="Tahoma"/>
          <w:sz w:val="8"/>
          <w:szCs w:val="8"/>
          <w:color w:val="221F1F"/>
          <w:spacing w:val="-1"/>
          <w:w w:val="100"/>
          <w:b/>
          <w:bCs/>
        </w:rPr>
        <w:t>O</w:t>
      </w:r>
      <w:r>
        <w:rPr>
          <w:rFonts w:ascii="Tahoma" w:hAnsi="Tahoma" w:cs="Tahoma" w:eastAsia="Tahoma"/>
          <w:sz w:val="8"/>
          <w:szCs w:val="8"/>
          <w:color w:val="221F1F"/>
          <w:spacing w:val="-1"/>
          <w:w w:val="100"/>
          <w:b/>
          <w:bCs/>
        </w:rPr>
        <w:t>S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E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 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EP</w:t>
      </w:r>
      <w:r>
        <w:rPr>
          <w:rFonts w:ascii="Tahoma" w:hAnsi="Tahoma" w:cs="Tahoma" w:eastAsia="Tahoma"/>
          <w:sz w:val="8"/>
          <w:szCs w:val="8"/>
          <w:color w:val="221F1F"/>
          <w:spacing w:val="-1"/>
          <w:w w:val="100"/>
          <w:b/>
          <w:bCs/>
        </w:rPr>
        <w:t>S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I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 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MTRE</w:t>
      </w:r>
      <w:r>
        <w:rPr>
          <w:rFonts w:ascii="Tahoma" w:hAnsi="Tahoma" w:cs="Tahoma" w:eastAsia="Tahoma"/>
          <w:sz w:val="8"/>
          <w:szCs w:val="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004" w:right="2140"/>
        <w:jc w:val="center"/>
        <w:rPr>
          <w:rFonts w:ascii="Tahoma" w:hAnsi="Tahoma" w:cs="Tahoma" w:eastAsia="Tahoma"/>
          <w:sz w:val="8"/>
          <w:szCs w:val="8"/>
        </w:rPr>
      </w:pPr>
      <w:rPr/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PA</w:t>
      </w:r>
      <w:r>
        <w:rPr>
          <w:rFonts w:ascii="Tahoma" w:hAnsi="Tahoma" w:cs="Tahoma" w:eastAsia="Tahoma"/>
          <w:sz w:val="8"/>
          <w:szCs w:val="8"/>
          <w:color w:val="221F1F"/>
          <w:spacing w:val="1"/>
          <w:w w:val="100"/>
          <w:b/>
          <w:bCs/>
        </w:rPr>
        <w:t>T</w:t>
      </w:r>
      <w:r>
        <w:rPr>
          <w:rFonts w:ascii="Tahoma" w:hAnsi="Tahoma" w:cs="Tahoma" w:eastAsia="Tahoma"/>
          <w:sz w:val="8"/>
          <w:szCs w:val="8"/>
          <w:color w:val="221F1F"/>
          <w:spacing w:val="0"/>
          <w:w w:val="100"/>
          <w:b/>
          <w:bCs/>
        </w:rPr>
        <w:t>C</w:t>
      </w:r>
      <w:r>
        <w:rPr>
          <w:rFonts w:ascii="Tahoma" w:hAnsi="Tahoma" w:cs="Tahoma" w:eastAsia="Tahoma"/>
          <w:sz w:val="8"/>
          <w:szCs w:val="8"/>
          <w:color w:val="000000"/>
          <w:spacing w:val="0"/>
          <w:w w:val="100"/>
        </w:rPr>
      </w:r>
    </w:p>
    <w:p>
      <w:pPr>
        <w:spacing w:before="65" w:after="0" w:line="273" w:lineRule="auto"/>
        <w:ind w:right="8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(raw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gas)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high-side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corresponds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gross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total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more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than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200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raw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recoverable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gas.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54" w:lineRule="auto"/>
        <w:ind w:left="440" w:right="1300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PPLs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7,8,9,11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2" w:right="654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40" w:lineRule="auto"/>
        <w:ind w:left="405" w:right="803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PPLs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102,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113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54" w:lineRule="auto"/>
        <w:ind w:left="440" w:right="309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PPLs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7,8,9,11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38" w:lineRule="exact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318.897614pt;margin-top:51.62851pt;width:219.685pt;height:.1pt;mso-position-horizontal-relative:page;mso-position-vertical-relative:paragraph;z-index:-9170" coordorigin="6378,1033" coordsize="4394,2">
            <v:shape style="position:absolute;left:6378;top:1033;width:4394;height:2" coordorigin="6378,1033" coordsize="4394,0" path="m6378,1033l10772,1033e" filled="f" stroked="t" strokeweight=".5pt" strokecolor="#231F20">
              <v:path arrowok="t"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(deep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CSG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92" w:footer="610" w:top="980" w:bottom="800" w:left="1020" w:right="1000"/>
          <w:headerReference w:type="even" r:id="rId15"/>
          <w:pgSz w:w="11920" w:h="16840"/>
          <w:cols w:num="2" w:equalWidth="0">
            <w:col w:w="4427" w:space="931"/>
            <w:col w:w="4542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22" w:right="2046"/>
        <w:jc w:val="center"/>
        <w:rPr>
          <w:rFonts w:ascii="Tahoma" w:hAnsi="Tahoma" w:cs="Tahoma" w:eastAsia="Tahoma"/>
          <w:sz w:val="8"/>
          <w:szCs w:val="8"/>
        </w:rPr>
      </w:pPr>
      <w:rPr/>
      <w:r>
        <w:rPr>
          <w:rFonts w:ascii="Tahoma" w:hAnsi="Tahoma" w:cs="Tahoma" w:eastAsia="Tahoma"/>
          <w:sz w:val="8"/>
          <w:szCs w:val="8"/>
          <w:color w:val="231F20"/>
          <w:spacing w:val="1"/>
          <w:b/>
          <w:bCs/>
        </w:rPr>
        <w:t>G</w:t>
      </w:r>
      <w:r>
        <w:rPr>
          <w:rFonts w:ascii="Tahoma" w:hAnsi="Tahoma" w:cs="Tahoma" w:eastAsia="Tahoma"/>
          <w:sz w:val="8"/>
          <w:szCs w:val="8"/>
          <w:color w:val="231F20"/>
          <w:spacing w:val="0"/>
          <w:b/>
          <w:bCs/>
        </w:rPr>
        <w:t>R</w:t>
      </w:r>
      <w:r>
        <w:rPr>
          <w:rFonts w:ascii="Tahoma" w:hAnsi="Tahoma" w:cs="Tahoma" w:eastAsia="Tahoma"/>
          <w:sz w:val="8"/>
          <w:szCs w:val="8"/>
          <w:color w:val="231F20"/>
          <w:spacing w:val="0"/>
          <w:w w:val="99"/>
          <w:b/>
          <w:bCs/>
        </w:rPr>
        <w:t>A</w:t>
      </w:r>
      <w:r>
        <w:rPr>
          <w:rFonts w:ascii="Tahoma" w:hAnsi="Tahoma" w:cs="Tahoma" w:eastAsia="Tahoma"/>
          <w:sz w:val="8"/>
          <w:szCs w:val="8"/>
          <w:color w:val="231F20"/>
          <w:spacing w:val="-1"/>
          <w:w w:val="99"/>
          <w:b/>
          <w:bCs/>
        </w:rPr>
        <w:t>N</w:t>
      </w:r>
      <w:r>
        <w:rPr>
          <w:rFonts w:ascii="Tahoma" w:hAnsi="Tahoma" w:cs="Tahoma" w:eastAsia="Tahoma"/>
          <w:sz w:val="8"/>
          <w:szCs w:val="8"/>
          <w:color w:val="231F20"/>
          <w:spacing w:val="0"/>
          <w:w w:val="100"/>
          <w:b/>
          <w:bCs/>
        </w:rPr>
        <w:t>I</w:t>
      </w:r>
      <w:r>
        <w:rPr>
          <w:rFonts w:ascii="Tahoma" w:hAnsi="Tahoma" w:cs="Tahoma" w:eastAsia="Tahoma"/>
          <w:sz w:val="8"/>
          <w:szCs w:val="8"/>
          <w:color w:val="231F20"/>
          <w:spacing w:val="1"/>
          <w:w w:val="100"/>
          <w:b/>
          <w:bCs/>
        </w:rPr>
        <w:t>T</w:t>
      </w:r>
      <w:r>
        <w:rPr>
          <w:rFonts w:ascii="Tahoma" w:hAnsi="Tahoma" w:cs="Tahoma" w:eastAsia="Tahoma"/>
          <w:sz w:val="8"/>
          <w:szCs w:val="8"/>
          <w:color w:val="231F20"/>
          <w:spacing w:val="0"/>
          <w:w w:val="100"/>
          <w:b/>
          <w:bCs/>
        </w:rPr>
        <w:t>E</w:t>
      </w:r>
      <w:r>
        <w:rPr>
          <w:rFonts w:ascii="Tahoma" w:hAnsi="Tahoma" w:cs="Tahoma" w:eastAsia="Tahoma"/>
          <w:sz w:val="8"/>
          <w:szCs w:val="8"/>
          <w:color w:val="000000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92" w:lineRule="exact"/>
        <w:ind w:left="114" w:right="-49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4.3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Moomba-Big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Lake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typical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unconventional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section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29" w:after="0" w:line="244" w:lineRule="auto"/>
        <w:ind w:right="167"/>
        <w:jc w:val="left"/>
        <w:tabs>
          <w:tab w:pos="3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1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Santos’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equity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production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licences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66.6%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60.1%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Queensland.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Hence,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range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recoverable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raw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its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licences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is,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gross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terms,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least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22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high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more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than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200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(raw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gas).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Santos’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November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4" w:after="0" w:line="244" w:lineRule="auto"/>
        <w:ind w:right="89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estimates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its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accessed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from: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hyperlink r:id="rId43">
        <w:r>
          <w:rPr>
            <w:rFonts w:ascii="Century Gothic" w:hAnsi="Century Gothic" w:cs="Century Gothic" w:eastAsia="Century Gothic"/>
            <w:sz w:val="16"/>
            <w:szCs w:val="16"/>
            <w:color w:val="005496"/>
            <w:spacing w:val="0"/>
            <w:w w:val="100"/>
          </w:rPr>
          <w:t>www.santos.com/</w:t>
        </w:r>
      </w:hyperlink>
      <w:hyperlink r:id="rId44">
        <w:r>
          <w:rPr>
            <w:rFonts w:ascii="Century Gothic" w:hAnsi="Century Gothic" w:cs="Century Gothic" w:eastAsia="Century Gothic"/>
            <w:sz w:val="16"/>
            <w:szCs w:val="16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16"/>
            <w:szCs w:val="16"/>
            <w:color w:val="005496"/>
            <w:spacing w:val="0"/>
            <w:w w:val="100"/>
          </w:rPr>
          <w:t>library/121112_EABU_Cooper_Basin_Unconventional_</w:t>
        </w:r>
      </w:hyperlink>
      <w:hyperlink r:id="rId45">
        <w:r>
          <w:rPr>
            <w:rFonts w:ascii="Century Gothic" w:hAnsi="Century Gothic" w:cs="Century Gothic" w:eastAsia="Century Gothic"/>
            <w:sz w:val="16"/>
            <w:szCs w:val="16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16"/>
            <w:szCs w:val="16"/>
            <w:color w:val="005496"/>
            <w:spacing w:val="0"/>
            <w:w w:val="100"/>
          </w:rPr>
          <w:t>Gas_Opportunities_and_Commercialisation.pdf</w:t>
        </w:r>
        <w:r>
          <w:rPr>
            <w:rFonts w:ascii="Century Gothic" w:hAnsi="Century Gothic" w:cs="Century Gothic" w:eastAsia="Century Gothic"/>
            <w:sz w:val="16"/>
            <w:szCs w:val="16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11" w:space="946"/>
            <w:col w:w="4543"/>
          </w:cols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auto"/>
        <w:ind w:left="3151" w:right="2970"/>
        <w:jc w:val="center"/>
        <w:rPr>
          <w:rFonts w:ascii="Calibri" w:hAnsi="Calibri" w:cs="Calibri" w:eastAsia="Calibri"/>
          <w:sz w:val="29"/>
          <w:szCs w:val="29"/>
        </w:rPr>
      </w:pPr>
      <w:rPr/>
      <w:r>
        <w:rPr>
          <w:rFonts w:ascii="Calibri" w:hAnsi="Calibri" w:cs="Calibri" w:eastAsia="Calibri"/>
          <w:sz w:val="29"/>
          <w:szCs w:val="29"/>
          <w:color w:val="231F20"/>
          <w:spacing w:val="0"/>
          <w:w w:val="100"/>
          <w:b/>
          <w:bCs/>
        </w:rPr>
        <w:t>Nappam</w:t>
      </w:r>
      <w:r>
        <w:rPr>
          <w:rFonts w:ascii="Calibri" w:hAnsi="Calibri" w:cs="Calibri" w:eastAsia="Calibri"/>
          <w:sz w:val="29"/>
          <w:szCs w:val="29"/>
          <w:color w:val="231F20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29"/>
          <w:szCs w:val="29"/>
          <w:color w:val="231F20"/>
          <w:spacing w:val="0"/>
          <w:w w:val="100"/>
          <w:b/>
          <w:bCs/>
        </w:rPr>
        <w:t>rri</w:t>
      </w:r>
      <w:r>
        <w:rPr>
          <w:rFonts w:ascii="Calibri" w:hAnsi="Calibri" w:cs="Calibri" w:eastAsia="Calibri"/>
          <w:sz w:val="29"/>
          <w:szCs w:val="29"/>
          <w:color w:val="231F20"/>
          <w:spacing w:val="15"/>
          <w:w w:val="100"/>
          <w:b/>
          <w:bCs/>
        </w:rPr>
        <w:t> </w:t>
      </w:r>
      <w:r>
        <w:rPr>
          <w:rFonts w:ascii="Calibri" w:hAnsi="Calibri" w:cs="Calibri" w:eastAsia="Calibri"/>
          <w:sz w:val="29"/>
          <w:szCs w:val="29"/>
          <w:color w:val="231F20"/>
          <w:spacing w:val="0"/>
          <w:w w:val="100"/>
          <w:b/>
          <w:bCs/>
        </w:rPr>
        <w:t>Trough</w:t>
      </w:r>
      <w:r>
        <w:rPr>
          <w:rFonts w:ascii="Calibri" w:hAnsi="Calibri" w:cs="Calibri" w:eastAsia="Calibri"/>
          <w:sz w:val="29"/>
          <w:szCs w:val="29"/>
          <w:color w:val="231F20"/>
          <w:spacing w:val="8"/>
          <w:w w:val="100"/>
          <w:b/>
          <w:bCs/>
        </w:rPr>
        <w:t> </w:t>
      </w:r>
      <w:r>
        <w:rPr>
          <w:rFonts w:ascii="Calibri" w:hAnsi="Calibri" w:cs="Calibri" w:eastAsia="Calibri"/>
          <w:sz w:val="29"/>
          <w:szCs w:val="29"/>
          <w:color w:val="231F20"/>
          <w:spacing w:val="0"/>
          <w:w w:val="101"/>
          <w:b/>
          <w:bCs/>
        </w:rPr>
        <w:t>Str</w:t>
      </w:r>
      <w:r>
        <w:rPr>
          <w:rFonts w:ascii="Calibri" w:hAnsi="Calibri" w:cs="Calibri" w:eastAsia="Calibri"/>
          <w:sz w:val="29"/>
          <w:szCs w:val="29"/>
          <w:color w:val="231F20"/>
          <w:spacing w:val="1"/>
          <w:w w:val="101"/>
          <w:b/>
          <w:bCs/>
        </w:rPr>
        <w:t>u</w:t>
      </w:r>
      <w:r>
        <w:rPr>
          <w:rFonts w:ascii="Calibri" w:hAnsi="Calibri" w:cs="Calibri" w:eastAsia="Calibri"/>
          <w:sz w:val="29"/>
          <w:szCs w:val="29"/>
          <w:color w:val="231F20"/>
          <w:spacing w:val="0"/>
          <w:w w:val="101"/>
          <w:b/>
          <w:bCs/>
        </w:rPr>
        <w:t>ctural</w:t>
      </w:r>
      <w:r>
        <w:rPr>
          <w:rFonts w:ascii="Calibri" w:hAnsi="Calibri" w:cs="Calibri" w:eastAsia="Calibri"/>
          <w:sz w:val="29"/>
          <w:szCs w:val="29"/>
          <w:color w:val="000000"/>
          <w:spacing w:val="0"/>
          <w:w w:val="100"/>
        </w:rPr>
      </w:r>
    </w:p>
    <w:p>
      <w:pPr>
        <w:spacing w:before="59" w:after="0" w:line="349" w:lineRule="exact"/>
        <w:ind w:left="4174" w:right="3991"/>
        <w:jc w:val="center"/>
        <w:rPr>
          <w:rFonts w:ascii="Calibri" w:hAnsi="Calibri" w:cs="Calibri" w:eastAsia="Calibri"/>
          <w:sz w:val="29"/>
          <w:szCs w:val="29"/>
        </w:rPr>
      </w:pPr>
      <w:rPr/>
      <w:r>
        <w:rPr>
          <w:rFonts w:ascii="Calibri" w:hAnsi="Calibri" w:cs="Calibri" w:eastAsia="Calibri"/>
          <w:sz w:val="29"/>
          <w:szCs w:val="29"/>
          <w:color w:val="231F20"/>
          <w:spacing w:val="0"/>
          <w:w w:val="101"/>
          <w:b/>
          <w:bCs/>
        </w:rPr>
        <w:t>Cr</w:t>
      </w:r>
      <w:r>
        <w:rPr>
          <w:rFonts w:ascii="Calibri" w:hAnsi="Calibri" w:cs="Calibri" w:eastAsia="Calibri"/>
          <w:sz w:val="29"/>
          <w:szCs w:val="29"/>
          <w:color w:val="231F20"/>
          <w:spacing w:val="1"/>
          <w:w w:val="101"/>
          <w:b/>
          <w:bCs/>
        </w:rPr>
        <w:t>o</w:t>
      </w:r>
      <w:r>
        <w:rPr>
          <w:rFonts w:ascii="Calibri" w:hAnsi="Calibri" w:cs="Calibri" w:eastAsia="Calibri"/>
          <w:sz w:val="29"/>
          <w:szCs w:val="29"/>
          <w:color w:val="231F20"/>
          <w:spacing w:val="0"/>
          <w:w w:val="101"/>
          <w:b/>
          <w:bCs/>
        </w:rPr>
        <w:t>s</w:t>
      </w:r>
      <w:r>
        <w:rPr>
          <w:rFonts w:ascii="Calibri" w:hAnsi="Calibri" w:cs="Calibri" w:eastAsia="Calibri"/>
          <w:sz w:val="29"/>
          <w:szCs w:val="29"/>
          <w:color w:val="231F20"/>
          <w:spacing w:val="1"/>
          <w:w w:val="101"/>
          <w:b/>
          <w:bCs/>
        </w:rPr>
        <w:t>s</w:t>
      </w:r>
      <w:r>
        <w:rPr>
          <w:rFonts w:ascii="Calibri" w:hAnsi="Calibri" w:cs="Calibri" w:eastAsia="Calibri"/>
          <w:sz w:val="29"/>
          <w:szCs w:val="29"/>
          <w:color w:val="231F20"/>
          <w:spacing w:val="0"/>
          <w:w w:val="101"/>
          <w:b/>
          <w:bCs/>
        </w:rPr>
        <w:t>-sect</w:t>
      </w:r>
      <w:r>
        <w:rPr>
          <w:rFonts w:ascii="Calibri" w:hAnsi="Calibri" w:cs="Calibri" w:eastAsia="Calibri"/>
          <w:sz w:val="29"/>
          <w:szCs w:val="29"/>
          <w:color w:val="231F20"/>
          <w:spacing w:val="-1"/>
          <w:w w:val="101"/>
          <w:b/>
          <w:bCs/>
        </w:rPr>
        <w:t>i</w:t>
      </w:r>
      <w:r>
        <w:rPr>
          <w:rFonts w:ascii="Calibri" w:hAnsi="Calibri" w:cs="Calibri" w:eastAsia="Calibri"/>
          <w:sz w:val="29"/>
          <w:szCs w:val="29"/>
          <w:color w:val="231F20"/>
          <w:spacing w:val="0"/>
          <w:w w:val="101"/>
          <w:b/>
          <w:bCs/>
        </w:rPr>
        <w:t>on</w:t>
      </w:r>
      <w:r>
        <w:rPr>
          <w:rFonts w:ascii="Calibri" w:hAnsi="Calibri" w:cs="Calibri" w:eastAsia="Calibri"/>
          <w:sz w:val="29"/>
          <w:szCs w:val="29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09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/>
        <w:pict>
          <v:group style="position:absolute;margin-left:56.193001pt;margin-top:-310.657013pt;width:482.89pt;height:309.410pt;mso-position-horizontal-relative:page;mso-position-vertical-relative:paragraph;z-index:-9171" coordorigin="1124,-6213" coordsize="9658,6188">
            <v:shape style="position:absolute;left:1134;top:-6203;width:9638;height:6168" type="#_x0000_t75">
              <v:imagedata r:id="rId46" o:title=""/>
            </v:shape>
            <v:shape style="position:absolute;left:1135;top:-1695;width:2713;height:1656" type="#_x0000_t75">
              <v:imagedata r:id="rId47" o:title=""/>
            </v:shape>
            <v:group style="position:absolute;left:1134;top:-1700;width:2718;height:1665" coordorigin="1134,-1700" coordsize="2718,1665">
              <v:shape style="position:absolute;left:1134;top:-1700;width:2718;height:1665" coordorigin="1134,-1700" coordsize="2718,1665" path="m1138,-35l3856,-35,3856,-1700,1138,-1700e" filled="f" stroked="t" strokeweight=".458pt" strokecolor="#231F20">
                <v:path arrowok="t"/>
              </v:shape>
              <v:shape style="position:absolute;left:1182;top:-6139;width:9579;height:4509" type="#_x0000_t75">
                <v:imagedata r:id="rId48" o:title=""/>
              </v:shape>
            </v:group>
            <v:group style="position:absolute;left:1134;top:-6203;width:9638;height:6168" coordorigin="1134,-6203" coordsize="9638,6168">
              <v:shape style="position:absolute;left:1134;top:-6203;width:9638;height:6168" coordorigin="1134,-6203" coordsize="9638,6168" path="m1134,-35l10772,-35,10772,-6203,1134,-6203,1134,-35xe" filled="f" stroked="t" strokeweight="1pt" strokecolor="#231F20">
                <v:path arrowok="t"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4.4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Nappamerri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structural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cross-section.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6" w:after="0" w:line="240" w:lineRule="auto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shape style="position:absolute;margin-left:56.692932pt;margin-top:6.541272pt;width:481.88977pt;height:404.689056pt;mso-position-horizontal-relative:page;mso-position-vertical-relative:paragraph;z-index:-9168" type="#_x0000_t75">
            <v:imagedata r:id="rId52" o:title=""/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92" w:lineRule="exact"/>
        <w:ind w:left="119" w:right="1059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4.5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JV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Unconventional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Project,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planned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2012.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Langmuir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Gaschnitz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Van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Waals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planned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vertical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test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basin-centred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Nappamerri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horizontal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test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Moomba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North,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vertical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assess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deep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seam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Moomba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also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planned.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NumType w:start="93"/>
          <w:pgMar w:header="0" w:footer="610" w:top="1000" w:bottom="800" w:left="1020" w:right="180"/>
          <w:headerReference w:type="odd" r:id="rId49"/>
          <w:footerReference w:type="odd" r:id="rId50"/>
          <w:footerReference w:type="even" r:id="rId51"/>
          <w:pgSz w:w="11920" w:h="16840"/>
        </w:sectPr>
      </w:pPr>
      <w:rPr/>
    </w:p>
    <w:p>
      <w:pPr>
        <w:spacing w:before="23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6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6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Epsilon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9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6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6" w:after="0" w:line="240" w:lineRule="auto"/>
        <w:ind w:left="294" w:right="-7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9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9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2450-3350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REM: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2200-2700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2750-3950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9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2850-3500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9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6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REM: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120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&gt;180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3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Patchawarr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Formatio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coals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440" w:right="100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commensurate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4" w:lineRule="auto"/>
        <w:ind w:left="440" w:right="95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surface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100,000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scf/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(2745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77.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4" w:lineRule="auto"/>
        <w:ind w:left="440" w:right="1202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Roseneath-Epsilon-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(REM)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stabilised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2.6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mmscf/d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connected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facilities.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Santos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3-6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recoverable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459" w:space="899"/>
            <w:col w:w="5362"/>
          </w:cols>
        </w:sectPr>
      </w:pPr>
      <w:rPr/>
    </w:p>
    <w:p>
      <w:pPr>
        <w:spacing w:before="65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(Pj,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2010)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~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1026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684)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5" w:lineRule="auto"/>
        <w:ind w:left="554" w:right="13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mixed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lithology: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~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1613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1075)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~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879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586)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TOTAL: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~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3518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(Santos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2345)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75" w:lineRule="auto"/>
        <w:ind w:left="114" w:right="58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16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8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3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10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auto"/>
        <w:ind w:left="114" w:right="3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5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www.pir.sa.gov.au/petroleum/environment/</w:t>
        </w:r>
      </w:hyperlink>
      <w:hyperlink r:id="rId55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register/seo,_eir_and_esa_reports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2012-2013: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4.5)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3" w:after="0" w:line="265" w:lineRule="auto"/>
        <w:ind w:left="554" w:right="550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Nappamerri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65" w:lineRule="auto"/>
        <w:ind w:left="554" w:right="306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dedicated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horizontal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94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4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64" w:lineRule="auto"/>
        <w:ind w:left="440" w:right="27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Extensive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trials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beyond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levels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2013+: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2" w:after="0" w:line="274" w:lineRule="auto"/>
        <w:ind w:left="440" w:right="10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Multiple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horizontal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appraisal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4" w:lineRule="auto"/>
        <w:ind w:left="440" w:right="135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initial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reserve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bookings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initial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2015.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now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brought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connection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191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Moomba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processing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facilities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74" w:lineRule="auto"/>
        <w:ind w:left="980" w:right="591" w:firstLine="-98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Colin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Cruikshank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Technical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Services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8116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5000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56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www.santos.com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4.1.2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5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Nappamerri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Trough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3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(90%)*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Adelaide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(10%),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subsidiary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*Denotes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4.6).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74" w:lineRule="auto"/>
        <w:ind w:right="8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purpose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4.6).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(2010)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(2011)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10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specifically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located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structure,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evidence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extensive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saturation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figures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4.8).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19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mmscf/d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after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seven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Early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succession.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April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0.75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mmscf/d,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package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mmscf/d.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desorption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292" w:footer="610" w:top="1000" w:bottom="800" w:left="1020" w:right="1000"/>
          <w:headerReference w:type="even" r:id="rId53"/>
          <w:pgSz w:w="11920" w:h="16840"/>
          <w:cols w:num="2" w:equalWidth="0">
            <w:col w:w="4502" w:space="856"/>
            <w:col w:w="4542"/>
          </w:cols>
        </w:sectPr>
      </w:pPr>
      <w:rPr/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577667pt;margin-top:7.618444pt;width:6.2943pt;height:14.729479pt;mso-position-horizontal-relative:page;mso-position-vertical-relative:paragraph;z-index:-9146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13</w:t>
      </w:r>
      <w:r>
        <w:rPr>
          <w:rFonts w:ascii="Arial" w:hAnsi="Arial" w:cs="Arial" w:eastAsia="Arial"/>
          <w:sz w:val="8"/>
          <w:szCs w:val="8"/>
          <w:spacing w:val="-3"/>
          <w:w w:val="109"/>
        </w:rPr>
        <w:t>9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30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36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12"/>
        </w:rPr>
        <w:t>Q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U</w:t>
      </w:r>
      <w:r>
        <w:rPr>
          <w:rFonts w:ascii="Arial" w:hAnsi="Arial" w:cs="Arial" w:eastAsia="Arial"/>
          <w:sz w:val="12"/>
          <w:szCs w:val="12"/>
          <w:spacing w:val="2"/>
          <w:w w:val="8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94"/>
        </w:rPr>
        <w:t>NS</w:t>
      </w:r>
      <w:r>
        <w:rPr>
          <w:rFonts w:ascii="Arial" w:hAnsi="Arial" w:cs="Arial" w:eastAsia="Arial"/>
          <w:sz w:val="12"/>
          <w:szCs w:val="12"/>
          <w:spacing w:val="-1"/>
          <w:w w:val="94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8"/>
        </w:rPr>
        <w:t>ND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" w:after="0" w:line="224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2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67" w:lineRule="exact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2.948456pt;margin-top:4.174482pt;width:6.2943pt;height:14.729479pt;mso-position-horizontal-relative:page;mso-position-vertical-relative:paragraph;z-index:-9141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141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pgNumType w:start="95"/>
          <w:pgMar w:header="0" w:footer="610" w:top="1000" w:bottom="800" w:left="1020" w:right="180"/>
          <w:headerReference w:type="odd" r:id="rId57"/>
          <w:footerReference w:type="odd" r:id="rId58"/>
          <w:footerReference w:type="even" r:id="rId59"/>
          <w:pgSz w:w="11920" w:h="16840"/>
          <w:cols w:num="3" w:equalWidth="0">
            <w:col w:w="3471" w:space="1162"/>
            <w:col w:w="820" w:space="1937"/>
            <w:col w:w="3330"/>
          </w:cols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5" w:after="0" w:line="130" w:lineRule="exact"/>
        <w:ind w:left="2141" w:right="6501" w:firstLine="1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002571"/>
          <w:spacing w:val="-3"/>
          <w:w w:val="105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8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urru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8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2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1"/>
          <w:b/>
          <w:bCs/>
        </w:rPr>
        <w:t>rluy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8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08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8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5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7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6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25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1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3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69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3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6" w:lineRule="exact"/>
        <w:ind w:right="628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6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6"/>
        </w:rPr>
        <w:t>9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7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60"/>
        </w:rPr>
        <w:t>/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1"/>
        </w:rPr>
        <w:t>3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1" w:lineRule="exact"/>
        <w:ind w:left="2026" w:right="-50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2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2"/>
        </w:rPr>
        <w:t>W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8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7"/>
        </w:rPr>
        <w:t>g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ka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8"/>
        </w:rPr>
        <w:t>ng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0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0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0"/>
        </w:rPr>
        <w:t>/Ya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3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6"/>
        </w:rPr>
        <w:t>lu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6"/>
        </w:rPr>
        <w:t>y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8"/>
        </w:rPr>
        <w:t>nd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21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392" w:right="317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2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la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0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36" w:lineRule="exact"/>
        <w:ind w:left="637" w:right="430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02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1"/>
        </w:rPr>
        <w:t>9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1"/>
        </w:rPr>
        <w:t>8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60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1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1" w:lineRule="exact"/>
        <w:ind w:left="-30" w:right="364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91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8"/>
        </w:rPr>
        <w:t>an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d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8"/>
        </w:rPr>
        <w:t>u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6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8"/>
        </w:rPr>
        <w:t>and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08"/>
        </w:rPr>
        <w:t>h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2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25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91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7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3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7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3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6"/>
        </w:rPr>
        <w:t>k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352" w:right="4026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2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21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783" w:space="1470"/>
            <w:col w:w="5467"/>
          </w:cols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8" w:after="0" w:line="125" w:lineRule="exact"/>
        <w:ind w:right="2841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PL20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8" w:after="0" w:line="240" w:lineRule="auto"/>
        <w:ind w:left="4736" w:right="521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577667pt;margin-top:-9.127421pt;width:6.2943pt;height:14.729479pt;mso-position-horizontal-relative:page;mso-position-vertical-relative:paragraph;z-index:-9147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2.948456pt;margin-top:-11.326921pt;width:6.2943pt;height:14.729479pt;mso-position-horizontal-relative:page;mso-position-vertical-relative:paragraph;z-index:-9142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2"/>
          <w:i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2"/>
          <w:i/>
        </w:rPr>
        <w:t>ooper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3"/>
          <w:w w:val="112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2"/>
          <w:w w:val="96"/>
          <w:i/>
        </w:rPr>
        <w:t>B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7"/>
          <w:i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01"/>
          <w:i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-2"/>
          <w:w w:val="101"/>
          <w:i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8"/>
          <w:i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8" w:lineRule="exact"/>
        <w:ind w:left="4724" w:right="5205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-9"/>
          <w:w w:val="110"/>
          <w:i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0"/>
          <w:i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1"/>
          <w:w w:val="110"/>
          <w:i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0"/>
          <w:i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0"/>
          <w:i/>
        </w:rPr>
        <w:t>ian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4"/>
          <w:w w:val="11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1"/>
          <w:w w:val="91"/>
          <w:i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9"/>
          <w:i/>
        </w:rPr>
        <w:t>dge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0" w:after="0" w:line="114" w:lineRule="exact"/>
        <w:ind w:left="4639" w:right="5050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2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g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8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ke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95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16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87"/>
        </w:rPr>
        <w:t>P)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86" w:after="0" w:line="194" w:lineRule="exact"/>
        <w:ind w:right="-20"/>
        <w:jc w:val="righ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21"/>
          <w:b/>
          <w:bCs/>
          <w:i/>
        </w:rPr>
        <w:t>Coo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0"/>
          <w:w w:val="121"/>
          <w:b/>
          <w:bCs/>
          <w:i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25"/>
          <w:b/>
          <w:bCs/>
          <w:i/>
        </w:rPr>
        <w:t>er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8"/>
        </w:rPr>
        <w:t>a</w:t>
      </w:r>
      <w:r>
        <w:rPr>
          <w:rFonts w:ascii="Arial" w:hAnsi="Arial" w:cs="Arial" w:eastAsia="Arial"/>
          <w:sz w:val="10"/>
          <w:szCs w:val="10"/>
          <w:color w:val="257100"/>
          <w:spacing w:val="-2"/>
          <w:w w:val="108"/>
        </w:rPr>
        <w:t>m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108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8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8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8"/>
        </w:rPr>
        <w:t>ka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8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(RR)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645" w:space="377"/>
            <w:col w:w="4698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193" w:lineRule="exact"/>
        <w:ind w:right="-20"/>
        <w:jc w:val="righ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4DA8"/>
          <w:spacing w:val="-2"/>
          <w:w w:val="100"/>
          <w:b/>
          <w:bCs/>
          <w:position w:val="-1"/>
        </w:rPr>
        <w:t>P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0"/>
          <w:b/>
          <w:bCs/>
          <w:position w:val="-1"/>
        </w:rPr>
        <w:t>EL</w:t>
      </w:r>
      <w:r>
        <w:rPr>
          <w:rFonts w:ascii="Arial" w:hAnsi="Arial" w:cs="Arial" w:eastAsia="Arial"/>
          <w:sz w:val="17"/>
          <w:szCs w:val="17"/>
          <w:color w:val="004DA8"/>
          <w:spacing w:val="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7"/>
          <w:szCs w:val="17"/>
          <w:color w:val="004DA8"/>
          <w:spacing w:val="-2"/>
          <w:w w:val="103"/>
          <w:b/>
          <w:bCs/>
          <w:position w:val="-1"/>
        </w:rPr>
        <w:t>2</w:t>
      </w:r>
      <w:r>
        <w:rPr>
          <w:rFonts w:ascii="Arial" w:hAnsi="Arial" w:cs="Arial" w:eastAsia="Arial"/>
          <w:sz w:val="17"/>
          <w:szCs w:val="17"/>
          <w:color w:val="004DA8"/>
          <w:spacing w:val="1"/>
          <w:w w:val="103"/>
          <w:b/>
          <w:bCs/>
          <w:position w:val="-1"/>
        </w:rPr>
        <w:t>1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3"/>
          <w:b/>
          <w:bCs/>
          <w:position w:val="-1"/>
        </w:rPr>
        <w:t>8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48" w:after="0" w:line="126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FFAA00"/>
          <w:spacing w:val="0"/>
          <w:w w:val="102"/>
        </w:rPr>
        <w:t>PL5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4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PL18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7279" w:space="302"/>
            <w:col w:w="3139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77" w:after="0" w:line="175" w:lineRule="exact"/>
        <w:ind w:right="-20"/>
        <w:jc w:val="right"/>
        <w:rPr>
          <w:rFonts w:ascii="ESRI Default Marker" w:hAnsi="ESRI Default Marker" w:cs="ESRI Default Marker" w:eastAsia="ESRI Default Marker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577667pt;margin-top:-15.180293pt;width:6.2943pt;height:14.729479pt;mso-position-horizontal-relative:page;mso-position-vertical-relative:paragraph;z-index:-9148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2.948456pt;margin-top:-17.589193pt;width:6.2943pt;height:14.729479pt;mso-position-horizontal-relative:page;mso-position-vertical-relative:paragraph;z-index:-9143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b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18"/>
          <w:w w:val="100"/>
          <w:position w:val="-1"/>
        </w:rPr>
        <w:t> 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2"/>
          <w:position w:val="3"/>
        </w:rPr>
        <w:t>"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0"/>
        </w:rPr>
      </w:r>
    </w:p>
    <w:p>
      <w:pPr>
        <w:spacing w:before="96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PL17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374" w:space="2207"/>
            <w:col w:w="3139"/>
          </w:cols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48" w:after="0" w:line="125" w:lineRule="exact"/>
        <w:ind w:right="2841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PL15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36" w:lineRule="exact"/>
        <w:ind w:right="415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BE3BD9"/>
          <w:spacing w:val="-3"/>
          <w:w w:val="106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6"/>
        </w:rPr>
        <w:t>9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1"/>
        </w:rPr>
        <w:t>7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60"/>
        </w:rPr>
        <w:t>/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11"/>
        </w:rPr>
        <w:t>4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189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2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1"/>
        </w:rPr>
        <w:t>la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21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8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FFAA00"/>
          <w:spacing w:val="0"/>
          <w:w w:val="102"/>
        </w:rPr>
        <w:t>PL9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520" w:space="4061"/>
            <w:col w:w="3139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ki</w:t>
      </w:r>
      <w:r>
        <w:rPr>
          <w:rFonts w:ascii="Arial" w:hAnsi="Arial" w:cs="Arial" w:eastAsia="Arial"/>
          <w:sz w:val="10"/>
          <w:szCs w:val="10"/>
          <w:color w:val="257100"/>
          <w:spacing w:val="16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95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83"/>
        </w:rPr>
        <w:t>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1" w:after="0" w:line="240" w:lineRule="auto"/>
        <w:ind w:left="717" w:right="751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14"/>
          <w:b/>
          <w:bCs/>
          <w:i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0"/>
          <w:w w:val="114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18"/>
          <w:b/>
          <w:bCs/>
          <w:i/>
        </w:rPr>
        <w:t>sin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30" w:lineRule="exact"/>
        <w:ind w:left="-10" w:right="-30" w:firstLine="-1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577667pt;margin-top:40.278271pt;width:6.2943pt;height:14.729479pt;mso-position-horizontal-relative:page;mso-position-vertical-relative:paragraph;z-index:-9149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2.948456pt;margin-top:37.86927pt;width:6.2943pt;height:14.729479pt;mso-position-horizontal-relative:page;mso-position-vertical-relative:paragraph;z-index:-9144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7"/>
                    </w:rPr>
                    <w:t>29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92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6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6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h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69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2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6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8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2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8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8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5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7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1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0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6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25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1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89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32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6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69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5"/>
          <w:b/>
          <w:bCs/>
        </w:rPr>
        <w:t>00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5"/>
          <w:b/>
          <w:bCs/>
        </w:rPr>
        <w:t>8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PLs7,8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014" w:space="1377"/>
            <w:col w:w="2024" w:space="165"/>
            <w:col w:w="3140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6" w:after="0" w:line="136" w:lineRule="exact"/>
        <w:ind w:right="652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9ACD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02"/>
        </w:rPr>
        <w:t>C</w:t>
      </w:r>
      <w:r>
        <w:rPr>
          <w:rFonts w:ascii="Arial" w:hAnsi="Arial" w:cs="Arial" w:eastAsia="Arial"/>
          <w:sz w:val="12"/>
          <w:szCs w:val="12"/>
          <w:color w:val="649ACD"/>
          <w:spacing w:val="1"/>
          <w:w w:val="111"/>
        </w:rPr>
        <w:t>9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11"/>
        </w:rPr>
        <w:t>9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27"/>
        </w:rPr>
        <w:t>/1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2421" w:right="211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9ACD"/>
          <w:spacing w:val="-2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d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6"/>
        </w:rPr>
        <w:t>y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m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6"/>
        </w:rPr>
        <w:t>t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6"/>
        </w:rPr>
        <w:t>han</w:t>
      </w:r>
      <w:r>
        <w:rPr>
          <w:rFonts w:ascii="Arial" w:hAnsi="Arial" w:cs="Arial" w:eastAsia="Arial"/>
          <w:sz w:val="12"/>
          <w:szCs w:val="12"/>
          <w:color w:val="649ACD"/>
          <w:spacing w:val="1"/>
          <w:w w:val="106"/>
        </w:rPr>
        <w:t>h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6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6"/>
          <w:w w:val="106"/>
        </w:rPr>
        <w:t> 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14"/>
        </w:rPr>
        <w:t>N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9"/>
        </w:rPr>
        <w:t>o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9"/>
        </w:rPr>
        <w:t>.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11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56" w:after="0" w:line="136" w:lineRule="exact"/>
        <w:ind w:right="578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D7D"/>
          <w:spacing w:val="-1"/>
          <w:w w:val="84"/>
        </w:rPr>
        <w:t>S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02"/>
        </w:rPr>
        <w:t>C</w:t>
      </w:r>
      <w:r>
        <w:rPr>
          <w:rFonts w:ascii="Arial" w:hAnsi="Arial" w:cs="Arial" w:eastAsia="Arial"/>
          <w:sz w:val="12"/>
          <w:szCs w:val="12"/>
          <w:color w:val="FF7D7D"/>
          <w:spacing w:val="1"/>
          <w:w w:val="111"/>
        </w:rPr>
        <w:t>0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1"/>
        </w:rPr>
        <w:t>8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27"/>
        </w:rPr>
        <w:t>/2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2306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-2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2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FF7D7D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color w:val="FF7D7D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2"/>
        </w:rPr>
        <w:t>C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1"/>
        </w:rPr>
        <w:t>la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0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2" w:after="0" w:line="240" w:lineRule="auto"/>
        <w:ind w:right="323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9"/>
        </w:rPr>
        <w:t>139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30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PL2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PL1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0" w:after="0" w:line="240" w:lineRule="auto"/>
        <w:ind w:left="577" w:right="3229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 </w:t>
      </w:r>
      <w:r>
        <w:rPr>
          <w:rFonts w:ascii="Arial" w:hAnsi="Arial" w:cs="Arial" w:eastAsia="Arial"/>
          <w:sz w:val="11"/>
          <w:szCs w:val="11"/>
          <w:spacing w:val="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10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20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30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40</w:t>
      </w:r>
      <w:r>
        <w:rPr>
          <w:rFonts w:ascii="Arial" w:hAnsi="Arial" w:cs="Arial" w:eastAsia="Arial"/>
          <w:sz w:val="11"/>
          <w:szCs w:val="11"/>
          <w:spacing w:val="-1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km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83" w:right="3666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5.89267pt;margin-top:-44.565628pt;width:8.0748pt;height:59.577272pt;mso-position-horizontal-relative:page;mso-position-vertical-relative:paragraph;z-index:-9145" type="#_x0000_t202" filled="f" stroked="f">
            <v:textbox inset="0,0,0,0" style="layout-flow:vertical;mso-layout-flow-alt:bottom-to-top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100"/>
                    </w:rPr>
                    <w:t>N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W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8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8"/>
                    </w:rPr>
                    <w:t>O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8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98"/>
                    </w:rPr>
                    <w:t>T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8"/>
                    </w:rPr>
                    <w:t>H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5"/>
                      <w:w w:val="98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6"/>
                    </w:rPr>
                    <w:t>WA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6"/>
                    </w:rPr>
                    <w:t>L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0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3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one</w:t>
      </w:r>
      <w:r>
        <w:rPr>
          <w:rFonts w:ascii="Arial" w:hAnsi="Arial" w:cs="Arial" w:eastAsia="Arial"/>
          <w:sz w:val="10"/>
          <w:szCs w:val="10"/>
          <w:spacing w:val="9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4"/>
        </w:rPr>
        <w:t>54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ki</w:t>
      </w:r>
      <w:r>
        <w:rPr>
          <w:rFonts w:ascii="Arial" w:hAnsi="Arial" w:cs="Arial" w:eastAsia="Arial"/>
          <w:sz w:val="10"/>
          <w:szCs w:val="10"/>
          <w:color w:val="257100"/>
          <w:spacing w:val="16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95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83"/>
        </w:rPr>
        <w:t>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50" w:after="0" w:line="240" w:lineRule="auto"/>
        <w:ind w:left="1932" w:right="2965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9"/>
        </w:rPr>
        <w:t>141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°</w:t>
      </w:r>
      <w:r>
        <w:rPr>
          <w:rFonts w:ascii="Arial" w:hAnsi="Arial" w:cs="Arial" w:eastAsia="Arial"/>
          <w:sz w:val="8"/>
          <w:szCs w:val="8"/>
          <w:spacing w:val="-1"/>
          <w:w w:val="109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9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53" w:after="0" w:line="132" w:lineRule="exact"/>
        <w:ind w:left="1730" w:right="2635"/>
        <w:jc w:val="center"/>
        <w:rPr>
          <w:rFonts w:ascii="Comic Sans MS" w:hAnsi="Comic Sans MS" w:cs="Comic Sans MS" w:eastAsia="Comic Sans MS"/>
          <w:sz w:val="10"/>
          <w:szCs w:val="10"/>
        </w:rPr>
      </w:pPr>
      <w:rPr/>
      <w:r>
        <w:rPr>
          <w:rFonts w:ascii="Comic Sans MS" w:hAnsi="Comic Sans MS" w:cs="Comic Sans MS" w:eastAsia="Comic Sans MS"/>
          <w:sz w:val="10"/>
          <w:szCs w:val="10"/>
          <w:spacing w:val="-1"/>
          <w:w w:val="100"/>
        </w:rPr>
        <w:t>R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  <w:t>EG</w:t>
      </w:r>
      <w:r>
        <w:rPr>
          <w:rFonts w:ascii="Comic Sans MS" w:hAnsi="Comic Sans MS" w:cs="Comic Sans MS" w:eastAsia="Comic Sans MS"/>
          <w:sz w:val="10"/>
          <w:szCs w:val="10"/>
          <w:spacing w:val="10"/>
          <w:w w:val="100"/>
        </w:rPr>
        <w:t> 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4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1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8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4"/>
        </w:rPr>
        <w:t>-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4"/>
        </w:rPr>
        <w:t>09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953" w:space="471"/>
            <w:col w:w="202" w:space="152"/>
            <w:col w:w="202" w:space="452"/>
            <w:col w:w="5288"/>
          </w:cols>
        </w:sectPr>
      </w:pPr>
      <w:rPr/>
    </w:p>
    <w:p>
      <w:pPr>
        <w:spacing w:before="24" w:after="0" w:line="240" w:lineRule="auto"/>
        <w:ind w:left="1952" w:right="-61"/>
        <w:jc w:val="left"/>
        <w:tabs>
          <w:tab w:pos="4320" w:val="left"/>
          <w:tab w:pos="450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7.355103pt;margin-top:-576.451172pt;width:303.738pt;height:569.877pt;mso-position-horizontal-relative:page;mso-position-vertical-relative:paragraph;z-index:-9167" coordorigin="2947,-11529" coordsize="6075,11398">
            <v:shape style="position:absolute;left:2958;top:-11521;width:6060;height:3419" type="#_x0000_t75">
              <v:imagedata r:id="rId60" o:title=""/>
            </v:shape>
            <v:shape style="position:absolute;left:2958;top:-8108;width:6060;height:3419" type="#_x0000_t75">
              <v:imagedata r:id="rId61" o:title=""/>
            </v:shape>
            <v:shape style="position:absolute;left:2958;top:-4696;width:6060;height:3419" type="#_x0000_t75">
              <v:imagedata r:id="rId62" o:title=""/>
            </v:shape>
            <v:shape style="position:absolute;left:2958;top:-1284;width:6060;height:1150" type="#_x0000_t75">
              <v:imagedata r:id="rId63" o:title=""/>
            </v:shape>
            <v:group style="position:absolute;left:8563;top:-1826;width:209;height:2" coordorigin="8563,-1826" coordsize="209,2">
              <v:shape style="position:absolute;left:8563;top:-1826;width:209;height:2" coordorigin="8563,-1826" coordsize="209,0" path="m8563,-1826l8773,-1826e" filled="f" stroked="t" strokeweight=".83601pt" strokecolor="#000000">
                <v:path arrowok="t"/>
              </v:shape>
            </v:group>
            <v:group style="position:absolute;left:8789;top:-1824;width:209;height:2" coordorigin="8789,-1824" coordsize="209,2">
              <v:shape style="position:absolute;left:8789;top:-1824;width:209;height:2" coordorigin="8789,-1824" coordsize="209,0" path="m8789,-1824l8999,-1824e" filled="f" stroked="t" strokeweight=".836013pt" strokecolor="#000000">
                <v:path arrowok="t"/>
              </v:shape>
            </v:group>
            <v:group style="position:absolute;left:8563;top:-11186;width:2;height:11046" coordorigin="8563,-11186" coordsize="2,11046">
              <v:shape style="position:absolute;left:8563;top:-11186;width:2;height:11046" coordorigin="8563,-11186" coordsize="0,11046" path="m8563,-11186l8563,-140e" filled="f" stroked="t" strokeweight=".836844pt" strokecolor="#000000">
                <v:path arrowok="t"/>
              </v:shape>
            </v:group>
            <v:group style="position:absolute;left:8544;top:-11219;width:19;height:17" coordorigin="8544,-11219" coordsize="19,17">
              <v:shape style="position:absolute;left:8544;top:-11219;width:19;height:17" coordorigin="8544,-11219" coordsize="19,17" path="m8563,-11202l8563,-11219,8544,-11219e" filled="f" stroked="t" strokeweight=".836pt" strokecolor="#000000">
                <v:path arrowok="t"/>
              </v:shape>
            </v:group>
            <v:group style="position:absolute;left:7061;top:-11218;width:1466;height:2" coordorigin="7061,-11218" coordsize="1466,2">
              <v:shape style="position:absolute;left:7061;top:-11218;width:1466;height:2" coordorigin="7061,-11218" coordsize="1466,0" path="m7061,-11218l8528,-11218e" filled="f" stroked="t" strokeweight=".940715pt" strokecolor="#000000">
                <v:path arrowok="t"/>
              </v:shape>
            </v:group>
            <v:group style="position:absolute;left:6380;top:-11214;width:664;height:2" coordorigin="6380,-11214" coordsize="664,2">
              <v:shape style="position:absolute;left:6380;top:-11214;width:664;height:2" coordorigin="6380,-11214" coordsize="664,0" path="m6380,-11214l7044,-11214e" filled="f" stroked="t" strokeweight=".940788pt" strokecolor="#000000">
                <v:path arrowok="t"/>
              </v:shape>
            </v:group>
            <v:group style="position:absolute;left:5928;top:-11211;width:436;height:2" coordorigin="5928,-11211" coordsize="436,2">
              <v:shape style="position:absolute;left:5928;top:-11211;width:436;height:2" coordorigin="5928,-11211" coordsize="436,0" path="m5928,-11211l6364,-11211e" filled="f" stroked="t" strokeweight=".940751pt" strokecolor="#000000">
                <v:path arrowok="t"/>
              </v:shape>
            </v:group>
            <v:group style="position:absolute;left:5475;top:-11208;width:436;height:2" coordorigin="5475,-11208" coordsize="436,2">
              <v:shape style="position:absolute;left:5475;top:-11208;width:436;height:2" coordorigin="5475,-11208" coordsize="436,0" path="m5475,-11208l5911,-11208e" filled="f" stroked="t" strokeweight=".940886pt" strokecolor="#000000">
                <v:path arrowok="t"/>
              </v:shape>
            </v:group>
            <v:group style="position:absolute;left:5195;top:-11204;width:262;height:2" coordorigin="5195,-11204" coordsize="262,2">
              <v:shape style="position:absolute;left:5195;top:-11204;width:262;height:2" coordorigin="5195,-11204" coordsize="262,0" path="m5195,-11204l5457,-11204e" filled="f" stroked="t" strokeweight=".940738pt" strokecolor="#000000">
                <v:path arrowok="t"/>
              </v:shape>
            </v:group>
            <v:group style="position:absolute;left:5021;top:-11202;width:157;height:2" coordorigin="5021,-11202" coordsize="157,2">
              <v:shape style="position:absolute;left:5021;top:-11202;width:157;height:2" coordorigin="5021,-11202" coordsize="157,0" path="m5021,-11202l5178,-11202e" filled="f" stroked="t" strokeweight=".836pt" strokecolor="#000000">
                <v:path arrowok="t"/>
              </v:shape>
            </v:group>
            <v:group style="position:absolute;left:4795;top:-11200;width:209;height:2" coordorigin="4795,-11200" coordsize="209,2">
              <v:shape style="position:absolute;left:4795;top:-11200;width:209;height:2" coordorigin="4795,-11200" coordsize="209,0" path="m4795,-11200l5004,-11200e" filled="f" stroked="t" strokeweight=".836028pt" strokecolor="#000000">
                <v:path arrowok="t"/>
              </v:shape>
            </v:group>
            <v:group style="position:absolute;left:4566;top:-11198;width:209;height:2" coordorigin="4566,-11198" coordsize="209,2">
              <v:shape style="position:absolute;left:4566;top:-11198;width:209;height:2" coordorigin="4566,-11198" coordsize="209,0" path="m4566,-11198l4776,-11198e" filled="f" stroked="t" strokeweight=".836003pt" strokecolor="#000000">
                <v:path arrowok="t"/>
              </v:shape>
            </v:group>
            <v:group style="position:absolute;left:4340;top:-11196;width:209;height:2" coordorigin="4340,-11196" coordsize="209,2">
              <v:shape style="position:absolute;left:4340;top:-11196;width:209;height:2" coordorigin="4340,-11196" coordsize="209,0" path="m4340,-11196l4550,-11196e" filled="f" stroked="t" strokeweight=".836278pt" strokecolor="#000000">
                <v:path arrowok="t"/>
              </v:shape>
            </v:group>
            <v:group style="position:absolute;left:4061;top:-11193;width:262;height:2" coordorigin="4061,-11193" coordsize="262,2">
              <v:shape style="position:absolute;left:4061;top:-11193;width:262;height:2" coordorigin="4061,-11193" coordsize="262,0" path="m4061,-11193l4323,-11193e" filled="f" stroked="t" strokeweight=".940662pt" strokecolor="#000000">
                <v:path arrowok="t"/>
              </v:shape>
            </v:group>
            <v:group style="position:absolute;left:3833;top:-11190;width:209;height:2" coordorigin="3833,-11190" coordsize="209,2">
              <v:shape style="position:absolute;left:3833;top:-11190;width:209;height:2" coordorigin="3833,-11190" coordsize="209,0" path="m3833,-11190l4043,-11190e" filled="f" stroked="t" strokeweight=".940817pt" strokecolor="#000000">
                <v:path arrowok="t"/>
              </v:shape>
            </v:group>
            <v:group style="position:absolute;left:3607;top:-11187;width:209;height:2" coordorigin="3607,-11187" coordsize="209,2">
              <v:shape style="position:absolute;left:3607;top:-11187;width:209;height:2" coordorigin="3607,-11187" coordsize="209,0" path="m3607,-11187l3816,-11187e" filled="f" stroked="t" strokeweight=".94069pt" strokecolor="#000000">
                <v:path arrowok="t"/>
              </v:shape>
            </v:group>
            <v:group style="position:absolute;left:3381;top:-11183;width:209;height:2" coordorigin="3381,-11183" coordsize="209,2">
              <v:shape style="position:absolute;left:3381;top:-11183;width:209;height:2" coordorigin="3381,-11183" coordsize="209,0" path="m3381,-11183l3590,-11183e" filled="f" stroked="t" strokeweight=".940826pt" strokecolor="#000000">
                <v:path arrowok="t"/>
              </v:shape>
            </v:group>
            <v:group style="position:absolute;left:3100;top:-11180;width:262;height:2" coordorigin="3100,-11180" coordsize="262,2">
              <v:shape style="position:absolute;left:3100;top:-11180;width:262;height:2" coordorigin="3100,-11180" coordsize="262,0" path="m3100,-11180l3362,-11180e" filled="f" stroked="t" strokeweight=".940699pt" strokecolor="#000000">
                <v:path arrowok="t"/>
              </v:shape>
            </v:group>
            <v:group style="position:absolute;left:2958;top:-11178;width:126;height:2" coordorigin="2958,-11178" coordsize="126,2">
              <v:shape style="position:absolute;left:2958;top:-11178;width:126;height:2" coordorigin="2958,-11178" coordsize="126,0" path="m2958,-11178l3083,-11178e" filled="f" stroked="t" strokeweight=".8883pt" strokecolor="#000000">
                <v:path arrowok="t"/>
              </v:shape>
            </v:group>
            <v:group style="position:absolute;left:2955;top:-11521;width:6058;height:11381" coordorigin="2955,-11521" coordsize="6058,11381">
              <v:shape style="position:absolute;left:2955;top:-11521;width:6058;height:11381" coordorigin="2955,-11521" coordsize="6058,11381" path="m9014,-140l2955,-140,2955,-11521,9014,-11521,9014,-140xe" filled="f" stroked="t" strokeweight=".836pt" strokecolor="#000000">
                <v:path arrowok="t"/>
              </v:shape>
            </v:group>
            <v:group style="position:absolute;left:8561;top:-192;width:2;height:52" coordorigin="8561,-192" coordsize="2,52">
              <v:shape style="position:absolute;left:8561;top:-192;width:2;height:52" coordorigin="8561,-192" coordsize="0,52" path="m8561,-140l8561,-192e" filled="f" stroked="t" strokeweight=".418pt" strokecolor="#000000">
                <v:path arrowok="t"/>
              </v:shape>
            </v:group>
            <v:group style="position:absolute;left:8561;top:-11521;width:2;height:52" coordorigin="8561,-11521" coordsize="2,52">
              <v:shape style="position:absolute;left:8561;top:-11521;width:2;height:52" coordorigin="8561,-11521" coordsize="0,52" path="m8561,-11521l8561,-11468e" filled="f" stroked="t" strokeweight=".418pt" strokecolor="#000000">
                <v:path arrowok="t"/>
              </v:shape>
            </v:group>
            <v:group style="position:absolute;left:4453;top:-192;width:2;height:52" coordorigin="4453,-192" coordsize="2,52">
              <v:shape style="position:absolute;left:4453;top:-192;width:2;height:52" coordorigin="4453,-192" coordsize="0,52" path="m4453,-140l4453,-192e" filled="f" stroked="t" strokeweight=".418pt" strokecolor="#000000">
                <v:path arrowok="t"/>
              </v:shape>
            </v:group>
            <v:group style="position:absolute;left:4315;top:-11521;width:2;height:52" coordorigin="4315,-11521" coordsize="2,52">
              <v:shape style="position:absolute;left:4315;top:-11521;width:2;height:52" coordorigin="4315,-11521" coordsize="0,52" path="m4315,-11521l4315,-11468e" filled="f" stroked="t" strokeweight=".418pt" strokecolor="#000000">
                <v:path arrowok="t"/>
              </v:shape>
            </v:group>
            <v:group style="position:absolute;left:2955;top:-11173;width:52;height:2" coordorigin="2955,-11173" coordsize="52,2">
              <v:shape style="position:absolute;left:2955;top:-11173;width:52;height:2" coordorigin="2955,-11173" coordsize="52,0" path="m2955,-11173l3008,-11173e" filled="f" stroked="t" strokeweight=".418pt" strokecolor="#000000">
                <v:path arrowok="t"/>
              </v:shape>
            </v:group>
            <v:group style="position:absolute;left:8961;top:-11217;width:52;height:2" coordorigin="8961,-11217" coordsize="52,2">
              <v:shape style="position:absolute;left:8961;top:-11217;width:52;height:2" coordorigin="8961,-11217" coordsize="52,0" path="m9014,-11217l8961,-11217e" filled="f" stroked="t" strokeweight=".418pt" strokecolor="#000000">
                <v:path arrowok="t"/>
              </v:shape>
            </v:group>
            <v:group style="position:absolute;left:2955;top:-8041;width:52;height:2" coordorigin="2955,-8041" coordsize="52,2">
              <v:shape style="position:absolute;left:2955;top:-8041;width:52;height:2" coordorigin="2955,-8041" coordsize="52,0" path="m2955,-8041l3008,-8041e" filled="f" stroked="t" strokeweight=".418pt" strokecolor="#000000">
                <v:path arrowok="t"/>
              </v:shape>
            </v:group>
            <v:group style="position:absolute;left:8961;top:-8085;width:52;height:2" coordorigin="8961,-8085" coordsize="52,2">
              <v:shape style="position:absolute;left:8961;top:-8085;width:52;height:2" coordorigin="8961,-8085" coordsize="52,0" path="m9014,-8085l8961,-8085e" filled="f" stroked="t" strokeweight=".418pt" strokecolor="#000000">
                <v:path arrowok="t"/>
              </v:shape>
            </v:group>
            <v:group style="position:absolute;left:2955;top:-4905;width:52;height:2" coordorigin="2955,-4905" coordsize="52,2">
              <v:shape style="position:absolute;left:2955;top:-4905;width:52;height:2" coordorigin="2955,-4905" coordsize="52,0" path="m2955,-4905l3008,-4905e" filled="f" stroked="t" strokeweight=".418pt" strokecolor="#000000">
                <v:path arrowok="t"/>
              </v:shape>
            </v:group>
            <v:group style="position:absolute;left:8961;top:-4954;width:52;height:2" coordorigin="8961,-4954" coordsize="52,2">
              <v:shape style="position:absolute;left:8961;top:-4954;width:52;height:2" coordorigin="8961,-4954" coordsize="52,0" path="m9014,-4954l8961,-4954e" filled="f" stroked="t" strokeweight=".418pt" strokecolor="#000000">
                <v:path arrowok="t"/>
              </v:shape>
            </v:group>
            <v:group style="position:absolute;left:2955;top:-1772;width:52;height:2" coordorigin="2955,-1772" coordsize="52,2">
              <v:shape style="position:absolute;left:2955;top:-1772;width:52;height:2" coordorigin="2955,-1772" coordsize="52,0" path="m2955,-1772l3008,-1772e" filled="f" stroked="t" strokeweight=".418pt" strokecolor="#000000">
                <v:path arrowok="t"/>
              </v:shape>
            </v:group>
            <v:group style="position:absolute;left:8961;top:-1820;width:52;height:2" coordorigin="8961,-1820" coordsize="52,2">
              <v:shape style="position:absolute;left:8961;top:-1820;width:52;height:2" coordorigin="8961,-1820" coordsize="52,0" path="m9014,-1820l8961,-1820e" filled="f" stroked="t" strokeweight=".418pt" strokecolor="#000000">
                <v:path arrowok="t"/>
              </v:shape>
            </v:group>
            <v:group style="position:absolute;left:7086;top:-673;width:140;height:2" coordorigin="7086,-673" coordsize="140,2">
              <v:shape style="position:absolute;left:7086;top:-673;width:140;height:2" coordorigin="7086,-673" coordsize="140,0" path="m7086,-673l7227,-673e" filled="f" stroked="t" strokeweight="2.299pt" strokecolor="#000000">
                <v:path arrowok="t"/>
              </v:shape>
            </v:group>
            <v:group style="position:absolute;left:7086;top:-695;width:140;height:44" coordorigin="7086,-695" coordsize="140,44">
              <v:shape style="position:absolute;left:7086;top:-695;width:140;height:44" coordorigin="7086,-695" coordsize="140,44" path="m7227,-651l7086,-651,7086,-695,7227,-695,7227,-651xe" filled="f" stroked="t" strokeweight=".209pt" strokecolor="#000000">
                <v:path arrowok="t"/>
              </v:shape>
            </v:group>
            <v:group style="position:absolute;left:7227;top:-695;width:142;height:44" coordorigin="7227,-695" coordsize="142,44">
              <v:shape style="position:absolute;left:7227;top:-695;width:142;height:44" coordorigin="7227,-695" coordsize="142,44" path="m7369,-651l7227,-651,7227,-695,7369,-695,7369,-651xe" filled="f" stroked="t" strokeweight=".209pt" strokecolor="#000000">
                <v:path arrowok="t"/>
              </v:shape>
            </v:group>
            <v:group style="position:absolute;left:7369;top:-673;width:281;height:2" coordorigin="7369,-673" coordsize="281,2">
              <v:shape style="position:absolute;left:7369;top:-673;width:281;height:2" coordorigin="7369,-673" coordsize="281,0" path="m7369,-673l7650,-673e" filled="f" stroked="t" strokeweight="2.299pt" strokecolor="#000000">
                <v:path arrowok="t"/>
              </v:shape>
            </v:group>
            <v:group style="position:absolute;left:7369;top:-695;width:281;height:44" coordorigin="7369,-695" coordsize="281,44">
              <v:shape style="position:absolute;left:7369;top:-695;width:281;height:44" coordorigin="7369,-695" coordsize="281,44" path="m7650,-651l7369,-651,7369,-695,7650,-695,7650,-651xe" filled="f" stroked="t" strokeweight=".209pt" strokecolor="#000000">
                <v:path arrowok="t"/>
              </v:shape>
            </v:group>
            <v:group style="position:absolute;left:7650;top:-695;width:283;height:44" coordorigin="7650,-695" coordsize="283,44">
              <v:shape style="position:absolute;left:7650;top:-695;width:283;height:44" coordorigin="7650,-695" coordsize="283,44" path="m7933,-651l7650,-651,7650,-695,7933,-695,7933,-651xe" filled="f" stroked="t" strokeweight=".209pt" strokecolor="#000000">
                <v:path arrowok="t"/>
              </v:shape>
            </v:group>
            <v:group style="position:absolute;left:7933;top:-673;width:283;height:2" coordorigin="7933,-673" coordsize="283,2">
              <v:shape style="position:absolute;left:7933;top:-673;width:283;height:2" coordorigin="7933,-673" coordsize="283,0" path="m7933,-673l8215,-673e" filled="f" stroked="t" strokeweight="2.299pt" strokecolor="#000000">
                <v:path arrowok="t"/>
              </v:shape>
            </v:group>
            <v:group style="position:absolute;left:7933;top:-695;width:283;height:44" coordorigin="7933,-695" coordsize="283,44">
              <v:shape style="position:absolute;left:7933;top:-695;width:283;height:44" coordorigin="7933,-695" coordsize="283,44" path="m8215,-651l7933,-651,7933,-695,8215,-695,8215,-651xe" filled="f" stroked="t" strokeweight=".20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64.504608pt;margin-top:6.0492pt;width:1.988pt;height:9.004900pt;mso-position-horizontal-relative:page;mso-position-vertical-relative:paragraph;z-index:-9162" coordorigin="5290,121" coordsize="40,180">
            <v:group style="position:absolute;left:5302;top:218;width:2;height:71" coordorigin="5302,218" coordsize="2,71">
              <v:shape style="position:absolute;left:5302;top:218;width:2;height:71" coordorigin="5302,218" coordsize="0,71" path="m5302,290l5302,218e" filled="f" stroked="t" strokeweight="1.150pt" strokecolor="#002571">
                <v:path arrowok="t"/>
              </v:shape>
            </v:group>
            <v:group style="position:absolute;left:5302;top:132;width:17;height:52" coordorigin="5302,132" coordsize="17,52">
              <v:shape style="position:absolute;left:5302;top:132;width:17;height:52" coordorigin="5302,132" coordsize="17,52" path="m5302,185l5302,132,5318,132e" filled="f" stroked="t" strokeweight="1.150pt" strokecolor="#002571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77.596802pt;margin-top:6.0488pt;width:3.7685pt;height:7.2244pt;mso-position-horizontal-relative:page;mso-position-vertical-relative:paragraph;z-index:-9161" coordorigin="5552,121" coordsize="75,144">
            <v:group style="position:absolute;left:5563;top:132;width:52;height:17" coordorigin="5563,132" coordsize="52,17">
              <v:shape style="position:absolute;left:5563;top:132;width:52;height:17" coordorigin="5563,132" coordsize="52,17" path="m5563,132l5616,132,5616,149e" filled="f" stroked="t" strokeweight="1.150pt" strokecolor="#002571">
                <v:path arrowok="t"/>
              </v:shape>
            </v:group>
            <v:group style="position:absolute;left:5616;top:185;width:2;height:69" coordorigin="5616,185" coordsize="2,69">
              <v:shape style="position:absolute;left:5616;top:185;width:2;height:69" coordorigin="5616,185" coordsize="0,69" path="m5616,185l5616,254e" filled="f" stroked="t" strokeweight="1.150pt" strokecolor="#002571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men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  <w:u w:val="thick" w:color="00257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u w:val="thick" w:color="002571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u w:val="thick" w:color="00257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8" w:after="0" w:line="240" w:lineRule="auto"/>
        <w:ind w:left="235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6.755493pt;margin-top:6.376031pt;width:14.034786pt;height:.1pt;mso-position-horizontal-relative:page;mso-position-vertical-relative:paragraph;z-index:-9160" coordorigin="5335,128" coordsize="281,2">
            <v:shape style="position:absolute;left:5335;top:128;width:281;height:2" coordorigin="5335,128" coordsize="281,0" path="m5335,128l5616,128e" filled="f" stroked="t" strokeweight="1.150001pt" strokecolor="#002571">
              <v:path arrowok="t"/>
            </v:shape>
          </v:group>
          <w10:wrap type="none"/>
        </w:pict>
      </w:r>
      <w:r>
        <w:rPr/>
        <w:pict>
          <v:group style="position:absolute;margin-left:147.983704pt;margin-top:5.43513pt;width:17.2792pt;height:9.109pt;mso-position-horizontal-relative:page;mso-position-vertical-relative:paragraph;z-index:-9151" coordorigin="2960,109" coordsize="346,182">
            <v:group style="position:absolute;left:2972;top:121;width:314;height:157" coordorigin="2972,121" coordsize="314,157">
              <v:shape style="position:absolute;left:2972;top:121;width:314;height:157" coordorigin="2972,121" coordsize="314,157" path="m3286,278l2972,278,2972,121,3286,121,3286,278e" filled="t" fillcolor="#E4ECFF" stroked="f">
                <v:path arrowok="t"/>
                <v:fill/>
              </v:shape>
            </v:group>
            <v:group style="position:absolute;left:2972;top:121;width:314;height:157" coordorigin="2972,121" coordsize="314,157">
              <v:shape style="position:absolute;left:2972;top:121;width:314;height:157" coordorigin="2972,121" coordsize="314,157" path="m3286,278l2972,278,2972,121,3286,121,3286,278xe" filled="f" stroked="t" strokeweight="1.254pt" strokecolor="#9AB8DC">
                <v:path arrowok="t"/>
              </v:shape>
            </v:group>
            <v:group style="position:absolute;left:2978;top:121;width:314;height:157" coordorigin="2978,121" coordsize="314,157">
              <v:shape style="position:absolute;left:2978;top:121;width:314;height:157" coordorigin="2978,121" coordsize="314,157" path="m3293,278l2978,278,2978,121,3293,121,3293,278xe" filled="f" stroked="t" strokeweight="1.254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xpl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ation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7" w:after="0" w:line="240" w:lineRule="auto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U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4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</w:rPr>
        <w:t>*</w:t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14"/>
          <w:szCs w:val="14"/>
          <w:spacing w:val="5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tati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7" w:after="0" w:line="100" w:lineRule="exact"/>
        <w:ind w:left="4" w:right="-20"/>
        <w:jc w:val="left"/>
        <w:tabs>
          <w:tab w:pos="2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2"/>
          <w:szCs w:val="12"/>
          <w:spacing w:val="-59"/>
          <w:w w:val="100"/>
          <w:position w:val="-3"/>
        </w:rPr>
        <w:t> 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  <w:tab/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essi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g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3"/>
        </w:rPr>
        <w:t>la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3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3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508" w:space="173"/>
            <w:col w:w="1155" w:space="963"/>
            <w:col w:w="3921"/>
          </w:cols>
        </w:sectPr>
      </w:pPr>
      <w:rPr/>
    </w:p>
    <w:p>
      <w:pPr>
        <w:spacing w:before="0" w:after="0" w:line="124" w:lineRule="exact"/>
        <w:ind w:left="235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Lic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nce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2" w:after="0" w:line="240" w:lineRule="auto"/>
        <w:ind w:left="1952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7.617493pt;margin-top:12.380233pt;width:17.488pt;height:19.4253pt;mso-position-horizontal-relative:page;mso-position-vertical-relative:paragraph;z-index:-9154" coordorigin="2952,248" coordsize="350,389">
            <v:group style="position:absolute;left:2970;top:265;width:314;height:157" coordorigin="2970,265" coordsize="314,157">
              <v:shape style="position:absolute;left:2970;top:265;width:314;height:157" coordorigin="2970,265" coordsize="314,157" path="m3284,422l2970,422,2970,265,3284,265,3284,422xe" filled="f" stroked="t" strokeweight="1.777pt" strokecolor="#FDCA00">
                <v:path arrowok="t"/>
              </v:shape>
            </v:group>
            <v:group style="position:absolute;left:2970;top:464;width:314;height:157" coordorigin="2970,464" coordsize="314,157">
              <v:shape style="position:absolute;left:2970;top:464;width:314;height:157" coordorigin="2970,464" coordsize="314,157" path="m2970,544l2970,464,3284,464,3284,621,2970,621,2970,544e" filled="f" stroked="t" strokeweight="1.464pt" strokecolor="#DAC5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Re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ic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ed</w:t>
      </w:r>
      <w:r>
        <w:rPr>
          <w:rFonts w:ascii="Arial" w:hAnsi="Arial" w:cs="Arial" w:eastAsia="Arial"/>
          <w:sz w:val="12"/>
          <w:szCs w:val="12"/>
          <w:spacing w:val="7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2" w:after="0" w:line="240" w:lineRule="auto"/>
        <w:ind w:left="2352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ite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1" w:after="0" w:line="240" w:lineRule="auto"/>
        <w:ind w:left="2352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area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4" w:after="0" w:line="116" w:lineRule="exact"/>
        <w:ind w:left="2352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8.505997pt;margin-top:7.107396pt;width:15.711pt;height:7.855pt;mso-position-horizontal-relative:page;mso-position-vertical-relative:paragraph;z-index:-9153" coordorigin="2970,142" coordsize="314,157">
            <v:shape style="position:absolute;left:2970;top:142;width:314;height:157" coordorigin="2970,142" coordsize="314,157" path="m2970,299l3284,299,3284,142,2970,142,2970,299e" filled="t" fillcolor="#90BA8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with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etrol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um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cc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5" w:after="0" w:line="240" w:lineRule="auto"/>
        <w:ind w:left="-29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Na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ive</w:t>
      </w:r>
      <w:r>
        <w:rPr>
          <w:rFonts w:ascii="Arial" w:hAnsi="Arial" w:cs="Arial" w:eastAsia="Arial"/>
          <w:sz w:val="12"/>
          <w:szCs w:val="12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Cl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De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1" w:after="0" w:line="134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556305pt;margin-top:7.388731pt;width:16.757pt;height:8.901pt;mso-position-horizontal-relative:page;mso-position-vertical-relative:paragraph;z-index:-9159" coordorigin="5291,148" coordsize="335,178">
            <v:group style="position:absolute;left:5302;top:158;width:314;height:157" coordorigin="5302,158" coordsize="314,157">
              <v:shape style="position:absolute;left:5302;top:158;width:314;height:157" coordorigin="5302,158" coordsize="314,157" path="m5616,315l5302,315,5302,158,5616,158,5616,315e" filled="t" fillcolor="#E4FFD7" stroked="f">
                <v:path arrowok="t"/>
                <v:fill/>
              </v:shape>
            </v:group>
            <v:group style="position:absolute;left:5302;top:158;width:314;height:157" coordorigin="5302,158" coordsize="314,157">
              <v:shape style="position:absolute;left:5302;top:158;width:314;height:157" coordorigin="5302,158" coordsize="314,157" path="m5616,315l5302,315,5302,158,5616,158,5616,315xe" filled="f" stroked="t" strokeweight="1.046pt" strokecolor="#A9CA64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7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/3: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5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W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ka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u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u/</w:t>
      </w:r>
      <w:r>
        <w:rPr>
          <w:rFonts w:ascii="Arial" w:hAnsi="Arial" w:cs="Arial" w:eastAsia="Arial"/>
          <w:sz w:val="12"/>
          <w:szCs w:val="12"/>
          <w:spacing w:val="-8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luy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Native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laim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2" w:after="0" w:line="134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556305pt;margin-top:5.110836pt;width:16.757pt;height:8.901pt;mso-position-horizontal-relative:page;mso-position-vertical-relative:paragraph;z-index:-9158" coordorigin="5291,102" coordsize="335,178">
            <v:group style="position:absolute;left:5302;top:113;width:314;height:157" coordorigin="5302,113" coordsize="314,157">
              <v:shape style="position:absolute;left:5302;top:113;width:314;height:157" coordorigin="5302,113" coordsize="314,157" path="m5616,270l5302,270,5302,113,5616,113,5616,270e" filled="t" fillcolor="#EEE8FB" stroked="f">
                <v:path arrowok="t"/>
                <v:fill/>
              </v:shape>
            </v:group>
            <v:group style="position:absolute;left:5302;top:113;width:314;height:157" coordorigin="5302,113" coordsize="314,157">
              <v:shape style="position:absolute;left:5302;top:113;width:314;height:157" coordorigin="5302,113" coordsize="314,157" path="m5616,270l5302,270,5302,113,5616,113,5616,270xe" filled="f" stroked="t" strokeweight="1.046pt" strokecolor="#D989E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7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/4: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20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Die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Claim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4" w:after="0" w:line="129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556305pt;margin-top:8.143434pt;width:16.757pt;height:8.901pt;mso-position-horizontal-relative:page;mso-position-vertical-relative:paragraph;z-index:-9157" coordorigin="5291,163" coordsize="335,178">
            <v:group style="position:absolute;left:5302;top:173;width:314;height:157" coordorigin="5302,173" coordsize="314,157">
              <v:shape style="position:absolute;left:5302;top:173;width:314;height:157" coordorigin="5302,173" coordsize="314,157" path="m5616,330l5302,330,5302,173,5616,173,5616,330e" filled="t" fillcolor="#FBEAC9" stroked="f">
                <v:path arrowok="t"/>
                <v:fill/>
              </v:shape>
            </v:group>
            <v:group style="position:absolute;left:5302;top:173;width:314;height:157" coordorigin="5302,173" coordsize="314,157">
              <v:shape style="position:absolute;left:5302;top:173;width:314;height:157" coordorigin="5302,173" coordsize="314,157" path="m5616,330l5302,330,5302,173,5616,173,5616,330xe" filled="f" stroked="t" strokeweight="1.046pt" strokecolor="#A28564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/1: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95" w:after="0" w:line="240" w:lineRule="auto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Gas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field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7" w:after="0" w:line="240" w:lineRule="auto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6.703705pt;margin-top:-8.070374pt;width:13.142157pt;height:19.1193pt;mso-position-horizontal-relative:page;mso-position-vertical-relative:paragraph;z-index:-9166" coordorigin="7734,-161" coordsize="263,382">
            <v:group style="position:absolute;left:7744;top:-151;width:243;height:157" coordorigin="7744,-151" coordsize="243,157">
              <v:shape style="position:absolute;left:7744;top:-151;width:243;height:157" coordorigin="7744,-151" coordsize="243,157" path="m7987,-26l7861,-26,7876,-25,7890,-19,7905,-10,7920,2,7939,6,7956,4,7974,-7,7983,-15,7987,-26e" filled="t" fillcolor="#F98070" stroked="f">
                <v:path arrowok="t"/>
                <v:fill/>
              </v:shape>
              <v:shape style="position:absolute;left:7744;top:-151;width:243;height:157" coordorigin="7744,-151" coordsize="243,157" path="m7807,-137l7750,-103,7744,-86,7746,-68,7750,-51,7755,-32,7761,-15,7765,-7,7771,-3,7780,4,7796,4,7807,-1,7828,-10,7846,-22,7861,-26,7987,-26,7989,-32,7989,-40,7987,-51,7983,-59,7962,-76,7949,-86,7949,-95,7962,-112,7851,-112,7840,-118,7824,-130,7807,-137e" filled="t" fillcolor="#F98070" stroked="f">
                <v:path arrowok="t"/>
                <v:fill/>
              </v:shape>
              <v:shape style="position:absolute;left:7744;top:-151;width:243;height:157" coordorigin="7744,-151" coordsize="243,157" path="m7956,-151l7931,-147,7912,-141,7895,-130,7876,-116,7868,-112,7962,-112,7966,-120,7966,-130,7964,-139,7956,-147,7956,-151e" filled="t" fillcolor="#F98070" stroked="f">
                <v:path arrowok="t"/>
                <v:fill/>
              </v:shape>
            </v:group>
            <v:group style="position:absolute;left:7744;top:54;width:243;height:157" coordorigin="7744,54" coordsize="243,157">
              <v:shape style="position:absolute;left:7744;top:54;width:243;height:157" coordorigin="7744,54" coordsize="243,157" path="m7987,180l7860,180,7875,180,7889,186,7903,195,7920,207,7939,211,7956,207,7974,198,7983,190,7987,180e" filled="t" fillcolor="#30CC30" stroked="f">
                <v:path arrowok="t"/>
                <v:fill/>
              </v:shape>
              <v:shape style="position:absolute;left:7744;top:54;width:243;height:157" coordorigin="7744,54" coordsize="243,157" path="m7807,69l7750,102,7744,119,7746,138,7750,154,7755,173,7761,190,7765,198,7771,203,7780,207,7796,207,7807,205,7824,196,7844,184,7860,180,7987,180,7989,173,7989,163,7987,154,7983,146,7962,129,7949,119,7949,110,7962,94,7851,94,7840,87,7824,75,7807,69e" filled="t" fillcolor="#30CC30" stroked="f">
                <v:path arrowok="t"/>
                <v:fill/>
              </v:shape>
              <v:shape style="position:absolute;left:7744;top:54;width:243;height:157" coordorigin="7744,54" coordsize="243,157" path="m7956,54l7931,58,7912,64,7895,75,7876,89,7868,94,7962,94,7966,83,7966,75,7964,66,7956,58,7956,54e" filled="t" fillcolor="#30CC3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Oil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fi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6" w:after="0" w:line="240" w:lineRule="auto"/>
        <w:ind w:left="-29" w:right="2741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li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ce</w:t>
      </w:r>
      <w:r>
        <w:rPr>
          <w:rFonts w:ascii="Arial" w:hAnsi="Arial" w:cs="Arial" w:eastAsia="Arial"/>
          <w:sz w:val="12"/>
          <w:szCs w:val="12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(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L)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86" w:after="0" w:line="240" w:lineRule="auto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5.423492pt;margin-top:7.623925pt;width:15.711pt;height:.1pt;mso-position-horizontal-relative:page;mso-position-vertical-relative:paragraph;z-index:-9165" coordorigin="7708,152" coordsize="314,2">
            <v:shape style="position:absolute;left:7708;top:152;width:314;height:2" coordorigin="7708,152" coordsize="314,0" path="m7708,152l8023,152e" filled="f" stroked="t" strokeweight=".836pt" strokecolor="#FF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Gas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4" w:after="0" w:line="121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5.423492pt;margin-top:5.523927pt;width:15.711pt;height:.1pt;mso-position-horizontal-relative:page;mso-position-vertical-relative:paragraph;z-index:-9164" coordorigin="7708,110" coordsize="314,2">
            <v:shape style="position:absolute;left:7708;top:110;width:314;height:2" coordorigin="7708,110" coordsize="314,0" path="m7708,110l8023,110e" filled="f" stroked="t" strokeweight=".836pt" strokecolor="#FFAA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Gas</w:t>
      </w:r>
      <w:r>
        <w:rPr>
          <w:rFonts w:ascii="Arial" w:hAnsi="Arial" w:cs="Arial" w:eastAsia="Arial"/>
          <w:sz w:val="12"/>
          <w:szCs w:val="12"/>
          <w:spacing w:val="4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2"/>
        </w:rPr>
        <w:t>li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2"/>
        </w:rPr>
        <w:t>q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2"/>
        </w:rPr>
        <w:t>ui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2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2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660" w:space="622"/>
            <w:col w:w="2259" w:space="150"/>
            <w:col w:w="4029"/>
          </w:cols>
        </w:sectPr>
      </w:pPr>
      <w:rPr/>
    </w:p>
    <w:p>
      <w:pPr>
        <w:spacing w:before="66" w:after="0" w:line="116" w:lineRule="exact"/>
        <w:ind w:left="2352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8.505997pt;margin-top:7.207593pt;width:15.711pt;height:7.855pt;mso-position-horizontal-relative:page;mso-position-vertical-relative:paragraph;z-index:-9152" coordorigin="2970,144" coordsize="314,157">
            <v:shape style="position:absolute;left:2970;top:144;width:314;height:157" coordorigin="2970,144" coordsize="314,157" path="m2970,301l3284,301,3284,144,2970,144,2970,301e" filled="t" fillcolor="#DFE7D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with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oleum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cc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03" w:lineRule="exact"/>
        <w:ind w:right="-20"/>
        <w:jc w:val="left"/>
        <w:tabs>
          <w:tab w:pos="2000" w:val="left"/>
          <w:tab w:pos="232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0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ru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dh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/</w:t>
      </w:r>
      <w:r>
        <w:rPr>
          <w:rFonts w:ascii="Arial" w:hAnsi="Arial" w:cs="Arial" w:eastAsia="Arial"/>
          <w:sz w:val="12"/>
          <w:szCs w:val="12"/>
          <w:spacing w:val="-8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aw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aw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ka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1"/>
        </w:rPr>
      </w:r>
      <w:r>
        <w:rPr>
          <w:rFonts w:ascii="Arial" w:hAnsi="Arial" w:cs="Arial" w:eastAsia="Arial"/>
          <w:sz w:val="12"/>
          <w:szCs w:val="12"/>
          <w:spacing w:val="0"/>
          <w:w w:val="101"/>
          <w:u w:val="single" w:color="4BE6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4BE6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4BE600"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5.423492pt;margin-top:12.249743pt;width:15.711pt;height:.1pt;mso-position-horizontal-relative:page;mso-position-vertical-relative:paragraph;z-index:-9163" coordorigin="7708,245" coordsize="314,2">
            <v:shape style="position:absolute;left:7708;top:245;width:314;height:2" coordorigin="7708,245" coordsize="314,0" path="m7708,245l8023,245e" filled="f" stroked="t" strokeweight=".313pt" strokecolor="#B2B2B2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5.533112pt;margin-top:-2.308956pt;width:19.275744pt;height:6.0748pt;mso-position-horizontal-relative:page;mso-position-vertical-relative:paragraph;z-index:-9150" type="#_x0000_t202" filled="f" stroked="f">
            <v:textbox inset="0,0,0,0">
              <w:txbxContent>
                <w:p>
                  <w:pPr>
                    <w:spacing w:before="0" w:after="0" w:line="121" w:lineRule="exact"/>
                    <w:ind w:right="-58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1"/>
                    </w:rPr>
                    <w:t>Liq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101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1"/>
                    </w:rPr>
                    <w:t>ids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Native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laim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490" w:space="1191"/>
            <w:col w:w="6039"/>
          </w:cols>
        </w:sectPr>
      </w:pPr>
      <w:rPr/>
    </w:p>
    <w:p>
      <w:pPr>
        <w:spacing w:before="0" w:after="0" w:line="103" w:lineRule="exact"/>
        <w:ind w:right="1067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556305pt;margin-top:1.46139pt;width:16.757pt;height:8.901pt;mso-position-horizontal-relative:page;mso-position-vertical-relative:paragraph;z-index:-9156" coordorigin="5291,29" coordsize="335,178">
            <v:group style="position:absolute;left:5302;top:40;width:314;height:157" coordorigin="5302,40" coordsize="314,157">
              <v:shape style="position:absolute;left:5302;top:40;width:314;height:157" coordorigin="5302,40" coordsize="314,157" path="m5616,197l5302,197,5302,40,5616,40,5616,197e" filled="t" fillcolor="#D7F0FF" stroked="f">
                <v:path arrowok="t"/>
                <v:fill/>
              </v:shape>
            </v:group>
            <v:group style="position:absolute;left:5302;top:40;width:314;height:157" coordorigin="5302,40" coordsize="314,157">
              <v:shape style="position:absolute;left:5302;top:40;width:314;height:157" coordorigin="5302,40" coordsize="314,157" path="m5616,197l5302,197,5302,40,5616,40,5616,197xe" filled="f" stroked="t" strokeweight="1.046pt" strokecolor="#64A9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/1: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right="325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.1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2" w:after="0" w:line="134" w:lineRule="exact"/>
        <w:ind w:right="1067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556305pt;margin-top:5.215528pt;width:16.757pt;height:8.901pt;mso-position-horizontal-relative:page;mso-position-vertical-relative:paragraph;z-index:-9155" coordorigin="5291,104" coordsize="335,178">
            <v:group style="position:absolute;left:5304;top:115;width:226;height:157" coordorigin="5304,115" coordsize="226,157">
              <v:shape style="position:absolute;left:5304;top:115;width:226;height:157" coordorigin="5304,115" coordsize="226,157" path="m5413,224l5461,272e" filled="f" stroked="t" strokeweight=".628pt" strokecolor="#E69B9F">
                <v:path arrowok="t"/>
              </v:shape>
            </v:group>
            <v:group style="position:absolute;left:5369;top:115;width:249;height:157" coordorigin="5369,115" coordsize="249,157">
              <v:shape style="position:absolute;left:5369;top:115;width:249;height:157" coordorigin="5369,115" coordsize="249,157" path="m5369,115l5525,272e" filled="f" stroked="t" strokeweight=".628pt" strokecolor="#E69B9F">
                <v:path arrowok="t"/>
              </v:shape>
            </v:group>
            <v:group style="position:absolute;left:5540;top:115;width:78;height:157" coordorigin="5540,115" coordsize="78,157">
              <v:shape style="position:absolute;left:5540;top:115;width:78;height:157" coordorigin="5540,115" coordsize="78,157" path="m5540,115l5618,192e" filled="f" stroked="t" strokeweight=".628pt" strokecolor="#E69B9F">
                <v:path arrowok="t"/>
              </v:shape>
            </v:group>
            <v:group style="position:absolute;left:5302;top:115;width:314;height:157" coordorigin="5302,115" coordsize="314,157">
              <v:shape style="position:absolute;left:5302;top:115;width:314;height:157" coordorigin="5302,115" coordsize="314,157" path="m5616,272l5302,272,5302,115,5616,115,5616,272xe" filled="f" stroked="t" strokeweight="1.046pt" strokecolor="#E6649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0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/2: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7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Die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tive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2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Ro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ds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6209" w:space="882"/>
            <w:col w:w="3629"/>
          </w:cols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871" w:right="-20"/>
        <w:jc w:val="left"/>
        <w:tabs>
          <w:tab w:pos="29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4.6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218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7" w:lineRule="auto"/>
        <w:ind w:left="1009" w:right="1005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-8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riassic</w:t>
      </w:r>
      <w:r>
        <w:rPr>
          <w:rFonts w:ascii="Arial" w:hAnsi="Arial" w:cs="Arial" w:eastAsia="Arial"/>
          <w:sz w:val="14"/>
          <w:szCs w:val="14"/>
          <w:color w:val="231F20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sediments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Non-prospective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No</w:t>
      </w:r>
      <w:r>
        <w:rPr>
          <w:rFonts w:ascii="Arial" w:hAnsi="Arial" w:cs="Arial" w:eastAsia="Arial"/>
          <w:sz w:val="14"/>
          <w:szCs w:val="14"/>
          <w:color w:val="231F2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aquifers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13" w:right="909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-10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oolachee</w:t>
      </w:r>
      <w:r>
        <w:rPr>
          <w:rFonts w:ascii="Arial" w:hAnsi="Arial" w:cs="Arial" w:eastAsia="Arial"/>
          <w:sz w:val="14"/>
          <w:szCs w:val="14"/>
          <w:color w:val="231F20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Formation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16" w:right="91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Daralingie</w:t>
      </w:r>
      <w:r>
        <w:rPr>
          <w:rFonts w:ascii="Arial" w:hAnsi="Arial" w:cs="Arial" w:eastAsia="Arial"/>
          <w:sz w:val="14"/>
          <w:szCs w:val="14"/>
          <w:color w:val="231F20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Formation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52" w:right="1048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032433pt;margin-top:1.525467pt;width:8.9111pt;height:56.024071pt;mso-position-horizontal-relative:page;mso-position-vertical-relative:paragraph;z-index:-9135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FFFFFF"/>
                      <w:spacing w:val="0"/>
                      <w:w w:val="100"/>
                      <w:b/>
                      <w:bCs/>
                    </w:rPr>
                    <w:t>Gas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FFFFFF"/>
                      <w:spacing w:val="-5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FFFFFF"/>
                      <w:spacing w:val="-1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FFFFFF"/>
                      <w:spacing w:val="0"/>
                      <w:w w:val="100"/>
                      <w:b/>
                      <w:bCs/>
                    </w:rPr>
                    <w:t>arget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FFFFFF"/>
                      <w:spacing w:val="-9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FFFFFF"/>
                      <w:spacing w:val="0"/>
                      <w:w w:val="100"/>
                      <w:b/>
                      <w:bCs/>
                    </w:rPr>
                    <w:t>Zone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Roseneath</w:t>
      </w:r>
      <w:r>
        <w:rPr>
          <w:rFonts w:ascii="Arial" w:hAnsi="Arial" w:cs="Arial" w:eastAsia="Arial"/>
          <w:sz w:val="14"/>
          <w:szCs w:val="14"/>
          <w:color w:val="231F20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Shale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628" w:lineRule="auto"/>
        <w:ind w:left="1144" w:right="-44" w:firstLine="-111"/>
        <w:jc w:val="left"/>
        <w:tabs>
          <w:tab w:pos="3060" w:val="left"/>
          <w:tab w:pos="328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Epsilon</w:t>
      </w:r>
      <w:r>
        <w:rPr>
          <w:rFonts w:ascii="Arial" w:hAnsi="Arial" w:cs="Arial" w:eastAsia="Arial"/>
          <w:sz w:val="14"/>
          <w:szCs w:val="14"/>
          <w:color w:val="231F20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Formation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  <w:u w:val="thick" w:color="6D6E71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  <w:u w:val="thick" w:color="6D6E71"/>
        </w:rPr>
        <w:tab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  <w:u w:val="thick" w:color="6D6E71"/>
        </w:rPr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Murteree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Shale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76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98"/>
          <w:b/>
          <w:bCs/>
        </w:rPr>
        <w:t>Patchawarra</w:t>
      </w:r>
      <w:r>
        <w:rPr>
          <w:rFonts w:ascii="Arial" w:hAnsi="Arial" w:cs="Arial" w:eastAsia="Arial"/>
          <w:sz w:val="14"/>
          <w:szCs w:val="14"/>
          <w:color w:val="231F20"/>
          <w:spacing w:val="1"/>
          <w:w w:val="98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Formation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700</w:t>
      </w:r>
      <w:r>
        <w:rPr>
          <w:rFonts w:ascii="Arial" w:hAnsi="Arial" w:cs="Arial" w:eastAsia="Arial"/>
          <w:sz w:val="14"/>
          <w:szCs w:val="14"/>
          <w:color w:val="231F20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4"/>
          <w:szCs w:val="14"/>
          <w:color w:val="231F2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Gas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Saturated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Potential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5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  <w:position w:val="-1"/>
        </w:rPr>
        <w:t>600</w:t>
      </w:r>
      <w:r>
        <w:rPr>
          <w:rFonts w:ascii="Arial" w:hAnsi="Arial" w:cs="Arial" w:eastAsia="Arial"/>
          <w:sz w:val="14"/>
          <w:szCs w:val="14"/>
          <w:color w:val="231F20"/>
          <w:spacing w:val="-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14"/>
          <w:szCs w:val="14"/>
          <w:color w:val="231F2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  <w:position w:val="-1"/>
        </w:rPr>
        <w:t>Gas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65" w:after="0" w:line="274" w:lineRule="auto"/>
        <w:ind w:right="20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However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adopted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SPE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System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guidelines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booking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volumes.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63" w:lineRule="auto"/>
        <w:ind w:right="15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56.29509pt;margin-top:-52.528225pt;width:220.031327pt;height:273.305pt;mso-position-horizontal-relative:page;mso-position-vertical-relative:paragraph;z-index:-9140" coordorigin="1126,-1051" coordsize="4401,5466">
            <v:group style="position:absolute;left:1146;top:-1041;width:4361;height:1074" coordorigin="1146,-1041" coordsize="4361,1074">
              <v:shape style="position:absolute;left:1146;top:-1041;width:4361;height:1074" coordorigin="1146,-1041" coordsize="4361,1074" path="m5507,33l1146,33,1146,-1041,5507,-1041,5507,33e" filled="t" fillcolor="#8DC63F" stroked="f">
                <v:path arrowok="t"/>
                <v:fill/>
              </v:shape>
            </v:group>
            <v:group style="position:absolute;left:1809;top:33;width:3698;height:641" coordorigin="1809,33" coordsize="3698,641">
              <v:shape style="position:absolute;left:1809;top:33;width:3698;height:641" coordorigin="1809,33" coordsize="3698,641" path="m1809,674l5507,674,5507,33,1809,33,1809,674xe" filled="t" fillcolor="#64BD5F" stroked="f">
                <v:path arrowok="t"/>
                <v:fill/>
              </v:shape>
            </v:group>
            <v:group style="position:absolute;left:1524;top:33;width:118;height:641" coordorigin="1524,33" coordsize="118,641">
              <v:shape style="position:absolute;left:1524;top:33;width:118;height:641" coordorigin="1524,33" coordsize="118,641" path="m1524,674l1641,674,1641,33,1524,33,1524,674xe" filled="t" fillcolor="#64BD5F" stroked="f">
                <v:path arrowok="t"/>
                <v:fill/>
              </v:shape>
            </v:group>
            <v:group style="position:absolute;left:4321;top:674;width:1186;height:424" coordorigin="4321,674" coordsize="1186,424">
              <v:shape style="position:absolute;left:4321;top:674;width:1186;height:424" coordorigin="4321,674" coordsize="1186,424" path="m4321,1098l5507,1098,5507,674,4321,674,4321,1098xe" filled="t" fillcolor="#409D53" stroked="f">
                <v:path arrowok="t"/>
                <v:fill/>
              </v:shape>
            </v:group>
            <v:group style="position:absolute;left:1809;top:674;width:1756;height:424" coordorigin="1809,674" coordsize="1756,424">
              <v:shape style="position:absolute;left:1809;top:674;width:1756;height:424" coordorigin="1809,674" coordsize="1756,424" path="m1809,1098l3565,1098,3565,674,1809,674,1809,1098xe" filled="t" fillcolor="#409D53" stroked="f">
                <v:path arrowok="t"/>
                <v:fill/>
              </v:shape>
            </v:group>
            <v:group style="position:absolute;left:1524;top:674;width:118;height:424" coordorigin="1524,674" coordsize="118,424">
              <v:shape style="position:absolute;left:1524;top:674;width:118;height:424" coordorigin="1524,674" coordsize="118,424" path="m1524,1098l1641,1098,1641,674,1524,674,1524,1098xe" filled="t" fillcolor="#409D53" stroked="f">
                <v:path arrowok="t"/>
                <v:fill/>
              </v:shape>
            </v:group>
            <v:group style="position:absolute;left:4321;top:1098;width:1186;height:372" coordorigin="4321,1098" coordsize="1186,372">
              <v:shape style="position:absolute;left:4321;top:1098;width:1186;height:372" coordorigin="4321,1098" coordsize="1186,372" path="m4321,1470l5507,1470,5507,1098,4321,1098,4321,1470xe" filled="t" fillcolor="#C49A6C" stroked="f">
                <v:path arrowok="t"/>
                <v:fill/>
              </v:shape>
            </v:group>
            <v:group style="position:absolute;left:1809;top:1098;width:1756;height:372" coordorigin="1809,1098" coordsize="1756,372">
              <v:shape style="position:absolute;left:1809;top:1098;width:1756;height:372" coordorigin="1809,1098" coordsize="1756,372" path="m1809,1470l3565,1470,3565,1098,1809,1098,1809,1470xe" filled="t" fillcolor="#C49A6C" stroked="f">
                <v:path arrowok="t"/>
                <v:fill/>
              </v:shape>
            </v:group>
            <v:group style="position:absolute;left:1524;top:1098;width:118;height:372" coordorigin="1524,1098" coordsize="118,372">
              <v:shape style="position:absolute;left:1524;top:1098;width:118;height:372" coordorigin="1524,1098" coordsize="118,372" path="m1524,1470l1641,1470,1641,1098,1524,1098,1524,1470xe" filled="t" fillcolor="#C49A6C" stroked="f">
                <v:path arrowok="t"/>
                <v:fill/>
              </v:shape>
            </v:group>
            <v:group style="position:absolute;left:4321;top:1470;width:1186;height:519" coordorigin="4321,1470" coordsize="1186,519">
              <v:shape style="position:absolute;left:4321;top:1470;width:1186;height:519" coordorigin="4321,1470" coordsize="1186,519" path="m4321,1990l5507,1990,5507,1470,4321,1470,4321,1990xe" filled="t" fillcolor="#F1BB37" stroked="f">
                <v:path arrowok="t"/>
                <v:fill/>
              </v:shape>
            </v:group>
            <v:group style="position:absolute;left:1809;top:1470;width:1756;height:519" coordorigin="1809,1470" coordsize="1756,519">
              <v:shape style="position:absolute;left:1809;top:1470;width:1756;height:519" coordorigin="1809,1470" coordsize="1756,519" path="m1809,1990l3565,1990,3565,1470,1809,1470,1809,1990xe" filled="t" fillcolor="#F1BB37" stroked="f">
                <v:path arrowok="t"/>
                <v:fill/>
              </v:shape>
            </v:group>
            <v:group style="position:absolute;left:1524;top:1470;width:118;height:519" coordorigin="1524,1470" coordsize="118,519">
              <v:shape style="position:absolute;left:1524;top:1470;width:118;height:519" coordorigin="1524,1470" coordsize="118,519" path="m1524,1990l1641,1990,1641,1470,1524,1470,1524,1990xe" filled="t" fillcolor="#F1BB37" stroked="f">
                <v:path arrowok="t"/>
                <v:fill/>
              </v:shape>
            </v:group>
            <v:group style="position:absolute;left:4321;top:1990;width:1186;height:381" coordorigin="4321,1990" coordsize="1186,381">
              <v:shape style="position:absolute;left:4321;top:1990;width:1186;height:381" coordorigin="4321,1990" coordsize="1186,381" path="m4321,2371l5507,2371,5507,1990,4321,1990,4321,2371xe" filled="t" fillcolor="#A97B50" stroked="f">
                <v:path arrowok="t"/>
                <v:fill/>
              </v:shape>
            </v:group>
            <v:group style="position:absolute;left:1809;top:1990;width:1756;height:381" coordorigin="1809,1990" coordsize="1756,381">
              <v:shape style="position:absolute;left:1809;top:1990;width:1756;height:381" coordorigin="1809,1990" coordsize="1756,381" path="m1809,2371l3565,2371,3565,1990,1809,1990,1809,2371xe" filled="t" fillcolor="#A97B50" stroked="f">
                <v:path arrowok="t"/>
                <v:fill/>
              </v:shape>
            </v:group>
            <v:group style="position:absolute;left:1524;top:1990;width:118;height:381" coordorigin="1524,1990" coordsize="118,381">
              <v:shape style="position:absolute;left:1524;top:1990;width:118;height:381" coordorigin="1524,1990" coordsize="118,381" path="m1524,2371l1641,2371,1641,1990,1524,1990,1524,2371xe" filled="t" fillcolor="#A97B50" stroked="f">
                <v:path arrowok="t"/>
                <v:fill/>
              </v:shape>
            </v:group>
            <v:group style="position:absolute;left:1146;top:3973;width:4361;height:433" coordorigin="1146,3973" coordsize="4361,433">
              <v:shape style="position:absolute;left:1146;top:3973;width:4361;height:433" coordorigin="1146,3973" coordsize="4361,433" path="m5507,4406l1146,4406,1146,3973,5507,3973,5507,4406e" filled="t" fillcolor="#DFE67B" stroked="f">
                <v:path arrowok="t"/>
                <v:fill/>
              </v:shape>
            </v:group>
            <v:group style="position:absolute;left:1524;top:2371;width:3983;height:1602" coordorigin="1524,2371" coordsize="3983,1602">
              <v:shape style="position:absolute;left:1524;top:2371;width:3983;height:1602" coordorigin="1524,2371" coordsize="3983,1602" path="m1524,3973l5507,3973,5507,2371,1524,2371,1524,3973xe" filled="t" fillcolor="#DAC0A1" stroked="f">
                <v:path arrowok="t"/>
                <v:fill/>
              </v:shape>
            </v:group>
            <v:group style="position:absolute;left:3565;top:410;width:756;height:1264" coordorigin="3565,410" coordsize="756,1264">
              <v:shape style="position:absolute;left:3565;top:410;width:756;height:1264" coordorigin="3565,410" coordsize="756,1264" path="m3565,1674l4321,1674,4321,410,3565,410,3565,1674xe" filled="t" fillcolor="#FFF78E" stroked="f">
                <v:path arrowok="t"/>
                <v:fill/>
              </v:shape>
            </v:group>
            <v:group style="position:absolute;left:3565;top:1785;width:756;height:87" coordorigin="3565,1785" coordsize="756,87">
              <v:shape style="position:absolute;left:3565;top:1785;width:756;height:87" coordorigin="3565,1785" coordsize="756,87" path="m3565,1873l4321,1873,4321,1785,3565,1785,3565,1873xe" filled="t" fillcolor="#FFF78E" stroked="f">
                <v:path arrowok="t"/>
                <v:fill/>
              </v:shape>
            </v:group>
            <v:group style="position:absolute;left:3565;top:2371;width:756;height:178" coordorigin="3565,2371" coordsize="756,178">
              <v:shape style="position:absolute;left:3565;top:2371;width:756;height:178" coordorigin="3565,2371" coordsize="756,178" path="m3565,2548l4321,2548,4321,2371,3565,2371,3565,2548xe" filled="t" fillcolor="#FFF78E" stroked="f">
                <v:path arrowok="t"/>
                <v:fill/>
              </v:shape>
            </v:group>
            <v:group style="position:absolute;left:3565;top:2908;width:756;height:345" coordorigin="3565,2908" coordsize="756,345">
              <v:shape style="position:absolute;left:3565;top:2908;width:756;height:345" coordorigin="3565,2908" coordsize="756,345" path="m3565,3254l4321,3254,4321,2908,3565,2908,3565,3254xe" filled="t" fillcolor="#FFF78E" stroked="f">
                <v:path arrowok="t"/>
                <v:fill/>
              </v:shape>
            </v:group>
            <v:group style="position:absolute;left:3565;top:3613;width:756;height:212" coordorigin="3565,3613" coordsize="756,212">
              <v:shape style="position:absolute;left:3565;top:3613;width:756;height:212" coordorigin="3565,3613" coordsize="756,212" path="m3565,3825l4321,3825,4321,3613,3565,3613,3565,3825xe" filled="t" fillcolor="#FFF78E" stroked="f">
                <v:path arrowok="t"/>
                <v:fill/>
              </v:shape>
              <v:shape style="position:absolute;left:3566;top:408;width:756;height:3411" type="#_x0000_t75">
                <v:imagedata r:id="rId65" o:title=""/>
              </v:shape>
            </v:group>
            <v:group style="position:absolute;left:1809;top:679;width:3698;height:2" coordorigin="1809,679" coordsize="3698,2">
              <v:shape style="position:absolute;left:1809;top:679;width:3698;height:2" coordorigin="1809,679" coordsize="3698,0" path="m1809,679l5507,679e" filled="f" stroked="t" strokeweight=".494pt" strokecolor="#6D6E71">
                <v:path arrowok="t"/>
              </v:shape>
            </v:group>
            <v:group style="position:absolute;left:1524;top:679;width:118;height:2" coordorigin="1524,679" coordsize="118,2">
              <v:shape style="position:absolute;left:1524;top:679;width:118;height:2" coordorigin="1524,679" coordsize="118,0" path="m1524,679l1641,679e" filled="f" stroked="t" strokeweight=".494pt" strokecolor="#6D6E71">
                <v:path arrowok="t"/>
              </v:shape>
            </v:group>
            <v:group style="position:absolute;left:1809;top:1470;width:3698;height:2" coordorigin="1809,1470" coordsize="3698,2">
              <v:shape style="position:absolute;left:1809;top:1470;width:3698;height:2" coordorigin="1809,1470" coordsize="3698,0" path="m1809,1470l5507,1470e" filled="f" stroked="t" strokeweight=".494pt" strokecolor="#6D6E71">
                <v:path arrowok="t"/>
              </v:shape>
            </v:group>
            <v:group style="position:absolute;left:1524;top:1470;width:118;height:2" coordorigin="1524,1470" coordsize="118,2">
              <v:shape style="position:absolute;left:1524;top:1470;width:118;height:2" coordorigin="1524,1470" coordsize="118,0" path="m1524,1470l1641,1470e" filled="f" stroked="t" strokeweight=".494pt" strokecolor="#6D6E71">
                <v:path arrowok="t"/>
              </v:shape>
            </v:group>
            <v:group style="position:absolute;left:1809;top:2371;width:3698;height:2" coordorigin="1809,2371" coordsize="3698,2">
              <v:shape style="position:absolute;left:1809;top:2371;width:3698;height:2" coordorigin="1809,2371" coordsize="3698,0" path="m1809,2371l5507,2371e" filled="f" stroked="t" strokeweight=".494pt" strokecolor="#6D6E71">
                <v:path arrowok="t"/>
              </v:shape>
            </v:group>
            <v:group style="position:absolute;left:1524;top:2371;width:118;height:2" coordorigin="1524,2371" coordsize="118,2">
              <v:shape style="position:absolute;left:1524;top:2371;width:118;height:2" coordorigin="1524,2371" coordsize="118,0" path="m1524,2371l1641,2371e" filled="f" stroked="t" strokeweight=".494pt" strokecolor="#6D6E71">
                <v:path arrowok="t"/>
              </v:shape>
            </v:group>
            <v:group style="position:absolute;left:4912;top:176;width:2;height:735" coordorigin="4912,176" coordsize="2,735">
              <v:shape style="position:absolute;left:4912;top:176;width:2;height:735" coordorigin="4912,176" coordsize="0,735" path="m4912,176l4912,911e" filled="f" stroked="t" strokeweight="1.975pt" strokecolor="#ED1C24">
                <v:path arrowok="t"/>
              </v:shape>
            </v:group>
            <v:group style="position:absolute;left:4912;top:1284;width:2;height:1146" coordorigin="4912,1284" coordsize="2,1146">
              <v:shape style="position:absolute;left:4912;top:1284;width:2;height:1146" coordorigin="4912,1284" coordsize="0,1146" path="m4912,1284l4912,2430e" filled="f" stroked="t" strokeweight="1.975pt" strokecolor="#ED1C24">
                <v:path arrowok="t"/>
              </v:shape>
            </v:group>
            <v:group style="position:absolute;left:4799;top:2371;width:219;height:203" coordorigin="4799,2371" coordsize="219,203">
              <v:shape style="position:absolute;left:4799;top:2371;width:219;height:203" coordorigin="4799,2371" coordsize="219,203" path="m4799,2371l4844,2434,4875,2489,4900,2545,4912,2573,4919,2556,4943,2500,4973,2444,4993,2412,4912,2412,4799,2371e" filled="t" fillcolor="#ED1C24" stroked="f">
                <v:path arrowok="t"/>
                <v:fill/>
              </v:shape>
              <v:shape style="position:absolute;left:4799;top:2371;width:219;height:203" coordorigin="4799,2371" coordsize="219,203" path="m5018,2379l4912,2412,4993,2412,4995,2410,5006,2394,5018,2379e" filled="t" fillcolor="#ED1C24" stroked="f">
                <v:path arrowok="t"/>
                <v:fill/>
              </v:shape>
            </v:group>
            <v:group style="position:absolute;left:4799;top:33;width:219;height:203" coordorigin="4799,33" coordsize="219,203">
              <v:shape style="position:absolute;left:4799;top:33;width:219;height:203" coordorigin="4799,33" coordsize="219,203" path="m4912,33l4884,99,4855,155,4822,206,4799,236,4912,195,4993,195,4984,180,4973,162,4943,107,4919,51,4912,33e" filled="t" fillcolor="#ED1C24" stroked="f">
                <v:path arrowok="t"/>
                <v:fill/>
              </v:shape>
              <v:shape style="position:absolute;left:4799;top:33;width:219;height:203" coordorigin="4799,33" coordsize="219,203" path="m4993,195l4912,195,5018,227,5006,213,4995,197,4993,195e" filled="t" fillcolor="#ED1C24" stroked="f">
                <v:path arrowok="t"/>
                <v:fill/>
              </v:shape>
            </v:group>
            <v:group style="position:absolute;left:4912;top:2716;width:2;height:350" coordorigin="4912,2716" coordsize="2,350">
              <v:shape style="position:absolute;left:4912;top:2716;width:2;height:350" coordorigin="4912,2716" coordsize="0,350" path="m4912,2716l4912,3067e" filled="f" stroked="t" strokeweight="1.975pt" strokecolor="#ED1C24">
                <v:path arrowok="t"/>
              </v:shape>
            </v:group>
            <v:group style="position:absolute;left:4912;top:3440;width:2;height:355" coordorigin="4912,3440" coordsize="2,355">
              <v:shape style="position:absolute;left:4912;top:3440;width:2;height:355" coordorigin="4912,3440" coordsize="0,355" path="m4912,3440l4912,3795e" filled="f" stroked="t" strokeweight="1.975pt" strokecolor="#ED1C24">
                <v:path arrowok="t"/>
              </v:shape>
            </v:group>
            <v:group style="position:absolute;left:4799;top:3736;width:219;height:203" coordorigin="4799,3736" coordsize="219,203">
              <v:shape style="position:absolute;left:4799;top:3736;width:219;height:203" coordorigin="4799,3736" coordsize="219,203" path="m4799,3736l4844,3799,4875,3854,4900,3910,4912,3938,4919,3921,4943,3865,4973,3809,4993,3777,4912,3777,4799,3736e" filled="t" fillcolor="#ED1C24" stroked="f">
                <v:path arrowok="t"/>
                <v:fill/>
              </v:shape>
              <v:shape style="position:absolute;left:4799;top:3736;width:219;height:203" coordorigin="4799,3736" coordsize="219,203" path="m5018,3744l4912,3777,4993,3777,4995,3775,5006,3759,5018,3744e" filled="t" fillcolor="#ED1C24" stroked="f">
                <v:path arrowok="t"/>
                <v:fill/>
              </v:shape>
            </v:group>
            <v:group style="position:absolute;left:4799;top:2573;width:219;height:203" coordorigin="4799,2573" coordsize="219,203">
              <v:shape style="position:absolute;left:4799;top:2573;width:219;height:203" coordorigin="4799,2573" coordsize="219,203" path="m4912,2573l4884,2639,4855,2695,4822,2746,4799,2776,4912,2735,4993,2735,4984,2720,4973,2702,4943,2647,4919,2591,4912,2573e" filled="t" fillcolor="#ED1C24" stroked="f">
                <v:path arrowok="t"/>
                <v:fill/>
              </v:shape>
              <v:shape style="position:absolute;left:4799;top:2573;width:219;height:203" coordorigin="4799,2573" coordsize="219,203" path="m4993,2735l4912,2735,5018,2768,5006,2753,4995,2737,4993,2735e" filled="t" fillcolor="#ED1C24" stroked="f">
                <v:path arrowok="t"/>
                <v:fill/>
              </v:shape>
            </v:group>
            <v:group style="position:absolute;left:5357;top:1098;width:150;height:2" coordorigin="5357,1098" coordsize="150,2">
              <v:shape style="position:absolute;left:5357;top:1098;width:150;height:2" coordorigin="5357,1098" coordsize="150,0" path="m5357,1098l5507,1098e" filled="f" stroked="t" strokeweight=".494pt" strokecolor="#6D6E71">
                <v:path arrowok="t"/>
              </v:shape>
            </v:group>
            <v:group style="position:absolute;left:1809;top:1098;width:2748;height:2" coordorigin="1809,1098" coordsize="2748,2">
              <v:shape style="position:absolute;left:1809;top:1098;width:2748;height:2" coordorigin="1809,1098" coordsize="2748,0" path="m1809,1098l4558,1098e" filled="f" stroked="t" strokeweight=".494pt" strokecolor="#6D6E71">
                <v:path arrowok="t"/>
              </v:shape>
            </v:group>
            <v:group style="position:absolute;left:1524;top:1098;width:118;height:2" coordorigin="1524,1098" coordsize="118,2">
              <v:shape style="position:absolute;left:1524;top:1098;width:118;height:2" coordorigin="1524,1098" coordsize="118,0" path="m1524,1098l1641,1098e" filled="f" stroked="t" strokeweight=".494pt" strokecolor="#6D6E71">
                <v:path arrowok="t"/>
              </v:shape>
            </v:group>
            <v:group style="position:absolute;left:4321;top:1990;width:1186;height:2" coordorigin="4321,1990" coordsize="1186,2">
              <v:shape style="position:absolute;left:4321;top:1990;width:1186;height:2" coordorigin="4321,1990" coordsize="1186,0" path="m4321,1990l5507,1990e" filled="f" stroked="t" strokeweight=".494pt" strokecolor="#6D6E71">
                <v:path arrowok="t"/>
              </v:shape>
            </v:group>
            <v:group style="position:absolute;left:1809;top:1990;width:1756;height:2" coordorigin="1809,1990" coordsize="1756,2">
              <v:shape style="position:absolute;left:1809;top:1990;width:1756;height:2" coordorigin="1809,1990" coordsize="1756,0" path="m1809,1990l3565,1990e" filled="f" stroked="t" strokeweight=".494pt" strokecolor="#6D6E71">
                <v:path arrowok="t"/>
              </v:shape>
            </v:group>
            <v:group style="position:absolute;left:1524;top:1990;width:118;height:2" coordorigin="1524,1990" coordsize="118,2">
              <v:shape style="position:absolute;left:1524;top:1990;width:118;height:2" coordorigin="1524,1990" coordsize="118,0" path="m1524,1990l1641,1990e" filled="f" stroked="t" strokeweight=".494pt" strokecolor="#6D6E71">
                <v:path arrowok="t"/>
              </v:shape>
            </v:group>
            <v:group style="position:absolute;left:1146;top:33;width:378;height:3952" coordorigin="1146,33" coordsize="378,3952">
              <v:shape style="position:absolute;left:1146;top:33;width:378;height:3952" coordorigin="1146,33" coordsize="378,3952" path="m1524,3985l1146,3985,1146,33,1524,33,1524,3985e" filled="t" fillcolor="#ED1C24" stroked="f">
                <v:path arrowok="t"/>
                <v:fill/>
              </v:shape>
            </v:group>
            <v:group style="position:absolute;left:1641;top:-647;width:168;height:3220" coordorigin="1641,-647" coordsize="168,3220">
              <v:shape style="position:absolute;left:1641;top:-647;width:168;height:3220" coordorigin="1641,-647" coordsize="168,3220" path="m1809,2573l1641,2573,1641,-647,1809,-647,1809,2573e" filled="t" fillcolor="#FFFFFF" stroked="f">
                <v:path arrowok="t"/>
                <v:fill/>
              </v:shape>
            </v:group>
            <v:group style="position:absolute;left:1641;top:-647;width:168;height:3220" coordorigin="1641,-647" coordsize="168,3220">
              <v:shape style="position:absolute;left:1641;top:-647;width:168;height:3220" coordorigin="1641,-647" coordsize="168,3220" path="m1809,2573l1641,2573,1641,-647,1809,-647,1809,2573xe" filled="f" stroked="t" strokeweight=".247pt" strokecolor="#231F20">
                <v:path arrowok="t"/>
              </v:shape>
            </v:group>
            <v:group style="position:absolute;left:1598;top:-1041;width:254;height:418" coordorigin="1598,-1041" coordsize="254,418">
              <v:shape style="position:absolute;left:1598;top:-1041;width:254;height:418" coordorigin="1598,-1041" coordsize="254,418" path="m1853,-622l1598,-622,1598,-1041,1853,-1041,1853,-622e" filled="t" fillcolor="#C49A6C" stroked="f">
                <v:path arrowok="t"/>
                <v:fill/>
              </v:shape>
            </v:group>
            <v:group style="position:absolute;left:1598;top:-1041;width:254;height:418" coordorigin="1598,-1041" coordsize="254,418">
              <v:shape style="position:absolute;left:1598;top:-1041;width:254;height:418" coordorigin="1598,-1041" coordsize="254,418" path="m1853,-622l1598,-622,1598,-1041,1853,-1041,1853,-622xe" filled="f" stroked="t" strokeweight=".247pt" strokecolor="#231F20">
                <v:path arrowok="t"/>
              </v:shape>
            </v:group>
            <v:group style="position:absolute;left:3565;top:206;width:756;height:205" coordorigin="3565,206" coordsize="756,205">
              <v:shape style="position:absolute;left:3565;top:206;width:756;height:205" coordorigin="3565,206" coordsize="756,205" path="m4321,412l3565,412,3565,206,4321,206,4321,412e" filled="t" fillcolor="#D1D3D4" stroked="f">
                <v:path arrowok="t"/>
                <v:fill/>
              </v:shape>
            </v:group>
            <v:group style="position:absolute;left:3565;top:1873;width:756;height:498" coordorigin="3565,1873" coordsize="756,498">
              <v:shape style="position:absolute;left:3565;top:1873;width:756;height:498" coordorigin="3565,1873" coordsize="756,498" path="m4321,2371l3565,2371,3565,1873,4321,1873,4321,2371e" filled="t" fillcolor="#D1D3D4" stroked="f">
                <v:path arrowok="t"/>
                <v:fill/>
              </v:shape>
            </v:group>
            <v:group style="position:absolute;left:3565;top:2548;width:756;height:360" coordorigin="3565,2548" coordsize="756,360">
              <v:shape style="position:absolute;left:3565;top:2548;width:756;height:360" coordorigin="3565,2548" coordsize="756,360" path="m4321,2908l3565,2908,3565,2548,4321,2548,4321,2908e" filled="t" fillcolor="#D1D3D4" stroked="f">
                <v:path arrowok="t"/>
                <v:fill/>
              </v:shape>
            </v:group>
            <v:group style="position:absolute;left:3565;top:3254;width:756;height:360" coordorigin="3565,3254" coordsize="756,360">
              <v:shape style="position:absolute;left:3565;top:3254;width:756;height:360" coordorigin="3565,3254" coordsize="756,360" path="m4321,3613l3565,3613,3565,3254,4321,3254,4321,3613e" filled="t" fillcolor="#D1D3D4" stroked="f">
                <v:path arrowok="t"/>
                <v:fill/>
              </v:shape>
            </v:group>
            <v:group style="position:absolute;left:3565;top:3811;width:756;height:151" coordorigin="3565,3811" coordsize="756,151">
              <v:shape style="position:absolute;left:3565;top:3811;width:756;height:151" coordorigin="3565,3811" coordsize="756,151" path="m4321,3962l3565,3962,3565,3811,4321,3811,4321,3962e" filled="t" fillcolor="#D1D3D4" stroked="f">
                <v:path arrowok="t"/>
                <v:fill/>
              </v:shape>
            </v:group>
            <v:group style="position:absolute;left:3565;top:1674;width:756;height:111" coordorigin="3565,1674" coordsize="756,111">
              <v:shape style="position:absolute;left:3565;top:1674;width:756;height:111" coordorigin="3565,1674" coordsize="756,111" path="m4321,1785l3565,1785,3565,1674,4321,1674,4321,1785e" filled="t" fillcolor="#D1D3D4" stroked="f">
                <v:path arrowok="t"/>
                <v:fill/>
              </v:shape>
            </v:group>
            <v:group style="position:absolute;left:3565;top:33;width:756;height:250" coordorigin="3565,33" coordsize="756,250">
              <v:shape style="position:absolute;left:3565;top:33;width:756;height:250" coordorigin="3565,33" coordsize="756,250" path="m4017,235l3644,235,3663,235,3678,237,3692,239,3705,242,3720,247,3739,254,3796,268,3858,281,3889,283,3903,282,3973,257,4010,238,4017,235e" filled="t" fillcolor="#6D6E71" stroked="f">
                <v:path arrowok="t"/>
                <v:fill/>
              </v:shape>
              <v:shape style="position:absolute;left:3565;top:33;width:756;height:250" coordorigin="3565,33" coordsize="756,250" path="m4321,33l3565,33,3593,236,3622,235,3644,235,4017,235,4032,228,4053,219,4118,196,4146,192,4321,192,4321,33e" filled="t" fillcolor="#6D6E71" stroked="f">
                <v:path arrowok="t"/>
                <v:fill/>
              </v:shape>
              <v:shape style="position:absolute;left:3565;top:33;width:756;height:250" coordorigin="3565,33" coordsize="756,250" path="m4321,192l4146,192,4160,192,4175,194,4245,210,4321,235,4321,192e" filled="t" fillcolor="#6D6E71" stroked="f">
                <v:path arrowok="t"/>
                <v:fill/>
              </v:shape>
            </v:group>
            <v:group style="position:absolute;left:3565;top:832;width:757;height:746" coordorigin="3565,832" coordsize="757,746">
              <v:shape style="position:absolute;left:3565;top:832;width:757;height:746" coordorigin="3565,832" coordsize="757,746" path="m4040,832l3957,841,3898,871,3853,927,3824,981,3793,1050,3776,1091,3565,1098,3565,1578,4319,1578,4322,861,4207,846,4158,841,4114,836,4075,833,4040,832e" filled="t" fillcolor="#D1D3D4" stroked="f">
                <v:path arrowok="t"/>
                <v:fill/>
              </v:shape>
            </v:group>
            <v:group style="position:absolute;left:3565;top:911;width:250;height:148" coordorigin="3565,911" coordsize="250,148">
              <v:shape style="position:absolute;left:3565;top:911;width:250;height:148" coordorigin="3565,911" coordsize="250,148" path="m3565,911l3565,1059,3815,985,3565,911e" filled="t" fillcolor="#6D6E71" stroked="f">
                <v:path arrowok="t"/>
                <v:fill/>
              </v:shape>
            </v:group>
            <v:group style="position:absolute;left:4039;top:842;width:244;height:128" coordorigin="4039,842" coordsize="244,128">
              <v:shape style="position:absolute;left:4039;top:842;width:244;height:128" coordorigin="4039,842" coordsize="244,128" path="m4174,842l4121,874,4077,924,4039,970,4284,970,4242,905,4201,854,4174,842e" filled="t" fillcolor="#6D6E71" stroked="f">
                <v:path arrowok="t"/>
                <v:fill/>
              </v:shape>
            </v:group>
            <v:group style="position:absolute;left:3561;top:1854;width:218;height:2" coordorigin="3561,1854" coordsize="218,2">
              <v:shape style="position:absolute;left:3561;top:1854;width:218;height:2" coordorigin="3561,1854" coordsize="218,0" path="m3561,1854l3779,1854e" filled="f" stroked="t" strokeweight="1.975pt" strokecolor="#6D6E71">
                <v:path arrowok="t"/>
              </v:shape>
            </v:group>
            <v:group style="position:absolute;left:3565;top:2596;width:757;height:72" coordorigin="3565,2596" coordsize="757,72">
              <v:shape style="position:absolute;left:3565;top:2596;width:757;height:72" coordorigin="3565,2596" coordsize="757,72" path="m4322,2596l3565,2596,3565,2668,4097,2668,4321,2632,4322,2596e" filled="t" fillcolor="#6D6E71" stroked="f">
                <v:path arrowok="t"/>
                <v:fill/>
              </v:shape>
            </v:group>
            <v:group style="position:absolute;left:3565;top:3171;width:756;height:265" coordorigin="3565,3171" coordsize="756,265">
              <v:shape style="position:absolute;left:3565;top:3171;width:756;height:265" coordorigin="3565,3171" coordsize="756,265" path="m4321,3386l3722,3386,3744,3386,3768,3388,3862,3397,4047,3419,4113,3429,4130,3432,4191,3436,4207,3436,4225,3436,4244,3435,4321,3431,4321,3386e" filled="t" fillcolor="#6D6E71" stroked="f">
                <v:path arrowok="t"/>
                <v:fill/>
              </v:shape>
              <v:shape style="position:absolute;left:3565;top:3171;width:756;height:265" coordorigin="3565,3171" coordsize="756,265" path="m4321,3171l3565,3171,3565,3433,3580,3425,3594,3417,3657,3391,4321,3386,4321,3171e" filled="t" fillcolor="#6D6E71" stroked="f">
                <v:path arrowok="t"/>
                <v:fill/>
              </v:shape>
              <v:shape style="position:absolute;left:3561;top:1006;width:758;height:572" type="#_x0000_t75">
                <v:imagedata r:id="rId66" o:title=""/>
              </v:shape>
              <v:shape style="position:absolute;left:3561;top:1668;width:758;height:118" type="#_x0000_t75">
                <v:imagedata r:id="rId67" o:title=""/>
              </v:shape>
              <v:shape style="position:absolute;left:3561;top:1879;width:758;height:493" type="#_x0000_t75">
                <v:imagedata r:id="rId68" o:title=""/>
              </v:shape>
              <v:shape style="position:absolute;left:3561;top:3808;width:758;height:157" type="#_x0000_t75">
                <v:imagedata r:id="rId69" o:title=""/>
              </v:shape>
              <v:shape style="position:absolute;left:3561;top:2549;width:758;height:375" type="#_x0000_t75">
                <v:imagedata r:id="rId70" o:title=""/>
              </v:shape>
              <v:shape style="position:absolute;left:3566;top:3401;width:754;height:212" type="#_x0000_t75">
                <v:imagedata r:id="rId71" o:title=""/>
              </v:shape>
            </v:group>
            <v:group style="position:absolute;left:1146;top:3965;width:4361;height:2" coordorigin="1146,3965" coordsize="4361,2">
              <v:shape style="position:absolute;left:1146;top:3965;width:4361;height:2" coordorigin="1146,3965" coordsize="4361,0" path="m1146,3965l5507,3965e" filled="f" stroked="t" strokeweight="1.975027pt" strokecolor="#ED1C24">
                <v:path arrowok="t"/>
              </v:shape>
            </v:group>
            <v:group style="position:absolute;left:1146;top:33;width:4361;height:2" coordorigin="1146,33" coordsize="4361,2">
              <v:shape style="position:absolute;left:1146;top:33;width:4361;height:2" coordorigin="1146,33" coordsize="4361,0" path="m5507,33l1146,33e" filled="f" stroked="t" strokeweight="1.975pt" strokecolor="#ED1C24">
                <v:path arrowok="t"/>
              </v:shape>
            </v:group>
            <v:group style="position:absolute;left:4558;top:911;width:799;height:374" coordorigin="4558,911" coordsize="799,374">
              <v:shape style="position:absolute;left:4558;top:911;width:799;height:374" coordorigin="4558,911" coordsize="799,374" path="m5357,1284l4558,1284,4558,911,5357,911,5357,1284e" filled="t" fillcolor="#FFFFFF" stroked="f">
                <v:path arrowok="t"/>
                <v:fill/>
              </v:shape>
            </v:group>
            <v:group style="position:absolute;left:4558;top:3067;width:799;height:374" coordorigin="4558,3067" coordsize="799,374">
              <v:shape style="position:absolute;left:4558;top:3067;width:799;height:374" coordorigin="4558,3067" coordsize="799,374" path="m5357,3440l4558,3440,4558,3067,5357,3067,5357,3440e" filled="t" fillcolor="#FFFFFF" stroked="f">
                <v:path arrowok="t"/>
                <v:fill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(based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only,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comprising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11"/>
          <w:w w:val="100"/>
          <w:position w:val="6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around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sandstones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41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km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11"/>
          <w:w w:val="100"/>
          <w:position w:val="6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around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shales).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1" w:after="0" w:line="240" w:lineRule="auto"/>
        <w:ind w:left="142" w:right="654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45" w:right="793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Discrete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closure)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center"/>
        <w:spacing w:after="0"/>
        <w:sectPr>
          <w:pgMar w:header="292" w:footer="610" w:top="1000" w:bottom="800" w:left="1020" w:right="1000"/>
          <w:headerReference w:type="even" r:id="rId64"/>
          <w:pgSz w:w="11920" w:h="16840"/>
          <w:cols w:num="3" w:equalWidth="0">
            <w:col w:w="3295" w:space="313"/>
            <w:col w:w="692" w:space="1058"/>
            <w:col w:w="4542"/>
          </w:cols>
        </w:sectPr>
      </w:pPr>
      <w:rPr/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2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-2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irrawarra</w:t>
      </w:r>
      <w:r>
        <w:rPr>
          <w:rFonts w:ascii="Arial" w:hAnsi="Arial" w:cs="Arial" w:eastAsia="Arial"/>
          <w:sz w:val="14"/>
          <w:szCs w:val="14"/>
          <w:color w:val="231F20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Sandstone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27" w:right="-20"/>
        <w:jc w:val="left"/>
        <w:tabs>
          <w:tab w:pos="2500" w:val="left"/>
          <w:tab w:pos="374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79.181999pt;margin-top:-1.247776pt;width:20.024pt;height:10.638pt;mso-position-horizontal-relative:page;mso-position-vertical-relative:paragraph;z-index:-9139" coordorigin="1584,-25" coordsize="400,213">
            <v:group style="position:absolute;left:1594;top:-15;width:380;height:193" coordorigin="1594,-15" coordsize="380,193">
              <v:shape style="position:absolute;left:1594;top:-15;width:380;height:193" coordorigin="1594,-15" coordsize="380,193" path="m1974,178l1594,178,1594,-15,1974,-15,1974,178e" filled="t" fillcolor="#FFF78E" stroked="f">
                <v:path arrowok="t"/>
                <v:fill/>
              </v:shape>
              <v:shape style="position:absolute;left:1594;top:-15;width:380;height:193" type="#_x0000_t75">
                <v:imagedata r:id="rId72" o:title=""/>
              </v:shape>
            </v:group>
            <w10:wrap type="none"/>
          </v:group>
        </w:pict>
      </w:r>
      <w:r>
        <w:rPr/>
        <w:pict>
          <v:group style="position:absolute;margin-left:216.845001pt;margin-top:-.747776pt;width:19.024pt;height:9.638pt;mso-position-horizontal-relative:page;mso-position-vertical-relative:paragraph;z-index:-9138" coordorigin="4337,-15" coordsize="380,193">
            <v:shape style="position:absolute;left:4337;top:-15;width:380;height:193" coordorigin="4337,-15" coordsize="380,193" path="m4717,178l4337,178,4337,-15,4717,-15,4717,178e" filled="t" fillcolor="#6D6E71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54.036102pt;margin-top:-1.352476pt;width:20.16pt;height:10.847pt;mso-position-horizontal-relative:page;mso-position-vertical-relative:paragraph;z-index:-9137" coordorigin="3081,-27" coordsize="403,217">
            <v:group style="position:absolute;left:3091;top:-17;width:383;height:197" coordorigin="3091,-17" coordsize="383,197">
              <v:shape style="position:absolute;left:3091;top:-17;width:383;height:197" coordorigin="3091,-17" coordsize="383,197" path="m3474,180l3091,180,3091,-17,3474,-17,3474,180e" filled="t" fillcolor="#D1D3D4" stroked="f">
                <v:path arrowok="t"/>
                <v:fill/>
              </v:shape>
              <v:shape style="position:absolute;left:3091;top:-17;width:383;height:197" type="#_x0000_t75">
                <v:imagedata r:id="rId73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Sandstone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Shale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Coal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4.7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target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zone,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Nappamerri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4" w:lineRule="auto"/>
        <w:ind w:left="114" w:right="33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suggests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almost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Cooper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Basin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76" w:after="0" w:line="268" w:lineRule="auto"/>
        <w:ind w:left="114" w:right="-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(BCGA)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Nappamerri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suspected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decades.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confirm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outside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structural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closure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exceeds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across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accelerating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68" w:lineRule="auto"/>
        <w:ind w:left="114" w:right="23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Moonta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Streaky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saturation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between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8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2012-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8" w:after="0" w:line="268" w:lineRule="auto"/>
        <w:ind w:left="114" w:right="8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4.9).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horizontal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36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booked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initial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gross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contingent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constrained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(sand)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Daralingie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(sand)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Epsilon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2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(sand)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2600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4000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1400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2010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early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54" w:lineRule="auto"/>
        <w:ind w:left="440" w:right="46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Epsilon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4" w:lineRule="auto"/>
        <w:ind w:left="440" w:right="456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maximum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mmscf/d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4" w:lineRule="auto"/>
        <w:ind w:left="440" w:right="136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comprising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almost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(estimated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desorption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3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/>
        <w:pict>
          <v:group style="position:absolute;margin-left:318.897614pt;margin-top:-.707022pt;width:219.685pt;height:.1pt;mso-position-horizontal-relative:page;mso-position-vertical-relative:paragraph;z-index:-9136" coordorigin="6378,-14" coordsize="4394,2">
            <v:shape style="position:absolute;left:6378;top:-14;width:4394;height:2" coordorigin="6378,-14" coordsize="4394,0" path="m6378,-14l10772,-14e" filled="f" stroked="t" strokeweight=".5pt" strokecolor="#231F20">
              <v:path arrowok="t"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2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stimulated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tested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Holdfast-1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4" w:after="0" w:line="240" w:lineRule="auto"/>
        <w:ind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</w:rPr>
        <w:t>1.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508" w:space="850"/>
            <w:col w:w="4542"/>
          </w:cols>
        </w:sectPr>
      </w:pPr>
      <w:rPr/>
    </w:p>
    <w:p>
      <w:pPr>
        <w:spacing w:before="6" w:after="0" w:line="237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56.693001pt;margin-top:6.541491pt;width:483.429pt;height:327.031pt;mso-position-horizontal-relative:page;mso-position-vertical-relative:paragraph;z-index:-9134" coordorigin="1134,131" coordsize="9669,6541">
            <v:shape style="position:absolute;left:1144;top:141;width:9649;height:6521" type="#_x0000_t75">
              <v:imagedata r:id="rId77" o:title=""/>
            </v:shape>
            <v:group style="position:absolute;left:1144;top:141;width:9649;height:6521" coordorigin="1144,141" coordsize="9649,6521">
              <v:shape style="position:absolute;left:1144;top:141;width:9649;height:6521" coordorigin="1144,141" coordsize="9649,6521" path="m1144,6661l10792,6661,10792,141,1144,141,1144,6661xe" filled="f" stroked="t" strokeweight="1pt" strokecolor="#231F20">
                <v:path arrowok="t"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1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4.8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Schematic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section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through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Nappamerri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extent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unconventional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plays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86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planned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(dashed)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drilled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(solid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line)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unconventional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wells.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97"/>
          <w:pgMar w:header="0" w:footer="610" w:top="1000" w:bottom="800" w:left="1020" w:right="180"/>
          <w:headerReference w:type="odd" r:id="rId74"/>
          <w:footerReference w:type="odd" r:id="rId75"/>
          <w:footerReference w:type="even" r:id="rId76"/>
          <w:pgSz w:w="11920" w:h="16840"/>
        </w:sectPr>
      </w:pPr>
      <w:rPr/>
    </w:p>
    <w:p>
      <w:pPr>
        <w:spacing w:before="49" w:after="0" w:line="263" w:lineRule="auto"/>
        <w:ind w:left="554" w:right="129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Moonta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saturation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1,000m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zone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63" w:lineRule="auto"/>
        <w:ind w:left="554" w:right="11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Moonta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focusing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primarily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Upside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3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terminated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400-600m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saturation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programme.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(August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2012)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4" w:after="0" w:line="279" w:lineRule="auto"/>
        <w:ind w:left="114" w:right="2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adopted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SPE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System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guidelines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booking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volumes.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(based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Holdfast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only,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comprising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11"/>
          <w:w w:val="100"/>
          <w:position w:val="6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around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9" w:after="0" w:line="282" w:lineRule="auto"/>
        <w:ind w:right="97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sandstones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11"/>
          <w:w w:val="100"/>
          <w:position w:val="6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around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shales).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gas-in-place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unchanged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300+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86" w:lineRule="auto"/>
        <w:ind w:right="154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112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134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1049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104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457" w:space="901"/>
            <w:col w:w="5362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192" w:lineRule="exact"/>
        <w:ind w:left="114" w:right="96"/>
        <w:jc w:val="both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4.9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   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32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218,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Nappamerri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South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Australia: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Existing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vertical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evaluation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Encounter-1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(2010),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Holdfast-1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(2011),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Moonta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Streaky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Horizontal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Encounter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Holdfast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planned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assess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deliverability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from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shales.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292" w:footer="610" w:top="1560" w:bottom="800" w:left="1020" w:right="1000"/>
          <w:headerReference w:type="even" r:id="rId78"/>
          <w:pgSz w:w="11920" w:h="16840"/>
        </w:sectPr>
      </w:pPr>
      <w:rPr/>
    </w:p>
    <w:p>
      <w:pPr>
        <w:spacing w:before="22" w:after="0" w:line="277" w:lineRule="auto"/>
        <w:ind w:left="114" w:right="22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56.693001pt;margin-top:56.695015pt;width:481.89pt;height:390.16pt;mso-position-horizontal-relative:page;mso-position-vertical-relative:page;z-index:-9133" coordorigin="1134,1134" coordsize="9638,7803">
            <v:shape style="position:absolute;left:1144;top:1144;width:9618;height:7783" type="#_x0000_t75">
              <v:imagedata r:id="rId79" o:title=""/>
            </v:shape>
            <v:group style="position:absolute;left:1144;top:1144;width:9618;height:7783" coordorigin="1144,1144" coordsize="9618,7783">
              <v:shape style="position:absolute;left:1144;top:1144;width:9618;height:7783" coordorigin="1144,1144" coordsize="9618,7783" path="m1144,8927l10762,8927,10762,1144,1144,1144,1144,8927xe" filled="f" stroked="t" strokeweight="1pt" strokecolor="#231F20">
                <v:path arrowok="t"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7" w:lineRule="auto"/>
        <w:ind w:left="114" w:right="4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4" w:lineRule="auto"/>
        <w:ind w:left="114" w:right="-2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80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www.pir.sa.gov.au/petroleum/environment/</w:t>
        </w:r>
      </w:hyperlink>
      <w:hyperlink r:id="rId81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register/seo,_eir_and_esa_reports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auto"/>
        <w:ind w:left="114" w:right="35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Agreement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pursuant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Title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1993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(Cth)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82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www.petroleum.dmitre.sa.gov.</w:t>
        </w:r>
      </w:hyperlink>
      <w:hyperlink r:id="rId83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au/environment/native_title,_aboriginal_</w:t>
        </w:r>
      </w:hyperlink>
      <w:hyperlink r:id="rId8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lands,_iluas/current_native_title_agreements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2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5" w:after="0" w:line="264" w:lineRule="auto"/>
        <w:ind w:right="11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Delineate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concept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horizontal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deliverability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auto"/>
        <w:ind w:right="23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Continue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horizontal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testing.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appraisal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deliverability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‘production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pilot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concept’.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auto"/>
        <w:ind w:right="52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Continue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appraisal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pilot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Dodd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5" w:after="0" w:line="240" w:lineRule="auto"/>
        <w:ind w:left="9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1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8338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2833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85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www.beachenergy.com.au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44" w:space="914"/>
            <w:col w:w="4542"/>
          </w:cols>
        </w:sectPr>
      </w:pPr>
      <w:rPr/>
    </w:p>
    <w:p>
      <w:pPr>
        <w:spacing w:before="69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4.1.3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5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Senex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Energy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Southern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Cooper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80" w:lineRule="exact"/>
        <w:ind w:left="114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Basin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2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144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(100%)*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155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(55%)*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Orca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(20%)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(25%)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4.10).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5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4.10)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acquisition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shortly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after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Vintage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Crop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-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discovery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Epsilon-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exhibited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shows,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heavy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gases.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Vintage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Crop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desorption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preliminary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confirm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favourable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mineralogy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properties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similar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successful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American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accelered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October,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follows: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74" w:lineRule="auto"/>
        <w:ind w:left="554" w:right="-21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multi-zone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Sasanof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peak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&gt;200,000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scf/day.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62" w:lineRule="auto"/>
        <w:ind w:left="554" w:right="37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readings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evidence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condensate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heavy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40" w:lineRule="auto"/>
        <w:ind w:left="440" w:right="-20"/>
        <w:jc w:val="left"/>
        <w:tabs>
          <w:tab w:pos="50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recorded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7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2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Talaq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Wireline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logs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logs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Skipton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62" w:lineRule="auto"/>
        <w:ind w:left="440" w:right="107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confirmed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material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quantities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hydrocarbons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outside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structural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closure.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Skipton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intersected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interpreted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2" w:lineRule="auto"/>
        <w:ind w:left="440" w:right="11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164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charged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2" w:lineRule="auto"/>
        <w:ind w:right="123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fourth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Rule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115)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2" w:lineRule="auto"/>
        <w:ind w:right="117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large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hydraulic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Skipton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Talaq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Rule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quality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deliverability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December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2" w:lineRule="auto"/>
        <w:ind w:right="94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$155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million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equity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raising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FY2012-2013+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10+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2" w:lineRule="auto"/>
        <w:ind w:right="90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(primarily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2" w:lineRule="auto"/>
        <w:ind w:right="90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early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Sasanof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Talaq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Skipton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MHA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gas-in-place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62" w:lineRule="auto"/>
        <w:ind w:left="440" w:right="2281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62" w:lineRule="auto"/>
        <w:ind w:left="440" w:right="1129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4.12)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Epsilon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62" w:lineRule="auto"/>
        <w:ind w:left="440" w:right="107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99"/>
          <w:pgMar w:header="0" w:footer="610" w:top="1000" w:bottom="800" w:left="1020" w:right="180"/>
          <w:headerReference w:type="odd" r:id="rId86"/>
          <w:footerReference w:type="odd" r:id="rId87"/>
          <w:footerReference w:type="even" r:id="rId88"/>
          <w:pgSz w:w="11920" w:h="16840"/>
          <w:cols w:num="2" w:equalWidth="0">
            <w:col w:w="4434" w:space="924"/>
            <w:col w:w="5362"/>
          </w:cols>
        </w:sectPr>
      </w:pPr>
      <w:rPr/>
    </w:p>
    <w:p>
      <w:pPr>
        <w:spacing w:before="89" w:after="0" w:line="240" w:lineRule="auto"/>
        <w:ind w:right="-20"/>
        <w:jc w:val="righ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6.356857pt;margin-top:12.035992pt;width:6.3069pt;height:14.593669pt;mso-position-horizontal-relative:page;mso-position-vertical-relative:paragraph;z-index:-9111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3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9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3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7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136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10"/>
        </w:rPr>
        <w:t>Q</w:t>
      </w:r>
      <w:r>
        <w:rPr>
          <w:rFonts w:ascii="Arial" w:hAnsi="Arial" w:cs="Arial" w:eastAsia="Arial"/>
          <w:sz w:val="12"/>
          <w:szCs w:val="12"/>
          <w:spacing w:val="3"/>
          <w:w w:val="102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79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79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10"/>
        </w:rPr>
        <w:t>N</w:t>
      </w:r>
      <w:r>
        <w:rPr>
          <w:rFonts w:ascii="Arial" w:hAnsi="Arial" w:cs="Arial" w:eastAsia="Arial"/>
          <w:sz w:val="12"/>
          <w:szCs w:val="12"/>
          <w:spacing w:val="1"/>
          <w:w w:val="81"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84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98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11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89" w:after="0" w:line="240" w:lineRule="auto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4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7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pgMar w:header="292" w:footer="610" w:top="1100" w:bottom="800" w:left="1020" w:right="1000"/>
          <w:headerReference w:type="even" r:id="rId89"/>
          <w:pgSz w:w="11920" w:h="16840"/>
          <w:cols w:num="3" w:equalWidth="0">
            <w:col w:w="3601" w:space="1158"/>
            <w:col w:w="814" w:space="1933"/>
            <w:col w:w="2394"/>
          </w:cols>
        </w:sectPr>
      </w:pPr>
      <w:rPr/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1" w:after="0" w:line="223" w:lineRule="auto"/>
        <w:ind w:left="2274" w:right="5556" w:firstLine="1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8.590149pt;margin-top:-15.143438pt;width:6.3069pt;height:14.593669pt;mso-position-horizontal-relative:page;mso-position-vertical-relative:paragraph;z-index:-9106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2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14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4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89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1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95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93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93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1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2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5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1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2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1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1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6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18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9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5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2"/>
          <w:w w:val="108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86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2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20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1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4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1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3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8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7" w:lineRule="exact"/>
        <w:ind w:right="626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1"/>
          <w:w w:val="81"/>
        </w:rPr>
        <w:t>S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8"/>
        </w:rPr>
        <w:t>9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8"/>
        </w:rPr>
        <w:t>7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55"/>
        </w:rPr>
        <w:t>/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8"/>
        </w:rPr>
        <w:t>3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0" w:lineRule="exact"/>
        <w:ind w:left="2161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0"/>
          <w:w w:val="94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94"/>
        </w:rPr>
        <w:t>h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94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7"/>
          <w:w w:val="94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99"/>
        </w:rPr>
        <w:t>W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5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4"/>
        </w:rPr>
        <w:t>g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2"/>
        </w:rPr>
        <w:t>k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5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4"/>
        </w:rPr>
        <w:t>g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5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0"/>
        </w:rPr>
        <w:t>rr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5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55"/>
        </w:rPr>
        <w:t>/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88"/>
        </w:rPr>
        <w:t>Y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5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93"/>
        </w:rPr>
        <w:t>y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5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4"/>
        </w:rPr>
        <w:t>d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0" w:lineRule="exact"/>
        <w:ind w:left="2525" w:right="314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82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8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99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4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37" w:lineRule="exact"/>
        <w:ind w:left="634" w:right="337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1"/>
          <w:w w:val="81"/>
        </w:rPr>
        <w:t>S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8"/>
        </w:rPr>
        <w:t>9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8"/>
        </w:rPr>
        <w:t>8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55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8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0" w:lineRule="exact"/>
        <w:ind w:left="-29" w:right="271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88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5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4"/>
        </w:rPr>
        <w:t>d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5"/>
        </w:rPr>
        <w:t>u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3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5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4"/>
        </w:rPr>
        <w:t>d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5"/>
        </w:rPr>
        <w:t>h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55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88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3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0"/>
        </w:rPr>
        <w:t>rr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3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0"/>
        </w:rPr>
        <w:t>rr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2"/>
        </w:rPr>
        <w:t>k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350" w:right="3091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82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8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99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4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3909" w:space="1467"/>
            <w:col w:w="4524"/>
          </w:cols>
        </w:sectPr>
      </w:pPr>
      <w:rPr/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124" w:lineRule="exact"/>
        <w:ind w:right="1909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54FF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54FF00"/>
          <w:spacing w:val="2"/>
          <w:w w:val="101"/>
        </w:rPr>
        <w:t>2</w:t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1"/>
        </w:rPr>
        <w:t>0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6" w:after="0" w:line="240" w:lineRule="auto"/>
        <w:ind w:left="4858" w:right="4278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6.356857pt;margin-top:-8.911856pt;width:6.3069pt;height:14.593669pt;mso-position-horizontal-relative:page;mso-position-vertical-relative:paragraph;z-index:-9112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8.590149pt;margin-top:-11.134855pt;width:6.3069pt;height:14.593669pt;mso-position-horizontal-relative:page;mso-position-vertical-relative:paragraph;z-index:-9107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0"/>
          <w:i/>
        </w:rPr>
        <w:t>C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0"/>
          <w:i/>
        </w:rPr>
        <w:t>oo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0"/>
          <w:i/>
        </w:rPr>
        <w:t>p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100"/>
          <w:i/>
        </w:rPr>
        <w:t>e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0"/>
          <w:i/>
        </w:rPr>
        <w:t>r</w:t>
      </w:r>
      <w:r>
        <w:rPr>
          <w:rFonts w:ascii="Arial" w:hAnsi="Arial" w:cs="Arial" w:eastAsia="Arial"/>
          <w:sz w:val="11"/>
          <w:szCs w:val="11"/>
          <w:color w:val="0056C7"/>
          <w:spacing w:val="7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86"/>
          <w:i/>
        </w:rPr>
        <w:t>B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4"/>
          <w:i/>
        </w:rPr>
        <w:t>a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81"/>
          <w:i/>
        </w:rPr>
        <w:t>s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116"/>
          <w:i/>
        </w:rPr>
        <w:t>i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4"/>
          <w:i/>
        </w:rPr>
        <w:t>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8" w:lineRule="exact"/>
        <w:ind w:left="4849" w:right="4264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0056C7"/>
          <w:spacing w:val="-5"/>
          <w:w w:val="83"/>
          <w:i/>
        </w:rPr>
        <w:t>P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97"/>
          <w:i/>
        </w:rPr>
        <w:t>e</w:t>
      </w:r>
      <w:r>
        <w:rPr>
          <w:rFonts w:ascii="Arial" w:hAnsi="Arial" w:cs="Arial" w:eastAsia="Arial"/>
          <w:sz w:val="11"/>
          <w:szCs w:val="11"/>
          <w:color w:val="0056C7"/>
          <w:spacing w:val="2"/>
          <w:w w:val="108"/>
          <w:i/>
        </w:rPr>
        <w:t>r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3"/>
          <w:i/>
        </w:rPr>
        <w:t>m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116"/>
          <w:i/>
        </w:rPr>
        <w:t>i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4"/>
          <w:i/>
        </w:rPr>
        <w:t>an</w:t>
      </w:r>
      <w:r>
        <w:rPr>
          <w:rFonts w:ascii="Arial" w:hAnsi="Arial" w:cs="Arial" w:eastAsia="Arial"/>
          <w:sz w:val="11"/>
          <w:szCs w:val="11"/>
          <w:color w:val="0056C7"/>
          <w:spacing w:val="5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color w:val="0056C7"/>
          <w:spacing w:val="1"/>
          <w:w w:val="82"/>
          <w:i/>
        </w:rPr>
        <w:t>E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4"/>
          <w:i/>
        </w:rPr>
        <w:t>d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4"/>
          <w:i/>
        </w:rPr>
        <w:t>g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97"/>
          <w:i/>
        </w:rPr>
        <w:t>e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8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300"/>
          <w:spacing w:val="-2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300"/>
          <w:spacing w:val="4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g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300"/>
          <w:spacing w:val="-3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93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14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2"/>
        </w:rPr>
        <w:t>P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3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58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-1"/>
        </w:rPr>
        <w:t>K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-1"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  <w:i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-1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729" w:space="2597"/>
            <w:col w:w="1574"/>
          </w:cols>
        </w:sectPr>
      </w:pPr>
      <w:rPr/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82" w:after="0" w:line="194" w:lineRule="exact"/>
        <w:ind w:right="-20"/>
        <w:jc w:val="righ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56C7"/>
          <w:spacing w:val="-1"/>
          <w:w w:val="91"/>
          <w:b/>
          <w:bCs/>
          <w:i/>
        </w:rPr>
        <w:t>C</w:t>
      </w:r>
      <w:r>
        <w:rPr>
          <w:rFonts w:ascii="Arial" w:hAnsi="Arial" w:cs="Arial" w:eastAsia="Arial"/>
          <w:sz w:val="17"/>
          <w:szCs w:val="17"/>
          <w:color w:val="0056C7"/>
          <w:spacing w:val="3"/>
          <w:w w:val="101"/>
          <w:b/>
          <w:bCs/>
          <w:i/>
        </w:rPr>
        <w:t>o</w:t>
      </w:r>
      <w:r>
        <w:rPr>
          <w:rFonts w:ascii="Arial" w:hAnsi="Arial" w:cs="Arial" w:eastAsia="Arial"/>
          <w:sz w:val="17"/>
          <w:szCs w:val="17"/>
          <w:color w:val="0056C7"/>
          <w:spacing w:val="0"/>
          <w:w w:val="106"/>
          <w:b/>
          <w:bCs/>
          <w:i/>
        </w:rPr>
        <w:t>o</w:t>
      </w:r>
      <w:r>
        <w:rPr>
          <w:rFonts w:ascii="Arial" w:hAnsi="Arial" w:cs="Arial" w:eastAsia="Arial"/>
          <w:sz w:val="17"/>
          <w:szCs w:val="17"/>
          <w:color w:val="0056C7"/>
          <w:spacing w:val="2"/>
          <w:w w:val="106"/>
          <w:b/>
          <w:bCs/>
          <w:i/>
        </w:rPr>
        <w:t>p</w:t>
      </w:r>
      <w:r>
        <w:rPr>
          <w:rFonts w:ascii="Arial" w:hAnsi="Arial" w:cs="Arial" w:eastAsia="Arial"/>
          <w:sz w:val="17"/>
          <w:szCs w:val="17"/>
          <w:color w:val="0056C7"/>
          <w:spacing w:val="0"/>
          <w:w w:val="108"/>
          <w:b/>
          <w:bCs/>
          <w:i/>
        </w:rPr>
        <w:t>er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color w:val="257300"/>
          <w:spacing w:val="-2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12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93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3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763" w:space="379"/>
            <w:col w:w="3758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94" w:lineRule="exact"/>
        <w:ind w:right="-20"/>
        <w:jc w:val="righ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56C7"/>
          <w:spacing w:val="1"/>
          <w:w w:val="87"/>
          <w:b/>
          <w:bCs/>
          <w:i/>
        </w:rPr>
        <w:t>B</w:t>
      </w:r>
      <w:r>
        <w:rPr>
          <w:rFonts w:ascii="Arial" w:hAnsi="Arial" w:cs="Arial" w:eastAsia="Arial"/>
          <w:sz w:val="17"/>
          <w:szCs w:val="17"/>
          <w:color w:val="0056C7"/>
          <w:spacing w:val="-1"/>
          <w:w w:val="121"/>
          <w:b/>
          <w:bCs/>
          <w:i/>
        </w:rPr>
        <w:t>a</w:t>
      </w:r>
      <w:r>
        <w:rPr>
          <w:rFonts w:ascii="Arial" w:hAnsi="Arial" w:cs="Arial" w:eastAsia="Arial"/>
          <w:sz w:val="17"/>
          <w:szCs w:val="17"/>
          <w:color w:val="0056C7"/>
          <w:spacing w:val="2"/>
          <w:w w:val="83"/>
          <w:b/>
          <w:bCs/>
          <w:i/>
        </w:rPr>
        <w:t>s</w:t>
      </w:r>
      <w:r>
        <w:rPr>
          <w:rFonts w:ascii="Arial" w:hAnsi="Arial" w:cs="Arial" w:eastAsia="Arial"/>
          <w:sz w:val="17"/>
          <w:szCs w:val="17"/>
          <w:color w:val="0056C7"/>
          <w:spacing w:val="2"/>
          <w:w w:val="113"/>
          <w:b/>
          <w:bCs/>
          <w:i/>
        </w:rPr>
        <w:t>i</w:t>
      </w:r>
      <w:r>
        <w:rPr>
          <w:rFonts w:ascii="Arial" w:hAnsi="Arial" w:cs="Arial" w:eastAsia="Arial"/>
          <w:sz w:val="17"/>
          <w:szCs w:val="17"/>
          <w:color w:val="0056C7"/>
          <w:spacing w:val="0"/>
          <w:w w:val="104"/>
          <w:b/>
          <w:bCs/>
          <w:i/>
        </w:rPr>
        <w:t>n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47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FFAA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FFAA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FFAA00"/>
          <w:spacing w:val="0"/>
          <w:w w:val="101"/>
        </w:rPr>
        <w:t>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4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2"/>
          <w:w w:val="101"/>
        </w:rPr>
        <w:t>1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1"/>
        </w:rPr>
        <w:t>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6421" w:space="1273"/>
            <w:col w:w="2206"/>
          </w:cols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0" w:after="0" w:line="240" w:lineRule="auto"/>
        <w:ind w:right="-20"/>
        <w:jc w:val="righ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7"/>
          <w:szCs w:val="17"/>
          <w:color w:val="004DA8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1"/>
          <w:b/>
          <w:bCs/>
        </w:rPr>
        <w:t>5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1"/>
          <w:b/>
          <w:bCs/>
        </w:rPr>
        <w:t>1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1"/>
          <w:b/>
          <w:bCs/>
        </w:rPr>
        <w:t>6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95" w:after="0" w:line="158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position w:val="-1"/>
        </w:rPr>
        <w:t>x</w:t>
      </w:r>
      <w:r>
        <w:rPr>
          <w:rFonts w:ascii="Arial" w:hAnsi="Arial" w:cs="Arial" w:eastAsia="Arial"/>
          <w:sz w:val="14"/>
          <w:szCs w:val="14"/>
          <w:spacing w:val="-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position w:val="-1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7586" w:space="1176"/>
            <w:col w:w="1138"/>
          </w:cols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4" w:lineRule="exact"/>
        <w:ind w:right="830"/>
        <w:jc w:val="righ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6.356857pt;margin-top:-2.481214pt;width:6.3069pt;height:14.593669pt;mso-position-horizontal-relative:page;mso-position-vertical-relative:paragraph;z-index:-9113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8.590149pt;margin-top:-4.704214pt;width:6.3069pt;height:14.593669pt;mso-position-horizontal-relative:page;mso-position-vertical-relative:paragraph;z-index:-9108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color w:val="257300"/>
          <w:spacing w:val="-2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12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93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3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82" w:after="0" w:line="166" w:lineRule="exact"/>
        <w:ind w:right="-20"/>
        <w:jc w:val="right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Mo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mba</w:t>
      </w:r>
      <w:r>
        <w:rPr>
          <w:rFonts w:ascii="Arial" w:hAnsi="Arial" w:cs="Arial" w:eastAsia="Arial"/>
          <w:sz w:val="12"/>
          <w:szCs w:val="12"/>
          <w:spacing w:val="14"/>
          <w:w w:val="100"/>
          <w:position w:val="-1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spacing w:val="0"/>
          <w:w w:val="106"/>
          <w:position w:val="4"/>
        </w:rPr>
        <w:t>"</w:t>
      </w:r>
      <w:r>
        <w:rPr>
          <w:rFonts w:ascii="ESRI Default Marker" w:hAnsi="ESRI Default Marker" w:cs="ESRI Default Marker" w:eastAsia="ESRI Default Marker"/>
          <w:sz w:val="11"/>
          <w:szCs w:val="11"/>
          <w:spacing w:val="0"/>
          <w:w w:val="100"/>
          <w:position w:val="0"/>
        </w:rPr>
      </w:r>
    </w:p>
    <w:p>
      <w:pPr>
        <w:spacing w:before="93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54FF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54FF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54FF00"/>
          <w:spacing w:val="2"/>
          <w:w w:val="101"/>
        </w:rPr>
        <w:t>1</w:t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1"/>
        </w:rPr>
        <w:t>7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497" w:space="2198"/>
            <w:col w:w="2205"/>
          </w:cols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7" w:lineRule="exact"/>
        <w:ind w:right="909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1"/>
          <w:w w:val="81"/>
        </w:rPr>
        <w:t>S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8"/>
        </w:rPr>
        <w:t>9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8"/>
        </w:rPr>
        <w:t>7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55"/>
        </w:rPr>
        <w:t>/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8"/>
        </w:rPr>
        <w:t>4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0" w:lineRule="exact"/>
        <w:ind w:left="2323" w:right="446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82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8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99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4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8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93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3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6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7"/>
          <w:szCs w:val="17"/>
          <w:color w:val="004DA8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1"/>
          <w:b/>
          <w:bCs/>
        </w:rPr>
        <w:t>5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1"/>
          <w:b/>
          <w:bCs/>
        </w:rPr>
        <w:t>1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1"/>
          <w:b/>
          <w:bCs/>
        </w:rPr>
        <w:t>6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66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7"/>
          <w:szCs w:val="17"/>
          <w:color w:val="004DA8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1"/>
          <w:b/>
          <w:bCs/>
        </w:rPr>
        <w:t>1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1"/>
          <w:b/>
          <w:bCs/>
        </w:rPr>
        <w:t>1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1"/>
          <w:b/>
          <w:bCs/>
        </w:rPr>
        <w:t>5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47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E600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2"/>
          <w:w w:val="101"/>
        </w:rPr>
        <w:t>1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1"/>
        </w:rPr>
        <w:t>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FFAA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FFAA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FFAA00"/>
          <w:spacing w:val="0"/>
          <w:w w:val="101"/>
        </w:rPr>
        <w:t>9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4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3"/>
          <w:w w:val="101"/>
        </w:rPr>
        <w:t>s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1"/>
        </w:rPr>
        <w:t>7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1"/>
        </w:rPr>
        <w:t>,8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47" w:lineRule="exact"/>
        <w:ind w:left="171" w:right="31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  <w:i/>
          <w:position w:val="-1"/>
        </w:rPr>
        <w:t>D</w:t>
      </w:r>
      <w:r>
        <w:rPr>
          <w:rFonts w:ascii="Arial" w:hAnsi="Arial" w:cs="Arial" w:eastAsia="Arial"/>
          <w:sz w:val="14"/>
          <w:szCs w:val="14"/>
          <w:spacing w:val="-2"/>
          <w:w w:val="99"/>
          <w:b/>
          <w:bCs/>
          <w:i/>
          <w:position w:val="-1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  <w:i/>
          <w:position w:val="-1"/>
        </w:rPr>
        <w:t>lli</w:t>
      </w:r>
      <w:r>
        <w:rPr>
          <w:rFonts w:ascii="Arial" w:hAnsi="Arial" w:cs="Arial" w:eastAsia="Arial"/>
          <w:sz w:val="14"/>
          <w:szCs w:val="14"/>
          <w:spacing w:val="-2"/>
          <w:w w:val="99"/>
          <w:b/>
          <w:bCs/>
          <w:i/>
          <w:position w:val="-1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  <w:i/>
          <w:position w:val="-1"/>
        </w:rPr>
        <w:t>g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  <w:i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  <w:i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  <w:i/>
          <w:position w:val="-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28" w:lineRule="exact"/>
        <w:ind w:left="-15" w:right="137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M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</w:rPr>
        <w:t>o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  <w:i/>
        </w:rPr>
        <w:t>m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b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</w:rPr>
        <w:t>a</w:t>
      </w:r>
      <w:r>
        <w:rPr>
          <w:rFonts w:ascii="Arial" w:hAnsi="Arial" w:cs="Arial" w:eastAsia="Arial"/>
          <w:sz w:val="14"/>
          <w:szCs w:val="14"/>
          <w:spacing w:val="-5"/>
          <w:w w:val="100"/>
          <w:b/>
          <w:bCs/>
          <w:i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  <w:i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  <w:i/>
        </w:rPr>
        <w:t>o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  <w:i/>
        </w:rPr>
        <w:t>u</w:t>
      </w:r>
      <w:r>
        <w:rPr>
          <w:rFonts w:ascii="Arial" w:hAnsi="Arial" w:cs="Arial" w:eastAsia="Arial"/>
          <w:sz w:val="14"/>
          <w:szCs w:val="14"/>
          <w:spacing w:val="-2"/>
          <w:w w:val="99"/>
          <w:b/>
          <w:bCs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  <w:i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2" w:after="0" w:line="134" w:lineRule="auto"/>
        <w:ind w:left="139" w:right="301" w:firstLine="-9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5.042358pt;margin-top:9.814299pt;width:6.932807pt;height:6.9468pt;mso-position-horizontal-relative:page;mso-position-vertical-relative:paragraph;z-index:-9116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  <w:b/>
                      <w:bCs/>
                      <w:i/>
                    </w:rPr>
                    <w:t>Bi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w w:val="99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2"/>
          <w:w w:val="100"/>
          <w:imprint/>
          <w:b/>
          <w:bCs/>
          <w:i/>
          <w:position w:val="1"/>
        </w:rPr>
        <w:t>T</w:t>
      </w:r>
      <w:r>
        <w:rPr>
          <w:rFonts w:ascii="Arial" w:hAnsi="Arial" w:cs="Arial" w:eastAsia="Arial"/>
          <w:sz w:val="14"/>
          <w:szCs w:val="14"/>
          <w:spacing w:val="-2"/>
          <w:w w:val="100"/>
          <w:imprint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65"/>
          <w:w w:val="100"/>
          <w:b/>
          <w:bCs/>
          <w:i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-20"/>
          <w:w w:val="100"/>
          <w:b/>
          <w:bCs/>
          <w:i/>
          <w:position w:val="0"/>
        </w:rPr>
        <w:t>o</w:t>
      </w:r>
      <w:r>
        <w:rPr>
          <w:rFonts w:ascii="Arial" w:hAnsi="Arial" w:cs="Arial" w:eastAsia="Arial"/>
          <w:sz w:val="14"/>
          <w:szCs w:val="14"/>
          <w:spacing w:val="-64"/>
          <w:w w:val="100"/>
          <w:b/>
          <w:bCs/>
          <w:i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-33"/>
          <w:w w:val="100"/>
          <w:b/>
          <w:bCs/>
          <w:i/>
          <w:position w:val="0"/>
        </w:rPr>
        <w:t>o</w:t>
      </w:r>
      <w:r>
        <w:rPr>
          <w:rFonts w:ascii="Arial" w:hAnsi="Arial" w:cs="Arial" w:eastAsia="Arial"/>
          <w:sz w:val="14"/>
          <w:szCs w:val="14"/>
          <w:spacing w:val="-89"/>
          <w:w w:val="100"/>
          <w:b/>
          <w:bCs/>
          <w:i/>
          <w:position w:val="2"/>
        </w:rPr>
        <w:t>C</w:t>
      </w:r>
      <w:r>
        <w:rPr>
          <w:rFonts w:ascii="Arial" w:hAnsi="Arial" w:cs="Arial" w:eastAsia="Arial"/>
          <w:sz w:val="14"/>
          <w:szCs w:val="14"/>
          <w:spacing w:val="-25"/>
          <w:w w:val="100"/>
          <w:b/>
          <w:bCs/>
          <w:i/>
          <w:position w:val="1"/>
        </w:rPr>
        <w:t>t</w:t>
      </w:r>
      <w:r>
        <w:rPr>
          <w:rFonts w:ascii="Arial" w:hAnsi="Arial" w:cs="Arial" w:eastAsia="Arial"/>
          <w:sz w:val="14"/>
          <w:szCs w:val="14"/>
          <w:spacing w:val="-12"/>
          <w:w w:val="100"/>
          <w:b/>
          <w:bCs/>
          <w:i/>
          <w:position w:val="0"/>
        </w:rPr>
        <w:t>l</w:t>
      </w:r>
      <w:r>
        <w:rPr>
          <w:rFonts w:ascii="Arial" w:hAnsi="Arial" w:cs="Arial" w:eastAsia="Arial"/>
          <w:sz w:val="14"/>
          <w:szCs w:val="14"/>
          <w:spacing w:val="-12"/>
          <w:w w:val="100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36"/>
          <w:w w:val="100"/>
          <w:imprint/>
          <w:b/>
          <w:bCs/>
          <w:i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-36"/>
          <w:w w:val="100"/>
          <w:imprint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36"/>
          <w:w w:val="100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41"/>
          <w:w w:val="100"/>
          <w:b/>
          <w:bCs/>
          <w:i/>
          <w:position w:val="2"/>
        </w:rPr>
        <w:t>e</w:t>
      </w:r>
      <w:r>
        <w:rPr>
          <w:rFonts w:ascii="Arial" w:hAnsi="Arial" w:cs="Arial" w:eastAsia="Arial"/>
          <w:sz w:val="14"/>
          <w:szCs w:val="14"/>
          <w:spacing w:val="-72"/>
          <w:w w:val="100"/>
          <w:b/>
          <w:bCs/>
          <w:i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-51"/>
          <w:w w:val="100"/>
          <w:b/>
          <w:bCs/>
          <w:i/>
          <w:position w:val="0"/>
        </w:rPr>
        <w:t>c</w:t>
      </w:r>
      <w:r>
        <w:rPr>
          <w:rFonts w:ascii="Arial" w:hAnsi="Arial" w:cs="Arial" w:eastAsia="Arial"/>
          <w:sz w:val="14"/>
          <w:szCs w:val="14"/>
          <w:spacing w:val="-38"/>
          <w:w w:val="100"/>
          <w:b/>
          <w:bCs/>
          <w:i/>
          <w:position w:val="2"/>
        </w:rPr>
        <w:t>n</w:t>
      </w:r>
      <w:r>
        <w:rPr>
          <w:rFonts w:ascii="Arial" w:hAnsi="Arial" w:cs="Arial" w:eastAsia="Arial"/>
          <w:sz w:val="14"/>
          <w:szCs w:val="14"/>
          <w:spacing w:val="-81"/>
          <w:w w:val="100"/>
          <w:b/>
          <w:bCs/>
          <w:i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-50"/>
          <w:w w:val="100"/>
          <w:b/>
          <w:bCs/>
          <w:i/>
          <w:position w:val="0"/>
        </w:rPr>
        <w:t>h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2"/>
        </w:rPr>
        <w:t>t</w:t>
      </w:r>
      <w:r>
        <w:rPr>
          <w:rFonts w:ascii="Arial" w:hAnsi="Arial" w:cs="Arial" w:eastAsia="Arial"/>
          <w:sz w:val="14"/>
          <w:szCs w:val="14"/>
          <w:spacing w:val="-74"/>
          <w:w w:val="100"/>
          <w:b/>
          <w:bCs/>
          <w:i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-53"/>
          <w:w w:val="100"/>
          <w:b/>
          <w:bCs/>
          <w:i/>
          <w:position w:val="2"/>
        </w:rPr>
        <w:t>r</w:t>
      </w:r>
      <w:r>
        <w:rPr>
          <w:rFonts w:ascii="Arial" w:hAnsi="Arial" w:cs="Arial" w:eastAsia="Arial"/>
          <w:sz w:val="14"/>
          <w:szCs w:val="14"/>
          <w:spacing w:val="-26"/>
          <w:w w:val="100"/>
          <w:b/>
          <w:bCs/>
          <w:i/>
          <w:position w:val="0"/>
        </w:rPr>
        <w:t>e</w:t>
      </w:r>
      <w:r>
        <w:rPr>
          <w:rFonts w:ascii="Arial" w:hAnsi="Arial" w:cs="Arial" w:eastAsia="Arial"/>
          <w:sz w:val="14"/>
          <w:szCs w:val="14"/>
          <w:spacing w:val="-51"/>
          <w:w w:val="100"/>
          <w:b/>
          <w:bCs/>
          <w:i/>
          <w:position w:val="2"/>
        </w:rPr>
        <w:t>a</w:t>
      </w:r>
      <w:r>
        <w:rPr>
          <w:rFonts w:ascii="Arial" w:hAnsi="Arial" w:cs="Arial" w:eastAsia="Arial"/>
          <w:sz w:val="14"/>
          <w:szCs w:val="14"/>
          <w:spacing w:val="-26"/>
          <w:w w:val="100"/>
          <w:b/>
          <w:bCs/>
          <w:i/>
          <w:position w:val="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2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D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  <w:i/>
          <w:position w:val="0"/>
        </w:rPr>
        <w:t>r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li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0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ie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g</w:t>
      </w:r>
      <w:r>
        <w:rPr>
          <w:rFonts w:ascii="Arial" w:hAnsi="Arial" w:cs="Arial" w:eastAsia="Arial"/>
          <w:sz w:val="14"/>
          <w:szCs w:val="14"/>
          <w:spacing w:val="-3"/>
          <w:w w:val="100"/>
          <w:b/>
          <w:bCs/>
          <w:i/>
          <w:position w:val="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L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5" w:equalWidth="0">
            <w:col w:w="4142" w:space="1234"/>
            <w:col w:w="674" w:space="893"/>
            <w:col w:w="674" w:space="77"/>
            <w:col w:w="349" w:space="638"/>
            <w:col w:w="1219"/>
          </w:cols>
        </w:sectPr>
      </w:pPr>
      <w:rPr/>
    </w:p>
    <w:p>
      <w:pPr>
        <w:spacing w:before="22" w:after="0" w:line="223" w:lineRule="auto"/>
        <w:ind w:left="5504" w:right="2326" w:firstLine="-2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6.356857pt;margin-top:41.201977pt;width:6.3069pt;height:14.593669pt;mso-position-horizontal-relative:page;mso-position-vertical-relative:paragraph;z-index:-9114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8.590149pt;margin-top:38.840076pt;width:6.3069pt;height:14.593669pt;mso-position-horizontal-relative:page;mso-position-vertical-relative:paragraph;z-index:-9109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7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7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7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89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2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h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4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89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2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2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14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8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8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93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93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1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2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5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1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2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1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1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2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6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18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9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7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4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6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5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2"/>
          <w:w w:val="108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86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2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20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1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6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4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1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1"/>
          <w:b/>
          <w:bCs/>
        </w:rPr>
        <w:t>8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8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3" w:after="0" w:line="137" w:lineRule="exact"/>
        <w:ind w:right="645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699CD"/>
          <w:spacing w:val="1"/>
          <w:w w:val="81"/>
        </w:rPr>
        <w:t>S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8"/>
        </w:rPr>
        <w:t>9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8"/>
        </w:rPr>
        <w:t>9</w:t>
      </w:r>
      <w:r>
        <w:rPr>
          <w:rFonts w:ascii="Arial" w:hAnsi="Arial" w:cs="Arial" w:eastAsia="Arial"/>
          <w:sz w:val="12"/>
          <w:szCs w:val="12"/>
          <w:color w:val="6699CD"/>
          <w:spacing w:val="1"/>
          <w:w w:val="155"/>
        </w:rPr>
        <w:t>/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8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0" w:lineRule="exact"/>
        <w:ind w:left="2552" w:right="21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699CD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699CD"/>
          <w:spacing w:val="-1"/>
          <w:w w:val="100"/>
        </w:rPr>
        <w:t>y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3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699CD"/>
          <w:spacing w:val="4"/>
          <w:w w:val="110"/>
        </w:rPr>
        <w:t>N</w:t>
      </w:r>
      <w:r>
        <w:rPr>
          <w:rFonts w:ascii="Arial" w:hAnsi="Arial" w:cs="Arial" w:eastAsia="Arial"/>
          <w:sz w:val="12"/>
          <w:szCs w:val="12"/>
          <w:color w:val="6699CD"/>
          <w:spacing w:val="-1"/>
          <w:w w:val="105"/>
        </w:rPr>
        <w:t>o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8"/>
        </w:rPr>
        <w:t>.1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59" w:after="0" w:line="137" w:lineRule="exact"/>
        <w:ind w:right="572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E7E"/>
          <w:spacing w:val="1"/>
          <w:w w:val="81"/>
        </w:rPr>
        <w:t>S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8"/>
        </w:rPr>
        <w:t>0</w:t>
      </w:r>
      <w:r>
        <w:rPr>
          <w:rFonts w:ascii="Arial" w:hAnsi="Arial" w:cs="Arial" w:eastAsia="Arial"/>
          <w:sz w:val="12"/>
          <w:szCs w:val="12"/>
          <w:color w:val="FF7E7E"/>
          <w:spacing w:val="3"/>
          <w:w w:val="108"/>
        </w:rPr>
        <w:t>8</w:t>
      </w:r>
      <w:r>
        <w:rPr>
          <w:rFonts w:ascii="Arial" w:hAnsi="Arial" w:cs="Arial" w:eastAsia="Arial"/>
          <w:sz w:val="12"/>
          <w:szCs w:val="12"/>
          <w:color w:val="FF7E7E"/>
          <w:spacing w:val="1"/>
          <w:w w:val="155"/>
        </w:rPr>
        <w:t>/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8"/>
        </w:rPr>
        <w:t>2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0" w:lineRule="exact"/>
        <w:ind w:left="2437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FF7E7E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3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FF7E7E"/>
          <w:spacing w:val="1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color w:val="FF7E7E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E7E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-1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E7E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82"/>
        </w:rPr>
        <w:t>T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8"/>
        </w:rPr>
        <w:t>t</w:t>
      </w:r>
      <w:r>
        <w:rPr>
          <w:rFonts w:ascii="Arial" w:hAnsi="Arial" w:cs="Arial" w:eastAsia="Arial"/>
          <w:sz w:val="12"/>
          <w:szCs w:val="12"/>
          <w:color w:val="FF7E7E"/>
          <w:spacing w:val="-1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99"/>
        </w:rPr>
        <w:t>e</w:t>
      </w:r>
      <w:r>
        <w:rPr>
          <w:rFonts w:ascii="Arial" w:hAnsi="Arial" w:cs="Arial" w:eastAsia="Arial"/>
          <w:sz w:val="12"/>
          <w:szCs w:val="12"/>
          <w:color w:val="FF7E7E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98"/>
        </w:rPr>
        <w:t>C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17"/>
        </w:rPr>
        <w:t>l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17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4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90" w:lineRule="exact"/>
        <w:ind w:right="317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7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3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9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3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7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54FF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1"/>
        </w:rPr>
        <w:t>2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1"/>
          <w:w w:val="101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1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1"/>
        </w:rPr>
        <w:t>1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6" w:after="0" w:line="240" w:lineRule="auto"/>
        <w:ind w:left="575" w:right="2298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 </w:t>
      </w:r>
      <w:r>
        <w:rPr>
          <w:rFonts w:ascii="Arial" w:hAnsi="Arial" w:cs="Arial" w:eastAsia="Arial"/>
          <w:sz w:val="11"/>
          <w:szCs w:val="11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1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2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6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4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-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1"/>
        </w:rPr>
        <w:t>km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80" w:right="2732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1.618469pt;margin-top:-44.347328pt;width:7.9742pt;height:59.184976pt;mso-position-horizontal-relative:page;mso-position-vertical-relative:paragraph;z-index:-9110" type="#_x0000_t202" filled="f" stroked="f">
            <v:textbox inset="0,0,0,0" style="layout-flow:vertical;mso-layout-flow-alt:bottom-to-top">
              <w:txbxContent>
                <w:p>
                  <w:pPr>
                    <w:spacing w:before="3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110"/>
                    </w:rPr>
                    <w:t>N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79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9"/>
                    </w:rPr>
                    <w:t>W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96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6"/>
                    </w:rPr>
                    <w:t>O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3"/>
                      <w:w w:val="96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6"/>
                    </w:rPr>
                    <w:t>T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6"/>
                    </w:rPr>
                    <w:t>H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9"/>
                      <w:w w:val="96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9"/>
                    </w:rPr>
                    <w:t>W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98"/>
                    </w:rPr>
                    <w:t>A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84"/>
                    </w:rPr>
                    <w:t>L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79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1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2"/>
        </w:rPr>
        <w:t>5</w:t>
      </w:r>
      <w:r>
        <w:rPr>
          <w:rFonts w:ascii="Arial" w:hAnsi="Arial" w:cs="Arial" w:eastAsia="Arial"/>
          <w:sz w:val="10"/>
          <w:szCs w:val="10"/>
          <w:spacing w:val="0"/>
          <w:w w:val="102"/>
        </w:rPr>
        <w:t>4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8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93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79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3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6" w:after="0" w:line="240" w:lineRule="auto"/>
        <w:ind w:left="1927" w:right="2032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7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4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7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7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7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52" w:after="0" w:line="132" w:lineRule="exact"/>
        <w:ind w:left="1706" w:right="1739"/>
        <w:jc w:val="center"/>
        <w:rPr>
          <w:rFonts w:ascii="Comic Sans MS" w:hAnsi="Comic Sans MS" w:cs="Comic Sans MS" w:eastAsia="Comic Sans MS"/>
          <w:sz w:val="10"/>
          <w:szCs w:val="10"/>
        </w:rPr>
      </w:pPr>
      <w:rPr/>
      <w:r>
        <w:rPr>
          <w:rFonts w:ascii="Comic Sans MS" w:hAnsi="Comic Sans MS" w:cs="Comic Sans MS" w:eastAsia="Comic Sans MS"/>
          <w:sz w:val="10"/>
          <w:szCs w:val="10"/>
          <w:spacing w:val="-1"/>
          <w:w w:val="100"/>
        </w:rPr>
        <w:t>R</w:t>
      </w:r>
      <w:r>
        <w:rPr>
          <w:rFonts w:ascii="Comic Sans MS" w:hAnsi="Comic Sans MS" w:cs="Comic Sans MS" w:eastAsia="Comic Sans MS"/>
          <w:sz w:val="10"/>
          <w:szCs w:val="10"/>
          <w:spacing w:val="3"/>
          <w:w w:val="100"/>
        </w:rPr>
        <w:t>E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  <w:t>G</w:t>
      </w:r>
      <w:r>
        <w:rPr>
          <w:rFonts w:ascii="Comic Sans MS" w:hAnsi="Comic Sans MS" w:cs="Comic Sans MS" w:eastAsia="Comic Sans MS"/>
          <w:sz w:val="10"/>
          <w:szCs w:val="10"/>
          <w:spacing w:val="4"/>
          <w:w w:val="100"/>
        </w:rPr>
        <w:t> 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4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1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8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2"/>
        </w:rPr>
        <w:t>-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2"/>
        </w:rPr>
        <w:t>1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2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4" w:equalWidth="0">
            <w:col w:w="4077" w:space="474"/>
            <w:col w:w="198" w:space="152"/>
            <w:col w:w="198" w:space="452"/>
            <w:col w:w="4349"/>
          </w:cols>
        </w:sectPr>
      </w:pPr>
      <w:rPr/>
    </w:p>
    <w:p>
      <w:pPr>
        <w:spacing w:before="29" w:after="0" w:line="240" w:lineRule="auto"/>
        <w:ind w:left="2087" w:right="-58"/>
        <w:jc w:val="left"/>
        <w:tabs>
          <w:tab w:pos="4460" w:val="left"/>
          <w:tab w:pos="462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54.205856pt;margin-top:-573.65918pt;width:302.668892pt;height:567.278pt;mso-position-horizontal-relative:page;mso-position-vertical-relative:paragraph;z-index:-9132" coordorigin="3084,-11473" coordsize="6053,11346">
            <v:shape style="position:absolute;left:3093;top:-11465;width:6032;height:11329" type="#_x0000_t75">
              <v:imagedata r:id="rId90" o:title=""/>
            </v:shape>
            <v:group style="position:absolute;left:8678;top:-1815;width:450;height:2" coordorigin="8678,-1815" coordsize="450,2">
              <v:shape style="position:absolute;left:8678;top:-1815;width:450;height:2" coordorigin="8678,-1815" coordsize="450,0" path="m8678,-1815l9128,-1815e" filled="f" stroked="t" strokeweight=".9035pt" strokecolor="#000000">
                <v:path arrowok="t"/>
              </v:shape>
            </v:group>
            <v:group style="position:absolute;left:8678;top:-228;width:2;height:92" coordorigin="8678,-228" coordsize="2,92">
              <v:shape style="position:absolute;left:8678;top:-228;width:2;height:92" coordorigin="8678,-228" coordsize="0,92" path="m8678,-136l8678,-228e" filled="f" stroked="t" strokeweight=".834pt" strokecolor="#000000">
                <v:path arrowok="t"/>
              </v:shape>
            </v:group>
            <v:group style="position:absolute;left:8670;top:-262;width:17;height:2" coordorigin="8670,-262" coordsize="17,2">
              <v:shape style="position:absolute;left:8670;top:-262;width:17;height:2" coordorigin="8670,-262" coordsize="17,0" path="m8670,-262l8687,-262e" filled="f" stroked="t" strokeweight="1.806pt" strokecolor="#000000">
                <v:path arrowok="t"/>
              </v:shape>
            </v:group>
            <v:group style="position:absolute;left:8670;top:-314;width:17;height:2" coordorigin="8670,-314" coordsize="17,2">
              <v:shape style="position:absolute;left:8670;top:-314;width:17;height:2" coordorigin="8670,-314" coordsize="17,0" path="m8670,-314l8687,-314e" filled="f" stroked="t" strokeweight="1.667pt" strokecolor="#000000">
                <v:path arrowok="t"/>
              </v:shape>
            </v:group>
            <v:group style="position:absolute;left:8678;top:-678;width:2;height:328" coordorigin="8678,-678" coordsize="2,328">
              <v:shape style="position:absolute;left:8678;top:-678;width:2;height:328" coordorigin="8678,-678" coordsize="0,328" path="m8678,-678l8678,-350e" filled="f" stroked="t" strokeweight=".834007pt" strokecolor="#000000">
                <v:path arrowok="t"/>
              </v:shape>
            </v:group>
            <v:group style="position:absolute;left:8670;top:-714;width:17;height:2" coordorigin="8670,-714" coordsize="17,2">
              <v:shape style="position:absolute;left:8670;top:-714;width:17;height:2" coordorigin="8670,-714" coordsize="17,0" path="m8670,-714l8687,-714e" filled="f" stroked="t" strokeweight="1.667pt" strokecolor="#000000">
                <v:path arrowok="t"/>
              </v:shape>
            </v:group>
            <v:group style="position:absolute;left:8678;top:-906;width:2;height:158" coordorigin="8678,-906" coordsize="2,158">
              <v:shape style="position:absolute;left:8678;top:-906;width:2;height:158" coordorigin="8678,-906" coordsize="0,158" path="m8678,-906l8678,-747e" filled="f" stroked="t" strokeweight=".834pt" strokecolor="#000000">
                <v:path arrowok="t"/>
              </v:shape>
            </v:group>
            <v:group style="position:absolute;left:8670;top:-939;width:17;height:2" coordorigin="8670,-939" coordsize="17,2">
              <v:shape style="position:absolute;left:8670;top:-939;width:17;height:2" coordorigin="8670,-939" coordsize="17,0" path="m8670,-939l8687,-939e" filled="f" stroked="t" strokeweight="1.667pt" strokecolor="#000000">
                <v:path arrowok="t"/>
              </v:shape>
            </v:group>
            <v:group style="position:absolute;left:8670;top:-992;width:17;height:2" coordorigin="8670,-992" coordsize="17,2">
              <v:shape style="position:absolute;left:8670;top:-992;width:17;height:2" coordorigin="8670,-992" coordsize="17,0" path="m8670,-992l8687,-992e" filled="f" stroked="t" strokeweight="1.667pt" strokecolor="#000000">
                <v:path arrowok="t"/>
              </v:shape>
            </v:group>
            <v:group style="position:absolute;left:8678;top:-1184;width:2;height:158" coordorigin="8678,-1184" coordsize="2,158">
              <v:shape style="position:absolute;left:8678;top:-1184;width:2;height:158" coordorigin="8678,-1184" coordsize="0,158" path="m8678,-1184l8678,-1025e" filled="f" stroked="t" strokeweight=".834pt" strokecolor="#000000">
                <v:path arrowok="t"/>
              </v:shape>
            </v:group>
            <v:group style="position:absolute;left:8670;top:-1217;width:17;height:2" coordorigin="8670,-1217" coordsize="17,2">
              <v:shape style="position:absolute;left:8670;top:-1217;width:17;height:2" coordorigin="8670,-1217" coordsize="17,0" path="m8670,-1217l8687,-1217e" filled="f" stroked="t" strokeweight="1.667pt" strokecolor="#000000">
                <v:path arrowok="t"/>
              </v:shape>
            </v:group>
            <v:group style="position:absolute;left:8678;top:-1581;width:2;height:328" coordorigin="8678,-1581" coordsize="2,328">
              <v:shape style="position:absolute;left:8678;top:-1581;width:2;height:328" coordorigin="8678,-1581" coordsize="0,328" path="m8678,-1581l8678,-1253e" filled="f" stroked="t" strokeweight=".834007pt" strokecolor="#000000">
                <v:path arrowok="t"/>
              </v:shape>
            </v:group>
            <v:group style="position:absolute;left:8670;top:-1617;width:17;height:2" coordorigin="8670,-1617" coordsize="17,2">
              <v:shape style="position:absolute;left:8670;top:-1617;width:17;height:2" coordorigin="8670,-1617" coordsize="17,0" path="m8670,-1617l8687,-1617e" filled="f" stroked="t" strokeweight="1.667pt" strokecolor="#000000">
                <v:path arrowok="t"/>
              </v:shape>
            </v:group>
            <v:group style="position:absolute;left:8678;top:-1809;width:2;height:158" coordorigin="8678,-1809" coordsize="2,158">
              <v:shape style="position:absolute;left:8678;top:-1809;width:2;height:158" coordorigin="8678,-1809" coordsize="0,158" path="m8678,-1809l8678,-1650e" filled="f" stroked="t" strokeweight=".834pt" strokecolor="#000000">
                <v:path arrowok="t"/>
              </v:shape>
            </v:group>
            <v:group style="position:absolute;left:8670;top:-1842;width:17;height:2" coordorigin="8670,-1842" coordsize="17,2">
              <v:shape style="position:absolute;left:8670;top:-1842;width:17;height:2" coordorigin="8670,-1842" coordsize="17,0" path="m8670,-1842l8687,-1842e" filled="f" stroked="t" strokeweight="1.667pt" strokecolor="#000000">
                <v:path arrowok="t"/>
              </v:shape>
            </v:group>
            <v:group style="position:absolute;left:8670;top:-1895;width:17;height:2" coordorigin="8670,-1895" coordsize="17,2">
              <v:shape style="position:absolute;left:8670;top:-1895;width:17;height:2" coordorigin="8670,-1895" coordsize="17,0" path="m8670,-1895l8687,-1895e" filled="f" stroked="t" strokeweight="1.667pt" strokecolor="#000000">
                <v:path arrowok="t"/>
              </v:shape>
            </v:group>
            <v:group style="position:absolute;left:8678;top:-2087;width:2;height:158" coordorigin="8678,-2087" coordsize="2,158">
              <v:shape style="position:absolute;left:8678;top:-2087;width:2;height:158" coordorigin="8678,-2087" coordsize="0,158" path="m8678,-2087l8678,-1928e" filled="f" stroked="t" strokeweight=".834pt" strokecolor="#000000">
                <v:path arrowok="t"/>
              </v:shape>
            </v:group>
            <v:group style="position:absolute;left:8670;top:-2120;width:17;height:2" coordorigin="8670,-2120" coordsize="17,2">
              <v:shape style="position:absolute;left:8670;top:-2120;width:17;height:2" coordorigin="8670,-2120" coordsize="17,0" path="m8670,-2120l8687,-2120e" filled="f" stroked="t" strokeweight="1.667pt" strokecolor="#000000">
                <v:path arrowok="t"/>
              </v:shape>
            </v:group>
            <v:group style="position:absolute;left:8678;top:-2484;width:2;height:328" coordorigin="8678,-2484" coordsize="2,328">
              <v:shape style="position:absolute;left:8678;top:-2484;width:2;height:328" coordorigin="8678,-2484" coordsize="0,328" path="m8678,-2484l8678,-2156e" filled="f" stroked="t" strokeweight=".834007pt" strokecolor="#000000">
                <v:path arrowok="t"/>
              </v:shape>
            </v:group>
            <v:group style="position:absolute;left:8670;top:-2520;width:17;height:2" coordorigin="8670,-2520" coordsize="17,2">
              <v:shape style="position:absolute;left:8670;top:-2520;width:17;height:2" coordorigin="8670,-2520" coordsize="17,0" path="m8670,-2520l8687,-2520e" filled="f" stroked="t" strokeweight="1.667pt" strokecolor="#000000">
                <v:path arrowok="t"/>
              </v:shape>
            </v:group>
            <v:group style="position:absolute;left:8678;top:-2712;width:2;height:158" coordorigin="8678,-2712" coordsize="2,158">
              <v:shape style="position:absolute;left:8678;top:-2712;width:2;height:158" coordorigin="8678,-2712" coordsize="0,158" path="m8678,-2712l8678,-2553e" filled="f" stroked="t" strokeweight=".834pt" strokecolor="#000000">
                <v:path arrowok="t"/>
              </v:shape>
            </v:group>
            <v:group style="position:absolute;left:8670;top:-2745;width:17;height:2" coordorigin="8670,-2745" coordsize="17,2">
              <v:shape style="position:absolute;left:8670;top:-2745;width:17;height:2" coordorigin="8670,-2745" coordsize="17,0" path="m8670,-2745l8687,-2745e" filled="f" stroked="t" strokeweight="1.667pt" strokecolor="#000000">
                <v:path arrowok="t"/>
              </v:shape>
            </v:group>
            <v:group style="position:absolute;left:8670;top:-2798;width:17;height:2" coordorigin="8670,-2798" coordsize="17,2">
              <v:shape style="position:absolute;left:8670;top:-2798;width:17;height:2" coordorigin="8670,-2798" coordsize="17,0" path="m8670,-2798l8687,-2798e" filled="f" stroked="t" strokeweight="1.667pt" strokecolor="#000000">
                <v:path arrowok="t"/>
              </v:shape>
            </v:group>
            <v:group style="position:absolute;left:8678;top:-2990;width:2;height:158" coordorigin="8678,-2990" coordsize="2,158">
              <v:shape style="position:absolute;left:8678;top:-2990;width:2;height:158" coordorigin="8678,-2990" coordsize="0,158" path="m8678,-2990l8678,-2831e" filled="f" stroked="t" strokeweight=".834pt" strokecolor="#000000">
                <v:path arrowok="t"/>
              </v:shape>
            </v:group>
            <v:group style="position:absolute;left:8670;top:-3023;width:17;height:2" coordorigin="8670,-3023" coordsize="17,2">
              <v:shape style="position:absolute;left:8670;top:-3023;width:17;height:2" coordorigin="8670,-3023" coordsize="17,0" path="m8670,-3023l8687,-3023e" filled="f" stroked="t" strokeweight="1.667pt" strokecolor="#000000">
                <v:path arrowok="t"/>
              </v:shape>
            </v:group>
            <v:group style="position:absolute;left:8678;top:-3387;width:2;height:328" coordorigin="8678,-3387" coordsize="2,328">
              <v:shape style="position:absolute;left:8678;top:-3387;width:2;height:328" coordorigin="8678,-3387" coordsize="0,328" path="m8678,-3387l8678,-3059e" filled="f" stroked="t" strokeweight=".834007pt" strokecolor="#000000">
                <v:path arrowok="t"/>
              </v:shape>
            </v:group>
            <v:group style="position:absolute;left:8670;top:-3423;width:17;height:2" coordorigin="8670,-3423" coordsize="17,2">
              <v:shape style="position:absolute;left:8670;top:-3423;width:17;height:2" coordorigin="8670,-3423" coordsize="17,0" path="m8670,-3423l8687,-3423e" filled="f" stroked="t" strokeweight="1.667pt" strokecolor="#000000">
                <v:path arrowok="t"/>
              </v:shape>
            </v:group>
            <v:group style="position:absolute;left:8678;top:-3615;width:2;height:158" coordorigin="8678,-3615" coordsize="2,158">
              <v:shape style="position:absolute;left:8678;top:-3615;width:2;height:158" coordorigin="8678,-3615" coordsize="0,158" path="m8678,-3615l8678,-3457e" filled="f" stroked="t" strokeweight=".834pt" strokecolor="#000000">
                <v:path arrowok="t"/>
              </v:shape>
            </v:group>
            <v:group style="position:absolute;left:8670;top:-3648;width:17;height:2" coordorigin="8670,-3648" coordsize="17,2">
              <v:shape style="position:absolute;left:8670;top:-3648;width:17;height:2" coordorigin="8670,-3648" coordsize="17,0" path="m8670,-3648l8687,-3648e" filled="f" stroked="t" strokeweight="1.667pt" strokecolor="#000000">
                <v:path arrowok="t"/>
              </v:shape>
            </v:group>
            <v:group style="position:absolute;left:8670;top:-3701;width:17;height:2" coordorigin="8670,-3701" coordsize="17,2">
              <v:shape style="position:absolute;left:8670;top:-3701;width:17;height:2" coordorigin="8670,-3701" coordsize="17,0" path="m8670,-3701l8687,-3701e" filled="f" stroked="t" strokeweight="1.667pt" strokecolor="#000000">
                <v:path arrowok="t"/>
              </v:shape>
            </v:group>
            <v:group style="position:absolute;left:8678;top:-3893;width:2;height:158" coordorigin="8678,-3893" coordsize="2,158">
              <v:shape style="position:absolute;left:8678;top:-3893;width:2;height:158" coordorigin="8678,-3893" coordsize="0,158" path="m8678,-3893l8678,-3734e" filled="f" stroked="t" strokeweight=".834pt" strokecolor="#000000">
                <v:path arrowok="t"/>
              </v:shape>
            </v:group>
            <v:group style="position:absolute;left:8670;top:-3926;width:17;height:2" coordorigin="8670,-3926" coordsize="17,2">
              <v:shape style="position:absolute;left:8670;top:-3926;width:17;height:2" coordorigin="8670,-3926" coordsize="17,0" path="m8670,-3926l8687,-3926e" filled="f" stroked="t" strokeweight="1.667pt" strokecolor="#000000">
                <v:path arrowok="t"/>
              </v:shape>
            </v:group>
            <v:group style="position:absolute;left:8678;top:-4118;width:2;height:156" coordorigin="8678,-4118" coordsize="2,156">
              <v:shape style="position:absolute;left:8678;top:-4118;width:2;height:156" coordorigin="8678,-4118" coordsize="0,156" path="m8678,-4118l8678,-3962e" filled="f" stroked="t" strokeweight=".834pt" strokecolor="#000000">
                <v:path arrowok="t"/>
              </v:shape>
            </v:group>
            <v:group style="position:absolute;left:8670;top:-4153;width:17;height:2" coordorigin="8670,-4153" coordsize="17,2">
              <v:shape style="position:absolute;left:8670;top:-4153;width:17;height:2" coordorigin="8670,-4153" coordsize="17,0" path="m8670,-4153l8687,-4153e" filled="f" stroked="t" strokeweight="1.806pt" strokecolor="#000000">
                <v:path arrowok="t"/>
              </v:shape>
            </v:group>
            <v:group style="position:absolute;left:8678;top:-4290;width:2;height:103" coordorigin="8678,-4290" coordsize="2,103">
              <v:shape style="position:absolute;left:8678;top:-4290;width:2;height:103" coordorigin="8678,-4290" coordsize="0,103" path="m8678,-4187l8678,-4290e" filled="f" stroked="t" strokeweight=".834pt" strokecolor="#000000">
                <v:path arrowok="t"/>
              </v:shape>
            </v:group>
            <v:group style="position:absolute;left:8670;top:-4326;width:17;height:2" coordorigin="8670,-4326" coordsize="17,2">
              <v:shape style="position:absolute;left:8670;top:-4326;width:17;height:2" coordorigin="8670,-4326" coordsize="17,0" path="m8670,-4326l8687,-4326e" filled="f" stroked="t" strokeweight="1.667pt" strokecolor="#000000">
                <v:path arrowok="t"/>
              </v:shape>
            </v:group>
            <v:group style="position:absolute;left:8678;top:-4518;width:2;height:158" coordorigin="8678,-4518" coordsize="2,158">
              <v:shape style="position:absolute;left:8678;top:-4518;width:2;height:158" coordorigin="8678,-4518" coordsize="0,158" path="m8678,-4518l8678,-4360e" filled="f" stroked="t" strokeweight=".834pt" strokecolor="#000000">
                <v:path arrowok="t"/>
              </v:shape>
            </v:group>
            <v:group style="position:absolute;left:8670;top:-4551;width:17;height:2" coordorigin="8670,-4551" coordsize="17,2">
              <v:shape style="position:absolute;left:8670;top:-4551;width:17;height:2" coordorigin="8670,-4551" coordsize="17,0" path="m8670,-4551l8687,-4551e" filled="f" stroked="t" strokeweight="1.667pt" strokecolor="#000000">
                <v:path arrowok="t"/>
              </v:shape>
            </v:group>
            <v:group style="position:absolute;left:8670;top:-4604;width:17;height:2" coordorigin="8670,-4604" coordsize="17,2">
              <v:shape style="position:absolute;left:8670;top:-4604;width:17;height:2" coordorigin="8670,-4604" coordsize="17,0" path="m8670,-4604l8687,-4604e" filled="f" stroked="t" strokeweight="1.667pt" strokecolor="#000000">
                <v:path arrowok="t"/>
              </v:shape>
            </v:group>
            <v:group style="position:absolute;left:8678;top:-4796;width:2;height:158" coordorigin="8678,-4796" coordsize="2,158">
              <v:shape style="position:absolute;left:8678;top:-4796;width:2;height:158" coordorigin="8678,-4796" coordsize="0,158" path="m8678,-4796l8678,-4638e" filled="f" stroked="t" strokeweight=".834pt" strokecolor="#000000">
                <v:path arrowok="t"/>
              </v:shape>
            </v:group>
            <v:group style="position:absolute;left:8670;top:-4829;width:17;height:2" coordorigin="8670,-4829" coordsize="17,2">
              <v:shape style="position:absolute;left:8670;top:-4829;width:17;height:2" coordorigin="8670,-4829" coordsize="17,0" path="m8670,-4829l8687,-4829e" filled="f" stroked="t" strokeweight="1.667pt" strokecolor="#000000">
                <v:path arrowok="t"/>
              </v:shape>
            </v:group>
            <v:group style="position:absolute;left:8678;top:-5193;width:2;height:328" coordorigin="8678,-5193" coordsize="2,328">
              <v:shape style="position:absolute;left:8678;top:-5193;width:2;height:328" coordorigin="8678,-5193" coordsize="0,328" path="m8678,-5193l8678,-4865e" filled="f" stroked="t" strokeweight=".834007pt" strokecolor="#000000">
                <v:path arrowok="t"/>
              </v:shape>
            </v:group>
            <v:group style="position:absolute;left:8670;top:-5229;width:17;height:2" coordorigin="8670,-5229" coordsize="17,2">
              <v:shape style="position:absolute;left:8670;top:-5229;width:17;height:2" coordorigin="8670,-5229" coordsize="17,0" path="m8670,-5229l8687,-5229e" filled="f" stroked="t" strokeweight="1.667pt" strokecolor="#000000">
                <v:path arrowok="t"/>
              </v:shape>
            </v:group>
            <v:group style="position:absolute;left:8678;top:-5421;width:2;height:158" coordorigin="8678,-5421" coordsize="2,158">
              <v:shape style="position:absolute;left:8678;top:-5421;width:2;height:158" coordorigin="8678,-5421" coordsize="0,158" path="m8678,-5421l8678,-5263e" filled="f" stroked="t" strokeweight=".834pt" strokecolor="#000000">
                <v:path arrowok="t"/>
              </v:shape>
            </v:group>
            <v:group style="position:absolute;left:8670;top:-5454;width:17;height:2" coordorigin="8670,-5454" coordsize="17,2">
              <v:shape style="position:absolute;left:8670;top:-5454;width:17;height:2" coordorigin="8670,-5454" coordsize="17,0" path="m8670,-5454l8687,-5454e" filled="f" stroked="t" strokeweight="1.667pt" strokecolor="#000000">
                <v:path arrowok="t"/>
              </v:shape>
            </v:group>
            <v:group style="position:absolute;left:8670;top:-5507;width:17;height:2" coordorigin="8670,-5507" coordsize="17,2">
              <v:shape style="position:absolute;left:8670;top:-5507;width:17;height:2" coordorigin="8670,-5507" coordsize="17,0" path="m8670,-5507l8687,-5507e" filled="f" stroked="t" strokeweight="1.667pt" strokecolor="#000000">
                <v:path arrowok="t"/>
              </v:shape>
            </v:group>
            <v:group style="position:absolute;left:8678;top:-5699;width:2;height:158" coordorigin="8678,-5699" coordsize="2,158">
              <v:shape style="position:absolute;left:8678;top:-5699;width:2;height:158" coordorigin="8678,-5699" coordsize="0,158" path="m8678,-5699l8678,-5541e" filled="f" stroked="t" strokeweight=".834pt" strokecolor="#000000">
                <v:path arrowok="t"/>
              </v:shape>
            </v:group>
            <v:group style="position:absolute;left:8670;top:-5732;width:17;height:2" coordorigin="8670,-5732" coordsize="17,2">
              <v:shape style="position:absolute;left:8670;top:-5732;width:17;height:2" coordorigin="8670,-5732" coordsize="17,0" path="m8670,-5732l8687,-5732e" filled="f" stroked="t" strokeweight="1.667pt" strokecolor="#000000">
                <v:path arrowok="t"/>
              </v:shape>
            </v:group>
            <v:group style="position:absolute;left:8678;top:-6096;width:2;height:328" coordorigin="8678,-6096" coordsize="2,328">
              <v:shape style="position:absolute;left:8678;top:-6096;width:2;height:328" coordorigin="8678,-6096" coordsize="0,328" path="m8678,-6096l8678,-5768e" filled="f" stroked="t" strokeweight=".834007pt" strokecolor="#000000">
                <v:path arrowok="t"/>
              </v:shape>
            </v:group>
            <v:group style="position:absolute;left:8670;top:-6132;width:17;height:2" coordorigin="8670,-6132" coordsize="17,2">
              <v:shape style="position:absolute;left:8670;top:-6132;width:17;height:2" coordorigin="8670,-6132" coordsize="17,0" path="m8670,-6132l8687,-6132e" filled="f" stroked="t" strokeweight="1.667pt" strokecolor="#000000">
                <v:path arrowok="t"/>
              </v:shape>
            </v:group>
            <v:group style="position:absolute;left:8678;top:-6324;width:2;height:158" coordorigin="8678,-6324" coordsize="2,158">
              <v:shape style="position:absolute;left:8678;top:-6324;width:2;height:158" coordorigin="8678,-6324" coordsize="0,158" path="m8678,-6324l8678,-6166e" filled="f" stroked="t" strokeweight=".834pt" strokecolor="#000000">
                <v:path arrowok="t"/>
              </v:shape>
            </v:group>
            <v:group style="position:absolute;left:8670;top:-6358;width:17;height:2" coordorigin="8670,-6358" coordsize="17,2">
              <v:shape style="position:absolute;left:8670;top:-6358;width:17;height:2" coordorigin="8670,-6358" coordsize="17,0" path="m8670,-6358l8687,-6358e" filled="f" stroked="t" strokeweight="1.667pt" strokecolor="#000000">
                <v:path arrowok="t"/>
              </v:shape>
            </v:group>
            <v:group style="position:absolute;left:8670;top:-6410;width:17;height:2" coordorigin="8670,-6410" coordsize="17,2">
              <v:shape style="position:absolute;left:8670;top:-6410;width:17;height:2" coordorigin="8670,-6410" coordsize="17,0" path="m8670,-6410l8687,-6410e" filled="f" stroked="t" strokeweight="1.667pt" strokecolor="#000000">
                <v:path arrowok="t"/>
              </v:shape>
            </v:group>
            <v:group style="position:absolute;left:8678;top:-6602;width:2;height:158" coordorigin="8678,-6602" coordsize="2,158">
              <v:shape style="position:absolute;left:8678;top:-6602;width:2;height:158" coordorigin="8678,-6602" coordsize="0,158" path="m8678,-6602l8678,-6444e" filled="f" stroked="t" strokeweight=".834pt" strokecolor="#000000">
                <v:path arrowok="t"/>
              </v:shape>
            </v:group>
            <v:group style="position:absolute;left:8670;top:-6635;width:17;height:2" coordorigin="8670,-6635" coordsize="17,2">
              <v:shape style="position:absolute;left:8670;top:-6635;width:17;height:2" coordorigin="8670,-6635" coordsize="17,0" path="m8670,-6635l8687,-6635e" filled="f" stroked="t" strokeweight="1.667pt" strokecolor="#000000">
                <v:path arrowok="t"/>
              </v:shape>
            </v:group>
            <v:group style="position:absolute;left:8678;top:-6999;width:2;height:328" coordorigin="8678,-6999" coordsize="2,328">
              <v:shape style="position:absolute;left:8678;top:-6999;width:2;height:328" coordorigin="8678,-6999" coordsize="0,328" path="m8678,-6999l8678,-6672e" filled="f" stroked="t" strokeweight=".834007pt" strokecolor="#000000">
                <v:path arrowok="t"/>
              </v:shape>
            </v:group>
            <v:group style="position:absolute;left:8670;top:-7036;width:17;height:2" coordorigin="8670,-7036" coordsize="17,2">
              <v:shape style="position:absolute;left:8670;top:-7036;width:17;height:2" coordorigin="8670,-7036" coordsize="17,0" path="m8670,-7036l8687,-7036e" filled="f" stroked="t" strokeweight="1.667pt" strokecolor="#000000">
                <v:path arrowok="t"/>
              </v:shape>
            </v:group>
            <v:group style="position:absolute;left:8678;top:-7227;width:2;height:158" coordorigin="8678,-7227" coordsize="2,158">
              <v:shape style="position:absolute;left:8678;top:-7227;width:2;height:158" coordorigin="8678,-7227" coordsize="0,158" path="m8678,-7227l8678,-7069e" filled="f" stroked="t" strokeweight=".834pt" strokecolor="#000000">
                <v:path arrowok="t"/>
              </v:shape>
            </v:group>
            <v:group style="position:absolute;left:8670;top:-7261;width:17;height:2" coordorigin="8670,-7261" coordsize="17,2">
              <v:shape style="position:absolute;left:8670;top:-7261;width:17;height:2" coordorigin="8670,-7261" coordsize="17,0" path="m8670,-7261l8687,-7261e" filled="f" stroked="t" strokeweight="1.667pt" strokecolor="#000000">
                <v:path arrowok="t"/>
              </v:shape>
            </v:group>
            <v:group style="position:absolute;left:8670;top:-7313;width:17;height:2" coordorigin="8670,-7313" coordsize="17,2">
              <v:shape style="position:absolute;left:8670;top:-7313;width:17;height:2" coordorigin="8670,-7313" coordsize="17,0" path="m8670,-7313l8687,-7313e" filled="f" stroked="t" strokeweight="1.667pt" strokecolor="#000000">
                <v:path arrowok="t"/>
              </v:shape>
            </v:group>
            <v:group style="position:absolute;left:8678;top:-7505;width:2;height:158" coordorigin="8678,-7505" coordsize="2,158">
              <v:shape style="position:absolute;left:8678;top:-7505;width:2;height:158" coordorigin="8678,-7505" coordsize="0,158" path="m8678,-7505l8678,-7347e" filled="f" stroked="t" strokeweight=".834pt" strokecolor="#000000">
                <v:path arrowok="t"/>
              </v:shape>
            </v:group>
            <v:group style="position:absolute;left:8670;top:-7538;width:17;height:2" coordorigin="8670,-7538" coordsize="17,2">
              <v:shape style="position:absolute;left:8670;top:-7538;width:17;height:2" coordorigin="8670,-7538" coordsize="17,0" path="m8670,-7538l8687,-7538e" filled="f" stroked="t" strokeweight="1.667pt" strokecolor="#000000">
                <v:path arrowok="t"/>
              </v:shape>
            </v:group>
            <v:group style="position:absolute;left:8678;top:-7903;width:2;height:328" coordorigin="8678,-7903" coordsize="2,328">
              <v:shape style="position:absolute;left:8678;top:-7903;width:2;height:328" coordorigin="8678,-7903" coordsize="0,328" path="m8678,-7903l8678,-7575e" filled="f" stroked="t" strokeweight=".834007pt" strokecolor="#000000">
                <v:path arrowok="t"/>
              </v:shape>
            </v:group>
            <v:group style="position:absolute;left:8670;top:-7939;width:17;height:2" coordorigin="8670,-7939" coordsize="17,2">
              <v:shape style="position:absolute;left:8670;top:-7939;width:17;height:2" coordorigin="8670,-7939" coordsize="17,0" path="m8670,-7939l8687,-7939e" filled="f" stroked="t" strokeweight="1.667pt" strokecolor="#000000">
                <v:path arrowok="t"/>
              </v:shape>
            </v:group>
            <v:group style="position:absolute;left:8678;top:-8130;width:2;height:158" coordorigin="8678,-8130" coordsize="2,158">
              <v:shape style="position:absolute;left:8678;top:-8130;width:2;height:158" coordorigin="8678,-8130" coordsize="0,158" path="m8678,-8130l8678,-7972e" filled="f" stroked="t" strokeweight=".834pt" strokecolor="#000000">
                <v:path arrowok="t"/>
              </v:shape>
            </v:group>
            <v:group style="position:absolute;left:8670;top:-8164;width:17;height:2" coordorigin="8670,-8164" coordsize="17,2">
              <v:shape style="position:absolute;left:8670;top:-8164;width:17;height:2" coordorigin="8670,-8164" coordsize="17,0" path="m8670,-8164l8687,-8164e" filled="f" stroked="t" strokeweight="1.667pt" strokecolor="#000000">
                <v:path arrowok="t"/>
              </v:shape>
            </v:group>
            <v:group style="position:absolute;left:8670;top:-8217;width:17;height:2" coordorigin="8670,-8217" coordsize="17,2">
              <v:shape style="position:absolute;left:8670;top:-8217;width:17;height:2" coordorigin="8670,-8217" coordsize="17,0" path="m8670,-8217l8687,-8217e" filled="f" stroked="t" strokeweight="1.667pt" strokecolor="#000000">
                <v:path arrowok="t"/>
              </v:shape>
            </v:group>
            <v:group style="position:absolute;left:8678;top:-8408;width:2;height:158" coordorigin="8678,-8408" coordsize="2,158">
              <v:shape style="position:absolute;left:8678;top:-8408;width:2;height:158" coordorigin="8678,-8408" coordsize="0,158" path="m8678,-8408l8678,-8250e" filled="f" stroked="t" strokeweight=".834pt" strokecolor="#000000">
                <v:path arrowok="t"/>
              </v:shape>
            </v:group>
            <v:group style="position:absolute;left:8670;top:-8442;width:17;height:2" coordorigin="8670,-8442" coordsize="17,2">
              <v:shape style="position:absolute;left:8670;top:-8442;width:17;height:2" coordorigin="8670,-8442" coordsize="17,0" path="m8670,-8442l8687,-8442e" filled="f" stroked="t" strokeweight="1.667pt" strokecolor="#000000">
                <v:path arrowok="t"/>
              </v:shape>
            </v:group>
            <v:group style="position:absolute;left:8678;top:-8806;width:2;height:328" coordorigin="8678,-8806" coordsize="2,328">
              <v:shape style="position:absolute;left:8678;top:-8806;width:2;height:328" coordorigin="8678,-8806" coordsize="0,328" path="m8678,-8806l8678,-8478e" filled="f" stroked="t" strokeweight=".834007pt" strokecolor="#000000">
                <v:path arrowok="t"/>
              </v:shape>
            </v:group>
            <v:group style="position:absolute;left:8670;top:-8842;width:17;height:2" coordorigin="8670,-8842" coordsize="17,2">
              <v:shape style="position:absolute;left:8670;top:-8842;width:17;height:2" coordorigin="8670,-8842" coordsize="17,0" path="m8670,-8842l8687,-8842e" filled="f" stroked="t" strokeweight="1.667pt" strokecolor="#000000">
                <v:path arrowok="t"/>
              </v:shape>
            </v:group>
            <v:group style="position:absolute;left:8678;top:-9033;width:2;height:158" coordorigin="8678,-9033" coordsize="2,158">
              <v:shape style="position:absolute;left:8678;top:-9033;width:2;height:158" coordorigin="8678,-9033" coordsize="0,158" path="m8678,-9033l8678,-8875e" filled="f" stroked="t" strokeweight=".834pt" strokecolor="#000000">
                <v:path arrowok="t"/>
              </v:shape>
            </v:group>
            <v:group style="position:absolute;left:8670;top:-9067;width:17;height:2" coordorigin="8670,-9067" coordsize="17,2">
              <v:shape style="position:absolute;left:8670;top:-9067;width:17;height:2" coordorigin="8670,-9067" coordsize="17,0" path="m8670,-9067l8687,-9067e" filled="f" stroked="t" strokeweight="1.667pt" strokecolor="#000000">
                <v:path arrowok="t"/>
              </v:shape>
            </v:group>
            <v:group style="position:absolute;left:8670;top:-9120;width:17;height:2" coordorigin="8670,-9120" coordsize="17,2">
              <v:shape style="position:absolute;left:8670;top:-9120;width:17;height:2" coordorigin="8670,-9120" coordsize="17,0" path="m8670,-9120l8687,-9120e" filled="f" stroked="t" strokeweight="1.667pt" strokecolor="#000000">
                <v:path arrowok="t"/>
              </v:shape>
            </v:group>
            <v:group style="position:absolute;left:8678;top:-9311;width:2;height:158" coordorigin="8678,-9311" coordsize="2,158">
              <v:shape style="position:absolute;left:8678;top:-9311;width:2;height:158" coordorigin="8678,-9311" coordsize="0,158" path="m8678,-9311l8678,-9153e" filled="f" stroked="t" strokeweight=".834pt" strokecolor="#000000">
                <v:path arrowok="t"/>
              </v:shape>
            </v:group>
            <v:group style="position:absolute;left:8670;top:-9345;width:17;height:2" coordorigin="8670,-9345" coordsize="17,2">
              <v:shape style="position:absolute;left:8670;top:-9345;width:17;height:2" coordorigin="8670,-9345" coordsize="17,0" path="m8670,-9345l8687,-9345e" filled="f" stroked="t" strokeweight="1.667pt" strokecolor="#000000">
                <v:path arrowok="t"/>
              </v:shape>
            </v:group>
            <v:group style="position:absolute;left:8678;top:-9709;width:2;height:328" coordorigin="8678,-9709" coordsize="2,328">
              <v:shape style="position:absolute;left:8678;top:-9709;width:2;height:328" coordorigin="8678,-9709" coordsize="0,328" path="m8678,-9709l8678,-9381e" filled="f" stroked="t" strokeweight=".834007pt" strokecolor="#000000">
                <v:path arrowok="t"/>
              </v:shape>
            </v:group>
            <v:group style="position:absolute;left:8670;top:-9745;width:17;height:2" coordorigin="8670,-9745" coordsize="17,2">
              <v:shape style="position:absolute;left:8670;top:-9745;width:17;height:2" coordorigin="8670,-9745" coordsize="17,0" path="m8670,-9745l8687,-9745e" filled="f" stroked="t" strokeweight="1.667pt" strokecolor="#000000">
                <v:path arrowok="t"/>
              </v:shape>
            </v:group>
            <v:group style="position:absolute;left:8678;top:-9937;width:2;height:158" coordorigin="8678,-9937" coordsize="2,158">
              <v:shape style="position:absolute;left:8678;top:-9937;width:2;height:158" coordorigin="8678,-9937" coordsize="0,158" path="m8678,-9937l8678,-9778e" filled="f" stroked="t" strokeweight=".834pt" strokecolor="#000000">
                <v:path arrowok="t"/>
              </v:shape>
            </v:group>
            <v:group style="position:absolute;left:8670;top:-9970;width:17;height:2" coordorigin="8670,-9970" coordsize="17,2">
              <v:shape style="position:absolute;left:8670;top:-9970;width:17;height:2" coordorigin="8670,-9970" coordsize="17,0" path="m8670,-9970l8687,-9970e" filled="f" stroked="t" strokeweight="1.667pt" strokecolor="#000000">
                <v:path arrowok="t"/>
              </v:shape>
            </v:group>
            <v:group style="position:absolute;left:8670;top:-10023;width:17;height:2" coordorigin="8670,-10023" coordsize="17,2">
              <v:shape style="position:absolute;left:8670;top:-10023;width:17;height:2" coordorigin="8670,-10023" coordsize="17,0" path="m8670,-10023l8687,-10023e" filled="f" stroked="t" strokeweight="1.667pt" strokecolor="#000000">
                <v:path arrowok="t"/>
              </v:shape>
            </v:group>
            <v:group style="position:absolute;left:8678;top:-10214;width:2;height:158" coordorigin="8678,-10214" coordsize="2,158">
              <v:shape style="position:absolute;left:8678;top:-10214;width:2;height:158" coordorigin="8678,-10214" coordsize="0,158" path="m8678,-10214l8678,-10056e" filled="f" stroked="t" strokeweight=".834pt" strokecolor="#000000">
                <v:path arrowok="t"/>
              </v:shape>
            </v:group>
            <v:group style="position:absolute;left:8670;top:-10248;width:17;height:2" coordorigin="8670,-10248" coordsize="17,2">
              <v:shape style="position:absolute;left:8670;top:-10248;width:17;height:2" coordorigin="8670,-10248" coordsize="17,0" path="m8670,-10248l8687,-10248e" filled="f" stroked="t" strokeweight="1.667pt" strokecolor="#000000">
                <v:path arrowok="t"/>
              </v:shape>
            </v:group>
            <v:group style="position:absolute;left:8678;top:-10612;width:2;height:328" coordorigin="8678,-10612" coordsize="2,328">
              <v:shape style="position:absolute;left:8678;top:-10612;width:2;height:328" coordorigin="8678,-10612" coordsize="0,328" path="m8678,-10612l8678,-10284e" filled="f" stroked="t" strokeweight=".834007pt" strokecolor="#000000">
                <v:path arrowok="t"/>
              </v:shape>
            </v:group>
            <v:group style="position:absolute;left:8670;top:-10648;width:17;height:2" coordorigin="8670,-10648" coordsize="17,2">
              <v:shape style="position:absolute;left:8670;top:-10648;width:17;height:2" coordorigin="8670,-10648" coordsize="17,0" path="m8670,-10648l8687,-10648e" filled="f" stroked="t" strokeweight="1.667pt" strokecolor="#000000">
                <v:path arrowok="t"/>
              </v:shape>
            </v:group>
            <v:group style="position:absolute;left:8678;top:-10840;width:2;height:158" coordorigin="8678,-10840" coordsize="2,158">
              <v:shape style="position:absolute;left:8678;top:-10840;width:2;height:158" coordorigin="8678,-10840" coordsize="0,158" path="m8678,-10840l8678,-10681e" filled="f" stroked="t" strokeweight=".834pt" strokecolor="#000000">
                <v:path arrowok="t"/>
              </v:shape>
            </v:group>
            <v:group style="position:absolute;left:8670;top:-10873;width:17;height:2" coordorigin="8670,-10873" coordsize="17,2">
              <v:shape style="position:absolute;left:8670;top:-10873;width:17;height:2" coordorigin="8670,-10873" coordsize="17,0" path="m8670,-10873l8687,-10873e" filled="f" stroked="t" strokeweight="1.667pt" strokecolor="#000000">
                <v:path arrowok="t"/>
              </v:shape>
            </v:group>
            <v:group style="position:absolute;left:8670;top:-10926;width:17;height:2" coordorigin="8670,-10926" coordsize="17,2">
              <v:shape style="position:absolute;left:8670;top:-10926;width:17;height:2" coordorigin="8670,-10926" coordsize="17,0" path="m8670,-10926l8687,-10926e" filled="f" stroked="t" strokeweight="1.667pt" strokecolor="#000000">
                <v:path arrowok="t"/>
              </v:shape>
            </v:group>
            <v:group style="position:absolute;left:8678;top:-11117;width:2;height:158" coordorigin="8678,-11117" coordsize="2,158">
              <v:shape style="position:absolute;left:8678;top:-11117;width:2;height:158" coordorigin="8678,-11117" coordsize="0,158" path="m8678,-11117l8678,-10959e" filled="f" stroked="t" strokeweight=".834pt" strokecolor="#000000">
                <v:path arrowok="t"/>
              </v:shape>
            </v:group>
            <v:group style="position:absolute;left:8676;top:-11168;width:3;height:33" coordorigin="8676,-11168" coordsize="3,33">
              <v:shape style="position:absolute;left:8676;top:-11168;width:3;height:33" coordorigin="8676,-11168" coordsize="3,33" path="m8678,-11134l8678,-11168,8676,-11168e" filled="f" stroked="t" strokeweight=".834pt" strokecolor="#000000">
                <v:path arrowok="t"/>
              </v:shape>
            </v:group>
            <v:group style="position:absolute;left:7320;top:-11165;width:1339;height:2" coordorigin="7320,-11165" coordsize="1339,2">
              <v:shape style="position:absolute;left:7320;top:-11165;width:1339;height:2" coordorigin="7320,-11165" coordsize="1339,0" path="m7320,-11165l8659,-11165e" filled="f" stroked="t" strokeweight=".9034pt" strokecolor="#000000">
                <v:path arrowok="t"/>
              </v:shape>
            </v:group>
            <v:group style="position:absolute;left:7200;top:-11165;width:103;height:3" coordorigin="7200,-11165" coordsize="103,3">
              <v:shape style="position:absolute;left:7200;top:-11165;width:103;height:3" coordorigin="7200,-11165" coordsize="103,3" path="m7303,-11165l7270,-11165,7200,-11162e" filled="f" stroked="t" strokeweight=".834pt" strokecolor="#000000">
                <v:path arrowok="t"/>
              </v:shape>
            </v:group>
            <v:group style="position:absolute;left:6297;top:-11161;width:884;height:2" coordorigin="6297,-11161" coordsize="884,2">
              <v:shape style="position:absolute;left:6297;top:-11161;width:884;height:2" coordorigin="6297,-11161" coordsize="884,0" path="m6297,-11161l7181,-11161e" filled="f" stroked="t" strokeweight=".972874pt" strokecolor="#000000">
                <v:path arrowok="t"/>
              </v:shape>
            </v:group>
            <v:group style="position:absolute;left:5394;top:-11154;width:884;height:2" coordorigin="5394,-11154" coordsize="884,2">
              <v:shape style="position:absolute;left:5394;top:-11154;width:884;height:2" coordorigin="5394,-11154" coordsize="884,0" path="m5394,-11154l6278,-11154e" filled="f" stroked="t" strokeweight="1.11209pt" strokecolor="#000000">
                <v:path arrowok="t"/>
              </v:shape>
            </v:group>
            <v:group style="position:absolute;left:5166;top:-11150;width:208;height:2" coordorigin="5166,-11150" coordsize="208,2">
              <v:shape style="position:absolute;left:5166;top:-11150;width:208;height:2" coordorigin="5166,-11150" coordsize="208,0" path="m5166,-11150l5374,-11150e" filled="f" stroked="t" strokeweight=".903512pt" strokecolor="#000000">
                <v:path arrowok="t"/>
              </v:shape>
            </v:group>
            <v:group style="position:absolute;left:4941;top:-11147;width:208;height:2" coordorigin="4941,-11147" coordsize="208,2">
              <v:shape style="position:absolute;left:4941;top:-11147;width:208;height:2" coordorigin="4941,-11147" coordsize="208,0" path="m4941,-11147l5149,-11147e" filled="f" stroked="t" strokeweight=".903528pt" strokecolor="#000000">
                <v:path arrowok="t"/>
              </v:shape>
            </v:group>
            <v:group style="position:absolute;left:4213;top:-11143;width:711;height:2" coordorigin="4213,-11143" coordsize="711,2">
              <v:shape style="position:absolute;left:4213;top:-11143;width:711;height:2" coordorigin="4213,-11143" coordsize="711,0" path="m4213,-11143l4924,-11143e" filled="f" stroked="t" strokeweight="1.111841pt" strokecolor="#000000">
                <v:path arrowok="t"/>
              </v:shape>
            </v:group>
            <v:group style="position:absolute;left:4160;top:-11140;width:33;height:3" coordorigin="4160,-11140" coordsize="33,3">
              <v:shape style="position:absolute;left:4160;top:-11140;width:33;height:3" coordorigin="4160,-11140" coordsize="33,3" path="m4194,-11140l4160,-11137e" filled="f" stroked="t" strokeweight=".834pt" strokecolor="#000000">
                <v:path arrowok="t"/>
              </v:shape>
            </v:group>
            <v:group style="position:absolute;left:3588;top:-11134;width:556;height:2" coordorigin="3588,-11134" coordsize="556,2">
              <v:shape style="position:absolute;left:3588;top:-11134;width:556;height:2" coordorigin="3588,-11134" coordsize="556,0" path="m3588,-11134l4143,-11134e" filled="f" stroked="t" strokeweight="1.111871pt" strokecolor="#000000">
                <v:path arrowok="t"/>
              </v:shape>
            </v:group>
            <v:group style="position:absolute;left:3535;top:-11131;width:33;height:3" coordorigin="3535,-11131" coordsize="33,3">
              <v:shape style="position:absolute;left:3535;top:-11131;width:33;height:3" coordorigin="3535,-11131" coordsize="33,3" path="m3568,-11131l3535,-11129e" filled="f" stroked="t" strokeweight=".834pt" strokecolor="#000000">
                <v:path arrowok="t"/>
              </v:shape>
            </v:group>
            <v:group style="position:absolute;left:3360;top:-11129;width:158;height:2" coordorigin="3360,-11129" coordsize="158,2">
              <v:shape style="position:absolute;left:3360;top:-11129;width:158;height:2" coordorigin="3360,-11129" coordsize="158,0" path="m3360,-11129l3518,-11129e" filled="f" stroked="t" strokeweight=".834pt" strokecolor="#000000">
                <v:path arrowok="t"/>
              </v:shape>
            </v:group>
            <v:group style="position:absolute;left:3093;top:-11125;width:250;height:2" coordorigin="3093,-11125" coordsize="250,2">
              <v:shape style="position:absolute;left:3093;top:-11125;width:250;height:2" coordorigin="3093,-11125" coordsize="250,0" path="m3093,-11125l3343,-11125e" filled="f" stroked="t" strokeweight=".903478pt" strokecolor="#000000">
                <v:path arrowok="t"/>
              </v:shape>
            </v:group>
            <v:group style="position:absolute;left:3093;top:-11123;width:25;height:2" coordorigin="3093,-11123" coordsize="25,2">
              <v:shape style="position:absolute;left:3093;top:-11123;width:25;height:2" coordorigin="3093,-11123" coordsize="25,0" path="m3129,-11123l3104,-11123e" filled="f" stroked="t" strokeweight=".834pt" strokecolor="#000000">
                <v:path arrowok="t"/>
              </v:shape>
            </v:group>
            <v:group style="position:absolute;left:3093;top:-11465;width:6033;height:11326" coordorigin="3093,-11465" coordsize="6033,11326">
              <v:shape style="position:absolute;left:3093;top:-11465;width:6033;height:11326" coordorigin="3093,-11465" coordsize="6033,11326" path="m3093,-11465l9126,-11465,9126,-139,3093,-139,3093,-11465xe" filled="f" stroked="t" strokeweight=".834pt" strokecolor="#000000">
                <v:path arrowok="t"/>
              </v:shape>
            </v:group>
            <v:group style="position:absolute;left:8676;top:-189;width:2;height:50" coordorigin="8676,-189" coordsize="2,50">
              <v:shape style="position:absolute;left:8676;top:-189;width:2;height:50" coordorigin="8676,-189" coordsize="0,50" path="m8676,-139l8676,-189e" filled="f" stroked="t" strokeweight=".417pt" strokecolor="#000000">
                <v:path arrowok="t"/>
              </v:shape>
            </v:group>
            <v:group style="position:absolute;left:8676;top:-11465;width:2;height:53" coordorigin="8676,-11465" coordsize="2,53">
              <v:shape style="position:absolute;left:8676;top:-11465;width:2;height:53" coordorigin="8676,-11465" coordsize="0,53" path="m8676,-11465l8676,-11412e" filled="f" stroked="t" strokeweight=".417pt" strokecolor="#000000">
                <v:path arrowok="t"/>
              </v:shape>
            </v:group>
            <v:group style="position:absolute;left:4585;top:-189;width:2;height:50" coordorigin="4585,-189" coordsize="2,50">
              <v:shape style="position:absolute;left:4585;top:-189;width:2;height:50" coordorigin="4585,-189" coordsize="0,50" path="m4585,-139l4585,-189e" filled="f" stroked="t" strokeweight=".417pt" strokecolor="#000000">
                <v:path arrowok="t"/>
              </v:shape>
            </v:group>
            <v:group style="position:absolute;left:4446;top:-11465;width:2;height:53" coordorigin="4446,-11465" coordsize="2,53">
              <v:shape style="position:absolute;left:4446;top:-11465;width:2;height:53" coordorigin="4446,-11465" coordsize="0,53" path="m4446,-11465l4446,-11412e" filled="f" stroked="t" strokeweight=".417pt" strokecolor="#000000">
                <v:path arrowok="t"/>
              </v:shape>
            </v:group>
            <v:group style="position:absolute;left:9073;top:-11162;width:53;height:2" coordorigin="9073,-11162" coordsize="53,2">
              <v:shape style="position:absolute;left:9073;top:-11162;width:53;height:2" coordorigin="9073,-11162" coordsize="53,0" path="m9126,-11162l9073,-11162e" filled="f" stroked="t" strokeweight=".417pt" strokecolor="#000000">
                <v:path arrowok="t"/>
              </v:shape>
            </v:group>
            <v:group style="position:absolute;left:3093;top:-8000;width:50;height:2" coordorigin="3093,-8000" coordsize="50,2">
              <v:shape style="position:absolute;left:3093;top:-8000;width:50;height:2" coordorigin="3093,-8000" coordsize="50,0" path="m3093,-8000l3143,-8000e" filled="f" stroked="t" strokeweight=".417pt" strokecolor="#000000">
                <v:path arrowok="t"/>
              </v:shape>
            </v:group>
            <v:group style="position:absolute;left:9073;top:-8044;width:53;height:2" coordorigin="9073,-8044" coordsize="53,2">
              <v:shape style="position:absolute;left:9073;top:-8044;width:53;height:2" coordorigin="9073,-8044" coordsize="53,0" path="m9126,-8044l9073,-8044e" filled="f" stroked="t" strokeweight=".417pt" strokecolor="#000000">
                <v:path arrowok="t"/>
              </v:shape>
            </v:group>
            <v:group style="position:absolute;left:3093;top:-4882;width:50;height:2" coordorigin="3093,-4882" coordsize="50,2">
              <v:shape style="position:absolute;left:3093;top:-4882;width:50;height:2" coordorigin="3093,-4882" coordsize="50,0" path="m3093,-4882l3143,-4882e" filled="f" stroked="t" strokeweight=".417pt" strokecolor="#000000">
                <v:path arrowok="t"/>
              </v:shape>
            </v:group>
            <v:group style="position:absolute;left:9073;top:-4926;width:53;height:2" coordorigin="9073,-4926" coordsize="53,2">
              <v:shape style="position:absolute;left:9073;top:-4926;width:53;height:2" coordorigin="9073,-4926" coordsize="53,0" path="m9126,-4926l9073,-4926e" filled="f" stroked="t" strokeweight=".417pt" strokecolor="#000000">
                <v:path arrowok="t"/>
              </v:shape>
            </v:group>
            <v:group style="position:absolute;left:3093;top:-1762;width:50;height:2" coordorigin="3093,-1762" coordsize="50,2">
              <v:shape style="position:absolute;left:3093;top:-1762;width:50;height:2" coordorigin="3093,-1762" coordsize="50,0" path="m3093,-1762l3143,-1762e" filled="f" stroked="t" strokeweight=".417pt" strokecolor="#000000">
                <v:path arrowok="t"/>
              </v:shape>
            </v:group>
            <v:group style="position:absolute;left:9073;top:-1809;width:53;height:2" coordorigin="9073,-1809" coordsize="53,2">
              <v:shape style="position:absolute;left:9073;top:-1809;width:53;height:2" coordorigin="9073,-1809" coordsize="53,0" path="m9126,-1809l9073,-1809e" filled="f" stroked="t" strokeweight=".417pt" strokecolor="#000000">
                <v:path arrowok="t"/>
              </v:shape>
            </v:group>
            <v:group style="position:absolute;left:7206;top:-667;width:142;height:2" coordorigin="7206,-667" coordsize="142,2">
              <v:shape style="position:absolute;left:7206;top:-667;width:142;height:2" coordorigin="7206,-667" coordsize="142,0" path="m7206,-667l7347,-667e" filled="f" stroked="t" strokeweight="2.323pt" strokecolor="#000000">
                <v:path arrowok="t"/>
              </v:shape>
            </v:group>
            <v:group style="position:absolute;left:7347;top:-689;width:139;height:44" coordorigin="7347,-689" coordsize="139,44">
              <v:shape style="position:absolute;left:7347;top:-689;width:139;height:44" coordorigin="7347,-689" coordsize="139,44" path="m7347,-689l7486,-689,7486,-644,7347,-644,7347,-689xe" filled="f" stroked="t" strokeweight=".139pt" strokecolor="#000000">
                <v:path arrowok="t"/>
              </v:shape>
            </v:group>
            <v:group style="position:absolute;left:7486;top:-667;width:283;height:2" coordorigin="7486,-667" coordsize="283,2">
              <v:shape style="position:absolute;left:7486;top:-667;width:283;height:2" coordorigin="7486,-667" coordsize="283,0" path="m7486,-667l7770,-667e" filled="f" stroked="t" strokeweight="2.323pt" strokecolor="#000000">
                <v:path arrowok="t"/>
              </v:shape>
            </v:group>
            <v:group style="position:absolute;left:7770;top:-689;width:281;height:44" coordorigin="7770,-689" coordsize="281,44">
              <v:shape style="position:absolute;left:7770;top:-689;width:281;height:44" coordorigin="7770,-689" coordsize="281,44" path="m7770,-689l8050,-689,8050,-644,7770,-644,7770,-689xe" filled="f" stroked="t" strokeweight=".139pt" strokecolor="#000000">
                <v:path arrowok="t"/>
              </v:shape>
            </v:group>
            <v:group style="position:absolute;left:8050;top:-667;width:281;height:2" coordorigin="8050,-667" coordsize="281,2">
              <v:shape style="position:absolute;left:8050;top:-667;width:281;height:2" coordorigin="8050,-667" coordsize="281,0" path="m8050,-667l8331,-667e" filled="f" stroked="t" strokeweight="2.32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70.806488pt;margin-top:8.068294pt;width:1.945pt;height:8.8916pt;mso-position-horizontal-relative:page;mso-position-vertical-relative:paragraph;z-index:-9127" coordorigin="5416,161" coordsize="39,178">
            <v:group style="position:absolute;left:5427;top:259;width:2;height:69" coordorigin="5427,259" coordsize="2,69">
              <v:shape style="position:absolute;left:5427;top:259;width:2;height:69" coordorigin="5427,259" coordsize="0,69" path="m5427,328l5427,259e" filled="f" stroked="t" strokeweight="1.111pt" strokecolor="#002573">
                <v:path arrowok="t"/>
              </v:shape>
            </v:group>
            <v:group style="position:absolute;left:5427;top:172;width:17;height:50" coordorigin="5427,172" coordsize="17,50">
              <v:shape style="position:absolute;left:5427;top:172;width:17;height:50" coordorigin="5427,172" coordsize="17,50" path="m5427,222l5427,172,5444,172e" filled="f" stroked="t" strokeweight="1.111pt" strokecolor="#002573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99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el</w:t>
      </w:r>
      <w:r>
        <w:rPr>
          <w:rFonts w:ascii="Arial" w:hAnsi="Arial" w:cs="Arial" w:eastAsia="Arial"/>
          <w:sz w:val="12"/>
          <w:szCs w:val="12"/>
          <w:spacing w:val="3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-1"/>
          <w:w w:val="99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99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99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  <w:u w:val="thick" w:color="002573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u w:val="thick" w:color="002573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u w:val="thick" w:color="002573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1" w:after="0" w:line="130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Ind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no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nd</w:t>
      </w:r>
      <w:r>
        <w:rPr>
          <w:rFonts w:ascii="Arial" w:hAnsi="Arial" w:cs="Arial" w:eastAsia="Arial"/>
          <w:sz w:val="12"/>
          <w:szCs w:val="12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U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44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  <w:position w:val="1"/>
        </w:rPr>
        <w:t>*</w:t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  <w:position w:val="1"/>
        </w:rPr>
        <w:t> </w:t>
      </w:r>
      <w:r>
        <w:rPr>
          <w:rFonts w:ascii="ESRI Default Marker" w:hAnsi="ESRI Default Marker" w:cs="ESRI Default Marker" w:eastAsia="ESRI Default Marker"/>
          <w:sz w:val="14"/>
          <w:szCs w:val="14"/>
          <w:spacing w:val="54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at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0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0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0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te</w:t>
      </w:r>
      <w:r>
        <w:rPr>
          <w:rFonts w:ascii="Arial" w:hAnsi="Arial" w:cs="Arial" w:eastAsia="Arial"/>
          <w:sz w:val="12"/>
          <w:szCs w:val="12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on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4633" w:space="175"/>
            <w:col w:w="1148" w:space="959"/>
            <w:col w:w="2985"/>
          </w:cols>
        </w:sectPr>
      </w:pPr>
      <w:rPr/>
    </w:p>
    <w:p>
      <w:pPr>
        <w:spacing w:before="0" w:after="0" w:line="139" w:lineRule="exact"/>
        <w:ind w:left="2487" w:right="-62"/>
        <w:jc w:val="left"/>
        <w:tabs>
          <w:tab w:pos="4440" w:val="left"/>
          <w:tab w:pos="472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83.866302pt;margin-top:-2.939137pt;width:3.751pt;height:7.0849pt;mso-position-horizontal-relative:page;mso-position-vertical-relative:paragraph;z-index:-9126" coordorigin="5677,-59" coordsize="75,142">
            <v:group style="position:absolute;left:5688;top:-48;width:53;height:17" coordorigin="5688,-48" coordsize="53,17">
              <v:shape style="position:absolute;left:5688;top:-48;width:53;height:17" coordorigin="5688,-48" coordsize="53,17" path="m5688,-48l5741,-48,5741,-31e" filled="f" stroked="t" strokeweight="1.111pt" strokecolor="#002573">
                <v:path arrowok="t"/>
              </v:shape>
            </v:group>
            <v:group style="position:absolute;left:5741;top:2;width:2;height:69" coordorigin="5741,2" coordsize="2,69">
              <v:shape style="position:absolute;left:5741;top:2;width:2;height:69" coordorigin="5741,2" coordsize="0,69" path="m5741,2l5741,72e" filled="f" stroked="t" strokeweight="1.111pt" strokecolor="#002573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4.727005pt;margin-top:2.549263pt;width:17.367pt;height:9.169pt;mso-position-horizontal-relative:page;mso-position-vertical-relative:paragraph;z-index:-9117" coordorigin="3095,51" coordsize="347,183">
            <v:group style="position:absolute;left:3107;top:63;width:314;height:158" coordorigin="3107,63" coordsize="314,158">
              <v:shape style="position:absolute;left:3107;top:63;width:314;height:158" coordorigin="3107,63" coordsize="314,158" path="m3421,222l3107,222,3107,63,3421,63,3421,222e" filled="t" fillcolor="#E4ECFF" stroked="f">
                <v:path arrowok="t"/>
                <v:fill/>
              </v:shape>
            </v:group>
            <v:group style="position:absolute;left:3107;top:63;width:314;height:158" coordorigin="3107,63" coordsize="314,158">
              <v:shape style="position:absolute;left:3107;top:63;width:314;height:158" coordorigin="3107,63" coordsize="314,158" path="m3421,222l3107,222,3107,63,3421,63,3421,222xe" filled="f" stroked="t" strokeweight="1.25pt" strokecolor="#99B8DC">
                <v:path arrowok="t"/>
              </v:shape>
            </v:group>
            <v:group style="position:absolute;left:3118;top:63;width:311;height:156" coordorigin="3118,63" coordsize="311,156">
              <v:shape style="position:absolute;left:3118;top:63;width:311;height:156" coordorigin="3118,63" coordsize="311,156" path="m3118,63l3429,63,3429,219,3118,219,3118,63xe" filled="f" stroked="t" strokeweight="1.25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et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m</w:t>
      </w:r>
      <w:r>
        <w:rPr>
          <w:rFonts w:ascii="Arial" w:hAnsi="Arial" w:cs="Arial" w:eastAsia="Arial"/>
          <w:sz w:val="12"/>
          <w:szCs w:val="12"/>
          <w:spacing w:val="-5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x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p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1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o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99"/>
          <w:position w:val="1"/>
        </w:rPr>
      </w:r>
      <w:r>
        <w:rPr>
          <w:rFonts w:ascii="Arial" w:hAnsi="Arial" w:cs="Arial" w:eastAsia="Arial"/>
          <w:sz w:val="12"/>
          <w:szCs w:val="12"/>
          <w:spacing w:val="0"/>
          <w:w w:val="99"/>
          <w:u w:val="thick" w:color="002573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u w:val="thick" w:color="002573"/>
          <w:position w:val="1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u w:val="thick" w:color="002573"/>
          <w:position w:val="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 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ee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ent</w:t>
      </w:r>
      <w:r>
        <w:rPr>
          <w:rFonts w:ascii="Arial" w:hAnsi="Arial" w:cs="Arial" w:eastAsia="Arial"/>
          <w:sz w:val="12"/>
          <w:szCs w:val="12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(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LU</w:t>
      </w:r>
      <w:r>
        <w:rPr>
          <w:rFonts w:ascii="Arial" w:hAnsi="Arial" w:cs="Arial" w:eastAsia="Arial"/>
          <w:sz w:val="12"/>
          <w:szCs w:val="12"/>
          <w:spacing w:val="4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34" w:after="0" w:line="105" w:lineRule="exact"/>
        <w:ind w:right="-20"/>
        <w:jc w:val="left"/>
        <w:tabs>
          <w:tab w:pos="28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1"/>
          <w:szCs w:val="11"/>
          <w:spacing w:val="0"/>
          <w:w w:val="100"/>
          <w:position w:val="-2"/>
        </w:rPr>
        <w:t>"</w:t>
      </w:r>
      <w:r>
        <w:rPr>
          <w:rFonts w:ascii="ESRI Default Marker" w:hAnsi="ESRI Default Marker" w:cs="ESRI Default Marker" w:eastAsia="ESRI Default Marker"/>
          <w:sz w:val="11"/>
          <w:szCs w:val="11"/>
          <w:spacing w:val="-50"/>
          <w:w w:val="100"/>
          <w:position w:val="-2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spacing w:val="0"/>
          <w:w w:val="100"/>
          <w:position w:val="-2"/>
        </w:rPr>
        <w:tab/>
      </w:r>
      <w:r>
        <w:rPr>
          <w:rFonts w:ascii="ESRI Default Marker" w:hAnsi="ESRI Default Marker" w:cs="ESRI Default Marker" w:eastAsia="ESRI Default Marker"/>
          <w:sz w:val="11"/>
          <w:szCs w:val="11"/>
          <w:spacing w:val="0"/>
          <w:w w:val="100"/>
          <w:position w:val="-2"/>
        </w:rPr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3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3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3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g</w:t>
      </w:r>
      <w:r>
        <w:rPr>
          <w:rFonts w:ascii="Arial" w:hAnsi="Arial" w:cs="Arial" w:eastAsia="Arial"/>
          <w:sz w:val="12"/>
          <w:szCs w:val="12"/>
          <w:spacing w:val="-6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3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3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nt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786" w:space="1137"/>
            <w:col w:w="2977"/>
          </w:cols>
        </w:sectPr>
      </w:pPr>
      <w:rPr/>
    </w:p>
    <w:p>
      <w:pPr>
        <w:spacing w:before="0" w:after="0" w:line="122" w:lineRule="exact"/>
        <w:ind w:left="248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15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nd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516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5" w:after="0" w:line="240" w:lineRule="auto"/>
        <w:ind w:left="208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54.449005pt;margin-top:12.269616pt;width:17.506pt;height:19.5202pt;mso-position-horizontal-relative:page;mso-position-vertical-relative:paragraph;z-index:-9120" coordorigin="3089,245" coordsize="350,390">
            <v:group style="position:absolute;left:3107;top:263;width:314;height:158" coordorigin="3107,263" coordsize="314,158">
              <v:shape style="position:absolute;left:3107;top:263;width:314;height:158" coordorigin="3107,263" coordsize="314,158" path="m3107,263l3421,263,3421,422,3107,422,3107,263xe" filled="f" stroked="t" strokeweight="1.806pt" strokecolor="#FDCA00">
                <v:path arrowok="t"/>
              </v:shape>
            </v:group>
            <v:group style="position:absolute;left:3107;top:464;width:314;height:158" coordorigin="3107,464" coordsize="314,158">
              <v:shape style="position:absolute;left:3107;top:464;width:314;height:158" coordorigin="3107,464" coordsize="314,158" path="m3107,541l3107,464,3421,464,3421,622,3107,622,3107,541e" filled="f" stroked="t" strokeweight="1.389pt" strokecolor="#DAC5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Re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1" w:after="0" w:line="240" w:lineRule="auto"/>
        <w:ind w:left="248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ng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2" w:after="0" w:line="240" w:lineRule="auto"/>
        <w:ind w:left="248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nal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1" w:after="0" w:line="114" w:lineRule="exact"/>
        <w:ind w:left="2487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55.352005pt;margin-top:6.792196pt;width:15.7pt;height:7.78pt;mso-position-horizontal-relative:page;mso-position-vertical-relative:paragraph;z-index:-9119" coordorigin="3107,136" coordsize="314,156">
            <v:shape style="position:absolute;left:3107;top:136;width:314;height:156" coordorigin="3107,136" coordsize="314,156" path="m3107,136l3421,136,3421,291,3107,291,3107,136e" filled="t" fillcolor="#8FBA8E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th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x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on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8" w:after="0" w:line="240" w:lineRule="auto"/>
        <w:ind w:left="-30" w:right="-50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Na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99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99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99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" w:after="0" w:line="134" w:lineRule="exact"/>
        <w:ind w:left="40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70.806488pt;margin-top:5.95643pt;width:16.811pt;height:9.030pt;mso-position-horizontal-relative:page;mso-position-vertical-relative:paragraph;z-index:-9125" coordorigin="5416,119" coordsize="336,181">
            <v:group style="position:absolute;left:5427;top:130;width:314;height:158" coordorigin="5427,130" coordsize="314,158">
              <v:shape style="position:absolute;left:5427;top:130;width:314;height:158" coordorigin="5427,130" coordsize="314,158" path="m5427,130l5741,130,5741,289,5427,289,5427,130e" filled="t" fillcolor="#E4FFD7" stroked="f">
                <v:path arrowok="t"/>
                <v:fill/>
              </v:shape>
            </v:group>
            <v:group style="position:absolute;left:5427;top:130;width:314;height:158" coordorigin="5427,130" coordsize="314,158">
              <v:shape style="position:absolute;left:5427;top:130;width:314;height:158" coordorigin="5427,130" coordsize="314,158" path="m5427,130l5741,130,5741,289,5427,289,5427,130xe" filled="f" stroked="t" strokeweight="1.111pt" strokecolor="#A9CA66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7/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3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4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/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18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5" w:after="0" w:line="134" w:lineRule="exact"/>
        <w:ind w:left="40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70.806488pt;margin-top:5.099823pt;width:16.811pt;height:9.030pt;mso-position-horizontal-relative:page;mso-position-vertical-relative:paragraph;z-index:-9124" coordorigin="5416,102" coordsize="336,181">
            <v:group style="position:absolute;left:5427;top:113;width:314;height:158" coordorigin="5427,113" coordsize="314,158">
              <v:shape style="position:absolute;left:5427;top:113;width:314;height:158" coordorigin="5427,113" coordsize="314,158" path="m5427,113l5741,113,5741,271,5427,271,5427,113e" filled="t" fillcolor="#EEE8FB" stroked="f">
                <v:path arrowok="t"/>
                <v:fill/>
              </v:shape>
            </v:group>
            <v:group style="position:absolute;left:5427;top:113;width:314;height:158" coordorigin="5427,113" coordsize="314,158">
              <v:shape style="position:absolute;left:5427;top:113;width:314;height:158" coordorigin="5427,113" coordsize="314,158" path="m5427,113l5741,113,5741,271,5427,271,5427,113xe" filled="f" stroked="t" strokeweight="1.111pt" strokecolor="#D989E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7/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4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8" w:lineRule="exact"/>
        <w:ind w:left="40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0" w:after="0" w:line="130" w:lineRule="exact"/>
        <w:ind w:left="401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70.806488pt;margin-top:7.906429pt;width:16.811pt;height:8.891pt;mso-position-horizontal-relative:page;mso-position-vertical-relative:paragraph;z-index:-9123" coordorigin="5416,158" coordsize="336,178">
            <v:group style="position:absolute;left:5427;top:169;width:314;height:156" coordorigin="5427,169" coordsize="314,156">
              <v:shape style="position:absolute;left:5427;top:169;width:314;height:156" coordorigin="5427,169" coordsize="314,156" path="m5427,169l5741,169,5741,325,5427,325,5427,169e" filled="t" fillcolor="#FBEAC9" stroked="f">
                <v:path arrowok="t"/>
                <v:fill/>
              </v:shape>
            </v:group>
            <v:group style="position:absolute;left:5427;top:169;width:314;height:156" coordorigin="5427,169" coordsize="314,156">
              <v:shape style="position:absolute;left:5427;top:169;width:314;height:156" coordorigin="5427,169" coordsize="314,156" path="m5427,169l5741,169,5741,325,5427,325,5427,169xe" filled="f" stroked="t" strokeweight="1.111pt" strokecolor="#A28466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8/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90" w:after="0" w:line="240" w:lineRule="auto"/>
        <w:ind w:left="39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as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5" w:after="0" w:line="240" w:lineRule="auto"/>
        <w:ind w:left="39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92.998505pt;margin-top:-7.585872pt;width:12.226333pt;height:18.0613pt;mso-position-horizontal-relative:page;mso-position-vertical-relative:paragraph;z-index:-9131" coordorigin="7860,-152" coordsize="245,361">
            <v:group style="position:absolute;left:7861;top:-150;width:242;height:156" coordorigin="7861,-150" coordsize="242,156">
              <v:shape style="position:absolute;left:7861;top:-150;width:242;height:156" coordorigin="7861,-150" coordsize="242,156" path="m8103,-28l7984,-28,8003,-23,8011,-20,8020,-11,8036,0,8056,5,8073,2,8089,-9,8098,-17,8103,-28e" filled="t" fillcolor="#F98071" stroked="f">
                <v:path arrowok="t"/>
                <v:fill/>
              </v:shape>
              <v:shape style="position:absolute;left:7861;top:-150;width:242;height:156" coordorigin="7861,-150" coordsize="242,156" path="m7923,-136l7867,-103,7861,-86,7864,-70,7870,-50,7872,-34,7878,-17,7884,-9,7889,-3,7897,2,7914,2,7923,0,7942,-9,7967,-25,7984,-28,8103,-28,8106,-34,8106,-42,8103,-50,8098,-61,8078,-78,8064,-86,8064,-95,8078,-114,7967,-114,7942,-131,7923,-136e" filled="t" fillcolor="#F98071" stroked="f">
                <v:path arrowok="t"/>
                <v:fill/>
              </v:shape>
              <v:shape style="position:absolute;left:7861;top:-150;width:242;height:156" coordorigin="7861,-150" coordsize="242,156" path="m8073,-150l8045,-148,8028,-142,8011,-131,7992,-117,7984,-114,8078,-114,8084,-123,8081,-131,8081,-139,8073,-148,8073,-150e" filled="t" fillcolor="#F98071" stroked="f">
                <v:path arrowok="t"/>
                <v:fill/>
              </v:shape>
            </v:group>
            <v:group style="position:absolute;left:7861;top:53;width:241;height:156" coordorigin="7861,53" coordsize="241,156">
              <v:shape style="position:absolute;left:7861;top:53;width:241;height:156" coordorigin="7861,53" coordsize="241,156" path="m8102,178l7984,178,8003,180,8011,186,8020,194,8036,205,8056,208,8073,205,8089,197,8098,189,8102,178e" filled="t" fillcolor="#30CC30" stroked="f">
                <v:path arrowok="t"/>
                <v:fill/>
              </v:shape>
              <v:shape style="position:absolute;left:7861;top:53;width:241;height:156" coordorigin="7861,53" coordsize="241,156" path="m7923,66l7867,100,7861,116,7864,136,7870,153,7872,169,7878,189,7884,197,7889,200,7897,205,7914,205,7923,203,7942,194,7959,183,7967,180,7984,178,8102,178,8106,169,8106,161,8103,153,8098,144,8078,128,8064,116,8064,108,8078,91,7967,91,7959,86,7942,72,7923,66e" filled="t" fillcolor="#30CC30" stroked="f">
                <v:path arrowok="t"/>
                <v:fill/>
              </v:shape>
              <v:shape style="position:absolute;left:7861;top:53;width:241;height:156" coordorigin="7861,53" coordsize="241,156" path="m8073,53l8045,55,8028,64,8011,75,7992,89,7984,91,8078,91,8084,83,8081,75,8081,64,8073,55,8073,53e" filled="t" fillcolor="#30CC3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6" w:after="0" w:line="240" w:lineRule="auto"/>
        <w:ind w:left="-29" w:right="180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eli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ce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99"/>
          <w:b/>
          <w:bCs/>
        </w:rPr>
        <w:t>(</w:t>
      </w:r>
      <w:r>
        <w:rPr>
          <w:rFonts w:ascii="Arial" w:hAnsi="Arial" w:cs="Arial" w:eastAsia="Arial"/>
          <w:sz w:val="12"/>
          <w:szCs w:val="12"/>
          <w:spacing w:val="4"/>
          <w:w w:val="99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-1"/>
          <w:w w:val="99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99"/>
          <w:b/>
          <w:bCs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87" w:after="0" w:line="240" w:lineRule="auto"/>
        <w:ind w:left="39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91.400909pt;margin-top:7.616028pt;width:15.561pt;height:.1pt;mso-position-horizontal-relative:page;mso-position-vertical-relative:paragraph;z-index:-9130" coordorigin="7828,152" coordsize="311,2">
            <v:shape style="position:absolute;left:7828;top:152;width:311;height:2" coordorigin="7828,152" coordsize="311,0" path="m7828,152l8139,152e" filled="f" stroked="t" strokeweight=".834pt" strokecolor="#FF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2" w:after="0" w:line="127" w:lineRule="exact"/>
        <w:ind w:left="397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91.400909pt;margin-top:5.366029pt;width:15.561pt;height:.1pt;mso-position-horizontal-relative:page;mso-position-vertical-relative:paragraph;z-index:-9129" coordorigin="7828,107" coordsize="311,2">
            <v:shape style="position:absolute;left:7828;top:107;width:311;height:2" coordorigin="7828,107" coordsize="311,0" path="m7828,107l8139,107e" filled="f" stroked="t" strokeweight=".834pt" strokecolor="#FFAA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as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qu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ds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3790" w:space="617"/>
            <w:col w:w="2248" w:space="153"/>
            <w:col w:w="3092"/>
          </w:cols>
        </w:sectPr>
      </w:pPr>
      <w:rPr/>
    </w:p>
    <w:p>
      <w:pPr>
        <w:spacing w:before="66" w:after="0" w:line="114" w:lineRule="exact"/>
        <w:ind w:left="2487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55.352005pt;margin-top:7.041901pt;width:15.7pt;height:7.78pt;mso-position-horizontal-relative:page;mso-position-vertical-relative:paragraph;z-index:-9118" coordorigin="3107,141" coordsize="314,156">
            <v:shape style="position:absolute;left:3107;top:141;width:314;height:156" coordorigin="3107,141" coordsize="314,156" path="m3107,141l3421,141,3421,296,3107,296,3107,141e" filled="t" fillcolor="#DFE7D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th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x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on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04" w:lineRule="exact"/>
        <w:ind w:right="-20"/>
        <w:jc w:val="left"/>
        <w:tabs>
          <w:tab w:pos="2000" w:val="left"/>
          <w:tab w:pos="230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0"/>
          <w:w w:val="99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nd</w:t>
      </w:r>
      <w:r>
        <w:rPr>
          <w:rFonts w:ascii="Arial" w:hAnsi="Arial" w:cs="Arial" w:eastAsia="Arial"/>
          <w:sz w:val="12"/>
          <w:szCs w:val="12"/>
          <w:spacing w:val="2"/>
          <w:w w:val="99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u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dh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/</w:t>
      </w:r>
      <w:r>
        <w:rPr>
          <w:rFonts w:ascii="Arial" w:hAnsi="Arial" w:cs="Arial" w:eastAsia="Arial"/>
          <w:sz w:val="12"/>
          <w:szCs w:val="12"/>
          <w:spacing w:val="-7"/>
          <w:w w:val="99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99"/>
        </w:rPr>
        <w:t>r</w:t>
      </w:r>
      <w:r>
        <w:rPr>
          <w:rFonts w:ascii="Arial" w:hAnsi="Arial" w:cs="Arial" w:eastAsia="Arial"/>
          <w:sz w:val="12"/>
          <w:szCs w:val="12"/>
          <w:spacing w:val="-1"/>
          <w:w w:val="99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w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99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99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99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99"/>
        </w:rPr>
      </w:r>
      <w:r>
        <w:rPr>
          <w:rFonts w:ascii="Arial" w:hAnsi="Arial" w:cs="Arial" w:eastAsia="Arial"/>
          <w:sz w:val="12"/>
          <w:szCs w:val="12"/>
          <w:spacing w:val="0"/>
          <w:w w:val="99"/>
          <w:u w:val="single" w:color="4BE6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4BE6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4BE600"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18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91.400909pt;margin-top:11.862025pt;width:15.561pt;height:.1pt;mso-position-horizontal-relative:page;mso-position-vertical-relative:paragraph;z-index:-9128" coordorigin="7828,237" coordsize="311,2">
            <v:shape style="position:absolute;left:7828;top:237;width:311;height:2" coordorigin="7828,237" coordsize="311,0" path="m7828,237l8139,237e" filled="f" stroked="t" strokeweight=".278pt" strokecolor="#B1B1B1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1.268494pt;margin-top:-2.426738pt;width:19.105492pt;height:5.97430pt;mso-position-horizontal-relative:page;mso-position-vertical-relative:paragraph;z-index:-9115" type="#_x0000_t202" filled="f" stroked="f">
            <v:textbox inset="0,0,0,0">
              <w:txbxContent>
                <w:p>
                  <w:pPr>
                    <w:spacing w:before="0" w:after="0" w:line="119" w:lineRule="exact"/>
                    <w:ind w:right="-58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L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100"/>
                    </w:rPr>
                    <w:t>i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qu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100"/>
                    </w:rPr>
                    <w:t>i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ds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3621" w:space="1186"/>
            <w:col w:w="5093"/>
          </w:cols>
        </w:sectPr>
      </w:pPr>
      <w:rPr/>
    </w:p>
    <w:p>
      <w:pPr>
        <w:spacing w:before="0" w:after="0" w:line="104" w:lineRule="exact"/>
        <w:ind w:right="1058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70.806488pt;margin-top:1.518889pt;width:16.811pt;height:8.891pt;mso-position-horizontal-relative:page;mso-position-vertical-relative:paragraph;z-index:-9122" coordorigin="5416,30" coordsize="336,178">
            <v:group style="position:absolute;left:5427;top:41;width:314;height:156" coordorigin="5427,41" coordsize="314,156">
              <v:shape style="position:absolute;left:5427;top:41;width:314;height:156" coordorigin="5427,41" coordsize="314,156" path="m5427,41l5741,41,5741,197,5427,197,5427,41e" filled="t" fillcolor="#D7F0FF" stroked="f">
                <v:path arrowok="t"/>
                <v:fill/>
              </v:shape>
            </v:group>
            <v:group style="position:absolute;left:5427;top:41;width:314;height:156" coordorigin="5427,41" coordsize="314,156">
              <v:shape style="position:absolute;left:5427;top:41;width:314;height:156" coordorigin="5427,41" coordsize="314,156" path="m5427,41l5741,41,5741,197,5427,197,5427,41xe" filled="f" stroked="t" strokeweight="1.111pt" strokecolor="#66A9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99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9/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18" w:lineRule="exact"/>
        <w:ind w:right="322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-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o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0" w:after="0" w:line="134" w:lineRule="exact"/>
        <w:ind w:right="1058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70.806488pt;margin-top:4.988428pt;width:16.811pt;height:9.030pt;mso-position-horizontal-relative:page;mso-position-vertical-relative:paragraph;z-index:-9121" coordorigin="5416,100" coordsize="336,181">
            <v:group style="position:absolute;left:5427;top:111;width:228;height:158" coordorigin="5427,111" coordsize="228,158">
              <v:shape style="position:absolute;left:5427;top:111;width:228;height:158" coordorigin="5427,111" coordsize="228,158" path="m5530,215l5584,269e" filled="f" stroked="t" strokeweight=".556pt" strokecolor="#E69B9F">
                <v:path arrowok="t"/>
              </v:shape>
            </v:group>
            <v:group style="position:absolute;left:5494;top:111;width:247;height:158" coordorigin="5494,111" coordsize="247,158">
              <v:shape style="position:absolute;left:5494;top:111;width:247;height:158" coordorigin="5494,111" coordsize="247,158" path="m5494,111l5652,269e" filled="f" stroked="t" strokeweight=".556pt" strokecolor="#E69B9F">
                <v:path arrowok="t"/>
              </v:shape>
            </v:group>
            <v:group style="position:absolute;left:5666;top:111;width:75;height:158" coordorigin="5666,111" coordsize="75,158">
              <v:shape style="position:absolute;left:5666;top:111;width:75;height:158" coordorigin="5666,111" coordsize="75,158" path="m5666,111l5741,186e" filled="f" stroked="t" strokeweight=".556pt" strokecolor="#E69B9F">
                <v:path arrowok="t"/>
              </v:shape>
            </v:group>
            <v:group style="position:absolute;left:5427;top:111;width:314;height:158" coordorigin="5427,111" coordsize="314,158">
              <v:shape style="position:absolute;left:5427;top:111;width:314;height:158" coordorigin="5427,111" coordsize="314,158" path="m5427,111l5741,111,5741,269,5427,269,5427,111xe" filled="f" stroked="t" strokeweight="1.111pt" strokecolor="#E6669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99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99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99"/>
          <w:position w:val="-1"/>
        </w:rPr>
        <w:t>0</w:t>
      </w:r>
      <w:r>
        <w:rPr>
          <w:rFonts w:ascii="Arial" w:hAnsi="Arial" w:cs="Arial" w:eastAsia="Arial"/>
          <w:sz w:val="12"/>
          <w:szCs w:val="12"/>
          <w:spacing w:val="0"/>
          <w:w w:val="99"/>
          <w:position w:val="-1"/>
        </w:rPr>
        <w:t>8/</w:t>
      </w:r>
      <w:r>
        <w:rPr>
          <w:rFonts w:ascii="Arial" w:hAnsi="Arial" w:cs="Arial" w:eastAsia="Arial"/>
          <w:sz w:val="12"/>
          <w:szCs w:val="12"/>
          <w:spacing w:val="3"/>
          <w:w w:val="99"/>
          <w:position w:val="-1"/>
        </w:rPr>
        <w:t>2</w:t>
      </w:r>
      <w:r>
        <w:rPr>
          <w:rFonts w:ascii="Arial" w:hAnsi="Arial" w:cs="Arial" w:eastAsia="Arial"/>
          <w:sz w:val="12"/>
          <w:szCs w:val="12"/>
          <w:spacing w:val="0"/>
          <w:w w:val="99"/>
          <w:position w:val="-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5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C</w:t>
      </w:r>
      <w:r>
        <w:rPr>
          <w:rFonts w:ascii="Arial" w:hAnsi="Arial" w:cs="Arial" w:eastAsia="Arial"/>
          <w:sz w:val="12"/>
          <w:szCs w:val="12"/>
          <w:spacing w:val="-2"/>
          <w:w w:val="99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99"/>
        </w:rPr>
        <w:t>a</w:t>
      </w:r>
      <w:r>
        <w:rPr>
          <w:rFonts w:ascii="Arial" w:hAnsi="Arial" w:cs="Arial" w:eastAsia="Arial"/>
          <w:sz w:val="12"/>
          <w:szCs w:val="12"/>
          <w:spacing w:val="-2"/>
          <w:w w:val="99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6324" w:space="881"/>
            <w:col w:w="2695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846" w:right="-20"/>
        <w:jc w:val="left"/>
        <w:tabs>
          <w:tab w:pos="288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4.10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115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516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3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60.059395pt;margin-top:-5.178391pt;width:5.243204pt;height:275.3514pt;mso-position-horizontal-relative:page;mso-position-vertical-relative:paragraph;z-index:-9101" coordorigin="1201,-104" coordsize="105,5507">
            <v:group style="position:absolute;left:1248;top:-33;width:2;height:2434" coordorigin="1248,-33" coordsize="2,2434">
              <v:shape style="position:absolute;left:1248;top:-33;width:2;height:2434" coordorigin="1248,-33" coordsize="0,2434" path="m1248,-33l1248,2401e" filled="f" stroked="t" strokeweight=".5pt" strokecolor="#231F20">
                <v:path arrowok="t"/>
              </v:shape>
            </v:group>
            <v:group style="position:absolute;left:1211;top:-94;width:85;height:86" coordorigin="1211,-94" coordsize="85,86">
              <v:shape style="position:absolute;left:1211;top:-94;width:85;height:86" coordorigin="1211,-94" coordsize="85,86" path="m1283,-25l1248,-25,1296,-8,1285,-23,1283,-25e" filled="t" fillcolor="#231F20" stroked="f">
                <v:path arrowok="t"/>
                <v:fill/>
              </v:shape>
              <v:shape style="position:absolute;left:1211;top:-94;width:85;height:86" coordorigin="1211,-94" coordsize="85,86" path="m1248,-94l1241,-75,1232,-57,1222,-38,1211,-21,1248,-25,1283,-25,1274,-40,1264,-59,1255,-77,1248,-94e" filled="t" fillcolor="#231F20" stroked="f">
                <v:path arrowok="t"/>
                <v:fill/>
              </v:shape>
            </v:group>
            <v:group style="position:absolute;left:1211;top:2376;width:85;height:86" coordorigin="1211,2376" coordsize="85,86">
              <v:shape style="position:absolute;left:1211;top:2376;width:85;height:86" coordorigin="1211,2376" coordsize="85,86" path="m1211,2389l1222,2406,1232,2424,1241,2443,1248,2461,1255,2445,1264,2426,1274,2408,1283,2393,1248,2393,1211,2389e" filled="t" fillcolor="#231F20" stroked="f">
                <v:path arrowok="t"/>
                <v:fill/>
              </v:shape>
              <v:shape style="position:absolute;left:1211;top:2376;width:85;height:86" coordorigin="1211,2376" coordsize="85,86" path="m1296,2376l1248,2393,1283,2393,1285,2391,1296,2376e" filled="t" fillcolor="#231F20" stroked="f">
                <v:path arrowok="t"/>
                <v:fill/>
              </v:shape>
            </v:group>
            <v:group style="position:absolute;left:1248;top:2539;width:2;height:2794" coordorigin="1248,2539" coordsize="2,2794">
              <v:shape style="position:absolute;left:1248;top:2539;width:2;height:2794" coordorigin="1248,2539" coordsize="0,2794" path="m1248,2539l1248,5333e" filled="f" stroked="t" strokeweight=".5pt" strokecolor="#231F20">
                <v:path arrowok="t"/>
              </v:shape>
            </v:group>
            <v:group style="position:absolute;left:1211;top:2479;width:85;height:86" coordorigin="1211,2479" coordsize="85,86">
              <v:shape style="position:absolute;left:1211;top:2479;width:85;height:86" coordorigin="1211,2479" coordsize="85,86" path="m1283,2547l1248,2547,1296,2564,1285,2550,1283,2547e" filled="t" fillcolor="#231F20" stroked="f">
                <v:path arrowok="t"/>
                <v:fill/>
              </v:shape>
              <v:shape style="position:absolute;left:1211;top:2479;width:85;height:86" coordorigin="1211,2479" coordsize="85,86" path="m1248,2479l1241,2497,1232,2516,1222,2534,1211,2551,1248,2547,1283,2547,1274,2532,1264,2514,1255,2495,1248,2479e" filled="t" fillcolor="#231F20" stroked="f">
                <v:path arrowok="t"/>
                <v:fill/>
              </v:shape>
            </v:group>
            <v:group style="position:absolute;left:1211;top:5308;width:85;height:85" coordorigin="1211,5308" coordsize="85,85">
              <v:shape style="position:absolute;left:1211;top:5308;width:85;height:85" coordorigin="1211,5308" coordsize="85,85" path="m1211,5321l1222,5338,1232,5357,1241,5375,1248,5393,1255,5377,1264,5359,1274,5340,1283,5325,1248,5325,1211,5321e" filled="t" fillcolor="#231F20" stroked="f">
                <v:path arrowok="t"/>
                <v:fill/>
              </v:shape>
              <v:shape style="position:absolute;left:1211;top:5308;width:85;height:85" coordorigin="1211,5308" coordsize="85,85" path="m1296,5308l1248,5325,1283,5325,1285,5323,1296,5308e" filled="t" fillcolor="#231F2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color w:val="231F20"/>
          <w:spacing w:val="-16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eritiary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.178055pt;margin-top:11.01763pt;width:9.004pt;height:27.690673pt;mso-position-horizontal-relative:page;mso-position-vertical-relative:paragraph;z-index:-9099" type="#_x0000_t202" filled="f" stroked="f">
            <v:textbox inset="0,0,0,0" style="layout-flow:vertical;mso-layout-flow-alt:bottom-to-top">
              <w:txbxContent>
                <w:p>
                  <w:pPr>
                    <w:spacing w:before="2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-2000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m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Cretaceous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8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Jurassic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Sasanof-1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9" w:after="0" w:line="240" w:lineRule="auto"/>
        <w:ind w:right="-20"/>
        <w:jc w:val="left"/>
        <w:tabs>
          <w:tab w:pos="50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Sasanof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7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4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67.435501pt;margin-top:-8.439034pt;width:206.1745pt;height:309.147640pt;mso-position-horizontal-relative:page;mso-position-vertical-relative:paragraph;z-index:-9105" coordorigin="1349,-169" coordsize="4123,6183">
            <v:group style="position:absolute;left:4432;top:2967;width:1025;height:2802" coordorigin="4432,2967" coordsize="1025,2802">
              <v:shape style="position:absolute;left:4432;top:2967;width:1025;height:2802" coordorigin="4432,2967" coordsize="1025,2802" path="m5457,2967l4432,2967,4432,5712,4515,5732,4586,5748,4651,5760,4716,5767,4788,5769,4828,5768,4872,5767,4920,5764,4975,5760,5457,5712,5457,2967e" filled="t" fillcolor="#FFF78E" stroked="f">
                <v:path arrowok="t"/>
                <v:fill/>
              </v:shape>
            </v:group>
            <v:group style="position:absolute;left:4428;top:2775;width:1030;height:241" coordorigin="4428,2775" coordsize="1030,241">
              <v:shape style="position:absolute;left:4428;top:2775;width:1030;height:241" coordorigin="4428,2775" coordsize="1030,241" path="m5458,2775l4428,2775,4428,2982,4547,2999,4615,3007,4679,3012,4747,3015,4784,3015,4825,3015,4869,3014,4972,3010,5458,2982,5458,2775e" filled="t" fillcolor="#BCBEC0" stroked="f">
                <v:path arrowok="t"/>
                <v:fill/>
              </v:shape>
            </v:group>
            <v:group style="position:absolute;left:4428;top:2654;width:1030;height:241" coordorigin="4428,2654" coordsize="1030,241">
              <v:shape style="position:absolute;left:4428;top:2654;width:1030;height:241" coordorigin="4428,2654" coordsize="1030,241" path="m5458,2654l4428,2654,4428,2861,4547,2878,4615,2886,4679,2891,4747,2894,4784,2894,4825,2894,4869,2893,4972,2889,5458,2861,5458,2654e" filled="t" fillcolor="#58595B" stroked="f">
                <v:path arrowok="t"/>
                <v:fill/>
              </v:shape>
            </v:group>
            <v:group style="position:absolute;left:4437;top:3276;width:1021;height:585" coordorigin="4437,3276" coordsize="1021,585">
              <v:shape style="position:absolute;left:4437;top:3276;width:1021;height:585" coordorigin="4437,3276" coordsize="1021,585" path="m4437,3505l4437,3818,4536,3833,4619,3845,4692,3854,4762,3859,4835,3861,4875,3861,4918,3859,4964,3857,5071,3850,5458,3818,5458,3520,4843,3520,4437,3505e" filled="t" fillcolor="#BCBEC0" stroked="f">
                <v:path arrowok="t"/>
                <v:fill/>
              </v:shape>
              <v:shape style="position:absolute;left:4437;top:3276;width:1021;height:585" coordorigin="4437,3276" coordsize="1021,585" path="m4929,3276l4929,3378,4861,3395,4843,3520,5458,3520,5458,3311,5074,3311,4929,3276e" filled="t" fillcolor="#BCBEC0" stroked="f">
                <v:path arrowok="t"/>
                <v:fill/>
              </v:shape>
              <v:shape style="position:absolute;left:4437;top:3276;width:1021;height:585" coordorigin="4437,3276" coordsize="1021,585" path="m5458,3291l5214,3291,5074,3311,5458,3311,5458,3291e" filled="t" fillcolor="#BCBEC0" stroked="f">
                <v:path arrowok="t"/>
                <v:fill/>
              </v:shape>
            </v:group>
            <v:group style="position:absolute;left:4437;top:4139;width:1021;height:372" coordorigin="4437,4139" coordsize="1021,372">
              <v:shape style="position:absolute;left:4437;top:4139;width:1021;height:372" coordorigin="4437,4139" coordsize="1021,372" path="m4437,4139l4437,4472,4621,4497,4695,4505,4765,4510,4839,4511,4878,4511,4921,4510,4967,4508,5073,4502,5458,4472,5458,4162,4879,4162,4815,4162,4702,4159,4608,4154,4534,4149,4461,4142,4448,4140,4437,4139e" filled="t" fillcolor="#BCBEC0" stroked="f">
                <v:path arrowok="t"/>
                <v:fill/>
              </v:shape>
              <v:shape style="position:absolute;left:4437;top:4139;width:1021;height:372" coordorigin="4437,4139" coordsize="1021,372" path="m5458,4139l5361,4146,5270,4152,5183,4156,5100,4159,5022,4161,4948,4162,4879,4162,5458,4162,5458,4139e" filled="t" fillcolor="#BCBEC0" stroked="f">
                <v:path arrowok="t"/>
                <v:fill/>
              </v:shape>
            </v:group>
            <v:group style="position:absolute;left:4437;top:4565;width:1021;height:172" coordorigin="4437,4565" coordsize="1021,172">
              <v:shape style="position:absolute;left:4437;top:4565;width:1021;height:172" coordorigin="4437,4565" coordsize="1021,172" path="m4437,4565l4437,4698,4621,4723,4695,4731,4765,4736,4839,4737,4878,4737,4921,4736,4967,4734,5073,4728,5458,4698,5458,4588,4879,4588,4815,4588,4702,4585,4608,4580,4534,4575,4461,4568,4448,4566,4437,4565e" filled="t" fillcolor="#58595B" stroked="f">
                <v:path arrowok="t"/>
                <v:fill/>
              </v:shape>
              <v:shape style="position:absolute;left:4437;top:4565;width:1021;height:172" coordorigin="4437,4565" coordsize="1021,172" path="m5458,4565l5361,4572,5270,4578,5183,4582,5100,4585,5022,4587,4948,4588,4879,4588,5458,4588,5458,4565e" filled="t" fillcolor="#58595B" stroked="f">
                <v:path arrowok="t"/>
                <v:fill/>
              </v:shape>
            </v:group>
            <v:group style="position:absolute;left:4437;top:4771;width:1021;height:332" coordorigin="4437,4771" coordsize="1021,332">
              <v:shape style="position:absolute;left:4437;top:4771;width:1021;height:332" coordorigin="4437,4771" coordsize="1021,332" path="m4437,4771l4437,5065,4621,5090,4695,5097,4765,5102,4839,5104,4878,5103,4921,5102,4967,5100,5073,5094,5458,5065,5458,4794,4879,4794,4815,4794,4702,4791,4608,4786,4534,4781,4461,4774,4448,4773,4437,4771e" filled="t" fillcolor="#58595B" stroked="f">
                <v:path arrowok="t"/>
                <v:fill/>
              </v:shape>
              <v:shape style="position:absolute;left:4437;top:4771;width:1021;height:332" coordorigin="4437,4771" coordsize="1021,332" path="m5458,4771l5361,4778,5270,4784,5183,4788,5100,4791,5022,4793,4948,4794,4879,4794,5458,4794,5458,4771e" filled="t" fillcolor="#58595B" stroked="f">
                <v:path arrowok="t"/>
                <v:fill/>
              </v:shape>
            </v:group>
            <v:group style="position:absolute;left:4428;top:3919;width:1030;height:132" coordorigin="4428,3919" coordsize="1030,132">
              <v:shape style="position:absolute;left:4428;top:3919;width:1030;height:132" coordorigin="4428,3919" coordsize="1030,132" path="m4428,3919l4428,4012,4613,4037,4688,4045,4759,4050,4833,4051,4873,4051,4916,4050,4962,4048,5070,4041,5458,4012,5458,3942,4874,3942,4809,3941,4695,3938,4600,3934,4525,3929,4452,3922,4439,3920,4428,3919e" filled="t" fillcolor="#BCBEC0" stroked="f">
                <v:path arrowok="t"/>
                <v:fill/>
              </v:shape>
              <v:shape style="position:absolute;left:4428;top:3919;width:1030;height:132" coordorigin="4428,3919" coordsize="1030,132" path="m5458,3919l5361,3926,5268,3932,5180,3936,5097,3939,5018,3941,4943,3942,4874,3942,5458,3942,5458,3919e" filled="t" fillcolor="#BCBEC0" stroked="f">
                <v:path arrowok="t"/>
                <v:fill/>
              </v:shape>
            </v:group>
            <v:group style="position:absolute;left:4428;top:4539;width:1030;height:72" coordorigin="4428,4539" coordsize="1030,72">
              <v:shape style="position:absolute;left:4428;top:4539;width:1030;height:72" coordorigin="4428,4539" coordsize="1030,72" path="m4428,4539l4428,4572,4613,4597,4688,4605,4759,4609,4833,4611,4873,4611,4916,4609,4962,4607,5070,4601,5458,4572,5458,4562,4874,4562,4809,4561,4695,4558,4600,4554,4525,4549,4452,4542,4439,4540,4428,4539e" filled="t" fillcolor="#BCBEC0" stroked="f">
                <v:path arrowok="t"/>
                <v:fill/>
              </v:shape>
              <v:shape style="position:absolute;left:4428;top:4539;width:1030;height:72" coordorigin="4428,4539" coordsize="1030,72" path="m5458,4539l5361,4546,5268,4551,5180,4556,5097,4559,5018,4561,4943,4562,4874,4562,5458,4562,5458,4539e" filled="t" fillcolor="#BCBEC0" stroked="f">
                <v:path arrowok="t"/>
                <v:fill/>
              </v:shape>
            </v:group>
            <v:group style="position:absolute;left:1359;top:2608;width:560;height:3073" coordorigin="1359,2608" coordsize="560,3073">
              <v:shape style="position:absolute;left:1359;top:2608;width:560;height:3073" coordorigin="1359,2608" coordsize="560,3073" path="m1919,5681l1359,5681,1359,2608,1919,2608,1919,5681e" filled="t" fillcolor="#F15A29" stroked="f">
                <v:path arrowok="t"/>
                <v:fill/>
              </v:shape>
            </v:group>
            <v:group style="position:absolute;left:1919;top:4428;width:2518;height:1280" coordorigin="1919,4428" coordsize="2518,1280">
              <v:shape style="position:absolute;left:1919;top:4428;width:2518;height:1280" coordorigin="1919,4428" coordsize="2518,1280" path="m4437,4428l1919,4428,1919,5681,1949,5682,2177,5692,2612,5704,3058,5708,3595,5704,4214,5689,4437,5681,4437,4428e" filled="t" fillcolor="#9C8841" stroked="f">
                <v:path arrowok="t"/>
                <v:fill/>
              </v:shape>
            </v:group>
            <v:group style="position:absolute;left:1919;top:3492;width:2518;height:1000" coordorigin="1919,3492" coordsize="2518,1000">
              <v:shape style="position:absolute;left:1919;top:3492;width:2518;height:1000" coordorigin="1919,3492" coordsize="2518,1000" path="m4437,3492l1919,3492,1919,4465,1949,4467,2177,4477,2612,4488,3058,4492,3595,4489,4214,4473,4437,4465,4437,3492e" filled="t" fillcolor="#CBD4D5" stroked="f">
                <v:path arrowok="t"/>
                <v:fill/>
              </v:shape>
            </v:group>
            <v:group style="position:absolute;left:1919;top:3167;width:2518;height:380" coordorigin="1919,3167" coordsize="2518,380">
              <v:shape style="position:absolute;left:1919;top:3167;width:2518;height:380" coordorigin="1919,3167" coordsize="2518,380" path="m4437,3167l1919,3167,1919,3520,1949,3522,2177,3532,2612,3543,3058,3547,3595,3544,4214,3528,4437,3520,4437,3167e" filled="t" fillcolor="#E6E0D6" stroked="f">
                <v:path arrowok="t"/>
                <v:fill/>
              </v:shape>
            </v:group>
            <v:group style="position:absolute;left:1919;top:2681;width:2518;height:540" coordorigin="1919,2681" coordsize="2518,540">
              <v:shape style="position:absolute;left:1919;top:2681;width:2518;height:540" coordorigin="1919,2681" coordsize="2518,540" path="m4437,2681l1919,2681,1919,3193,1949,3195,2177,3205,2612,3216,3058,3221,3595,3217,4214,3202,4437,3193,4437,2681e" filled="t" fillcolor="#C2B59B" stroked="f">
                <v:path arrowok="t"/>
                <v:fill/>
              </v:shape>
            </v:group>
            <v:group style="position:absolute;left:1359;top:2027;width:4099;height:731" coordorigin="1359,2027" coordsize="4099,731">
              <v:shape style="position:absolute;left:1359;top:2027;width:4099;height:731" coordorigin="1359,2027" coordsize="4099,731" path="m5458,2027l1359,2027,1359,2679,1638,2696,2360,2730,3088,2751,3622,2757,3896,2757,4170,2753,4442,2747,4710,2736,4970,2722,5220,2703,5458,2679,5458,2027e" filled="t" fillcolor="#B2D2EF" stroked="f">
                <v:path arrowok="t"/>
                <v:fill/>
              </v:shape>
            </v:group>
            <v:group style="position:absolute;left:1359;top:1331;width:4099;height:791" coordorigin="1359,1331" coordsize="4099,791">
              <v:shape style="position:absolute;left:1359;top:1331;width:4099;height:791" coordorigin="1359,1331" coordsize="4099,791" path="m5458,1331l1359,1331,1359,2044,1638,2061,2360,2095,3088,2116,3622,2122,3896,2121,4170,2118,4442,2111,4710,2101,4970,2087,5220,2068,5458,2044,5458,1331e" filled="t" fillcolor="#7B9B9F" stroked="f">
                <v:path arrowok="t"/>
                <v:fill/>
              </v:shape>
            </v:group>
            <v:group style="position:absolute;left:1359;top:401;width:4099;height:1031" coordorigin="1359,401" coordsize="4099,1031">
              <v:shape style="position:absolute;left:1359;top:401;width:4099;height:1031" coordorigin="1359,401" coordsize="4099,1031" path="m5458,401l1359,401,1359,1354,1638,1371,2360,1404,3088,1425,3622,1432,3896,1431,4170,1428,4442,1421,4710,1411,4970,1396,5220,1377,5458,1354,5458,401e" filled="t" fillcolor="#B2D67D" stroked="f">
                <v:path arrowok="t"/>
                <v:fill/>
              </v:shape>
            </v:group>
            <v:group style="position:absolute;left:1359;top:131;width:4099;height:370" coordorigin="1359,131" coordsize="4099,370">
              <v:shape style="position:absolute;left:1359;top:131;width:4099;height:370" coordorigin="1359,131" coordsize="4099,370" path="m5458,131l1359,131,1359,423,1638,440,2360,474,3088,495,3622,501,3896,501,4170,497,4442,491,4710,480,4970,466,5220,447,5458,423,5458,131e" filled="t" fillcolor="#C2B59B" stroked="f">
                <v:path arrowok="t"/>
                <v:fill/>
              </v:shape>
            </v:group>
            <v:group style="position:absolute;left:1359;top:5614;width:4099;height:390" coordorigin="1359,5614" coordsize="4099,390">
              <v:shape style="position:absolute;left:1359;top:5614;width:4099;height:390" coordorigin="1359,5614" coordsize="4099,390" path="m1359,5614l1359,5926,1638,5943,2360,5977,3088,5998,3622,6004,3896,6004,4170,6000,4442,5994,4710,5983,4970,5969,5220,5950,5458,5926,5458,5745,3795,5745,3637,5744,3468,5740,3285,5733,1359,5614e" filled="t" fillcolor="#E6E0D6" stroked="f">
                <v:path arrowok="t"/>
                <v:fill/>
              </v:shape>
              <v:shape style="position:absolute;left:1359;top:5614;width:4099;height:390" coordorigin="1359,5614" coordsize="4099,390" path="m5458,5614l4857,5681,4531,5712,4381,5724,4235,5733,4091,5740,3945,5744,3795,5745,5458,5745,5458,5614e" filled="t" fillcolor="#E6E0D6" stroked="f">
                <v:path arrowok="t"/>
                <v:fill/>
              </v:shape>
            </v:group>
            <v:group style="position:absolute;left:5185;top:-143;width:118;height:273" coordorigin="5185,-143" coordsize="118,273">
              <v:shape style="position:absolute;left:5185;top:-143;width:118;height:273" coordorigin="5185,-143" coordsize="118,273" path="m5303,130l5268,-143,5216,-143,5185,131e" filled="f" stroked="t" strokeweight=".25pt" strokecolor="#24211C">
                <v:path arrowok="t"/>
              </v:shape>
            </v:group>
            <v:group style="position:absolute;left:5242;top:-166;width:2;height:297" coordorigin="5242,-166" coordsize="2,297">
              <v:shape style="position:absolute;left:5242;top:-166;width:2;height:297" coordorigin="5242,-166" coordsize="0,297" path="m5242,-166l5242,131e" filled="f" stroked="t" strokeweight=".25pt" strokecolor="#24211C">
                <v:path arrowok="t"/>
              </v:shape>
            </v:group>
            <v:group style="position:absolute;left:5185;top:-133;width:106;height:262" coordorigin="5185,-133" coordsize="106,262">
              <v:shape style="position:absolute;left:5185;top:-133;width:106;height:262" coordorigin="5185,-133" coordsize="106,262" path="m5185,129l5291,51,5194,51,5284,-6,5201,-6,5278,-56,5206,-56,5273,-94,5211,-94,5268,-133,5215,-133,5273,-94e" filled="f" stroked="t" strokeweight=".2pt" strokecolor="#24211C">
                <v:path arrowok="t"/>
              </v:shape>
            </v:group>
            <v:group style="position:absolute;left:5204;top:-94;width:85;height:144" coordorigin="5204,-94" coordsize="85,144">
              <v:shape style="position:absolute;left:5204;top:-94;width:85;height:144" coordorigin="5204,-94" coordsize="85,144" path="m5212,-94l5276,-56,5208,-56,5282,-6,5204,-6,5289,51e" filled="f" stroked="t" strokeweight=".2pt" strokecolor="#24211C">
                <v:path arrowok="t"/>
              </v:shape>
            </v:group>
            <v:group style="position:absolute;left:5196;top:51;width:107;height:79" coordorigin="5196,51" coordsize="107,79">
              <v:shape style="position:absolute;left:5196;top:51;width:107;height:79" coordorigin="5196,51" coordsize="107,79" path="m5196,51l5303,130e" filled="f" stroked="t" strokeweight=".2pt" strokecolor="#24211C">
                <v:path arrowok="t"/>
              </v:shape>
            </v:group>
            <v:group style="position:absolute;left:1361;top:1608;width:4097;height:283" coordorigin="1361,1608" coordsize="4097,283">
              <v:shape style="position:absolute;left:1361;top:1608;width:4097;height:283" coordorigin="1361,1608" coordsize="4097,283" path="m1517,1665l1361,1692,1361,1764,1502,1794,2251,1840,2912,1870,3488,1886,3984,1891,4202,1889,4402,1886,4583,1881,4746,1875,4892,1868,5020,1861,5132,1853,5228,1845,5308,1837,5373,1830,5458,1819,5458,1806,4896,1746,2808,1746,2728,1745,2645,1744,2558,1741,2465,1737,2256,1724,1517,1665e" filled="t" fillcolor="#00C2F3" stroked="f">
                <v:path arrowok="t"/>
                <v:fill/>
              </v:shape>
              <v:shape style="position:absolute;left:1361;top:1608;width:4097;height:283" coordorigin="1361,1608" coordsize="4097,283" path="m4229,1652l3677,1688,3134,1733,3048,1738,2966,1742,2887,1744,2808,1746,4896,1746,4475,1697,4385,1685,4316,1675,4237,1658,4229,1652e" filled="t" fillcolor="#00C2F3" stroked="f">
                <v:path arrowok="t"/>
                <v:fill/>
              </v:shape>
              <v:shape style="position:absolute;left:1361;top:1608;width:4097;height:283" coordorigin="1361,1608" coordsize="4097,283" path="m4920,1608l4445,1626,4366,1630,4305,1635,4235,1645,4227,1651,4229,1652,4920,1608e" filled="t" fillcolor="#00C2F3" stroked="f">
                <v:path arrowok="t"/>
                <v:fill/>
              </v:shape>
            </v:group>
            <v:group style="position:absolute;left:1361;top:1608;width:4097;height:283" coordorigin="1361,1608" coordsize="4097,283">
              <v:shape style="position:absolute;left:1361;top:1608;width:4097;height:283" coordorigin="1361,1608" coordsize="4097,283" path="m4920,1608l4778,1613,4651,1617,4540,1621,4445,1626,4366,1630,4305,1635,4235,1645,4227,1651,4237,1658,4316,1675,4385,1685,4475,1697,4584,1711,4715,1726,4868,1743,5042,1762,5238,1783,5458,1806,5458,1819,5373,1830,5308,1837,5228,1845,5132,1853,5020,1861,4892,1868,4746,1875,4583,1881,4402,1886,4202,1889,3984,1891,3746,1890,3488,1886,3210,1880,2912,1870,2592,1857,2251,1840,1887,1819,1502,1794,1361,1764,1361,1692,1517,1665,1696,1680,1858,1693,2004,1705,2136,1715,2256,1724,2365,1731,2465,1737,2558,1741,2645,1744,2728,1745,2808,1746,2887,1744,2966,1742,3048,1738,3134,1733,3225,1726,3323,1719,3430,1710,3548,1700,3677,1688,4920,1608xe" filled="f" stroked="t" strokeweight=".5pt" strokecolor="#231F20">
                <v:path arrowok="t"/>
              </v:shape>
              <v:shape style="position:absolute;left:4437;top:2861;width:1021;height:154" type="#_x0000_t75">
                <v:imagedata r:id="rId94" o:title=""/>
              </v:shape>
              <v:shape style="position:absolute;left:4437;top:3276;width:1021;height:585" type="#_x0000_t75">
                <v:imagedata r:id="rId95" o:title=""/>
              </v:shape>
              <v:shape style="position:absolute;left:4437;top:4139;width:1021;height:372" type="#_x0000_t75">
                <v:imagedata r:id="rId96" o:title=""/>
              </v:shape>
              <v:shape style="position:absolute;left:4437;top:3916;width:1021;height:135" type="#_x0000_t75">
                <v:imagedata r:id="rId97" o:title=""/>
              </v:shape>
            </v:group>
            <v:group style="position:absolute;left:1359;top:423;width:4099;height:132" coordorigin="1359,423" coordsize="4099,132">
              <v:shape style="position:absolute;left:1359;top:423;width:4099;height:132" coordorigin="1359,423" coordsize="4099,132" path="m1359,423l1725,448,2055,471,2354,490,2623,507,2866,522,3085,534,3285,543,3468,550,3637,553,3795,555,3945,553,4091,550,4235,543,4381,534,4531,522,4689,507,4857,490,5039,471,5238,448,5458,423e" filled="f" stroked="t" strokeweight=".5pt" strokecolor="#231F20">
                <v:path arrowok="t"/>
              </v:shape>
            </v:group>
            <v:group style="position:absolute;left:1359;top:1354;width:4099;height:132" coordorigin="1359,1354" coordsize="4099,132">
              <v:shape style="position:absolute;left:1359;top:1354;width:4099;height:132" coordorigin="1359,1354" coordsize="4099,132" path="m1359,1354l1725,1379,2055,1401,2354,1421,2623,1438,2866,1452,3085,1464,3285,1473,3468,1480,3637,1484,3795,1485,3945,1484,4091,1480,4235,1473,4381,1464,4531,1452,4689,1438,4857,1421,5039,1401,5238,1379,5458,1354e" filled="f" stroked="t" strokeweight=".5pt" strokecolor="#231F20">
                <v:path arrowok="t"/>
              </v:shape>
            </v:group>
            <v:group style="position:absolute;left:1359;top:2042;width:4099;height:132" coordorigin="1359,2042" coordsize="4099,132">
              <v:shape style="position:absolute;left:1359;top:2042;width:4099;height:132" coordorigin="1359,2042" coordsize="4099,132" path="m1359,2042l1725,2067,2055,2089,2354,2109,2623,2126,2866,2141,3085,2152,3285,2162,3468,2168,3637,2172,3795,2174,3945,2172,4091,2168,4235,2162,4381,2152,4531,2141,4689,2126,4857,2109,5039,2089,5238,2067,5458,2042e" filled="f" stroked="t" strokeweight=".5pt" strokecolor="#231F20">
                <v:path arrowok="t"/>
              </v:shape>
            </v:group>
            <v:group style="position:absolute;left:1359;top:2681;width:4099;height:132" coordorigin="1359,2681" coordsize="4099,132">
              <v:shape style="position:absolute;left:1359;top:2681;width:4099;height:132" coordorigin="1359,2681" coordsize="4099,132" path="m1359,2681l1725,2706,2055,2728,2354,2748,2623,2765,2866,2779,3085,2791,3285,2800,3468,2807,3637,2811,3795,2812,3945,2811,4091,2807,4235,2800,4381,2791,4531,2779,4689,2765,4857,2748,5039,2728,5238,2706,5458,2681e" filled="f" stroked="t" strokeweight=".5pt" strokecolor="#231F20">
                <v:path arrowok="t"/>
              </v:shape>
            </v:group>
            <v:group style="position:absolute;left:1359;top:5613;width:4099;height:132" coordorigin="1359,5613" coordsize="4099,132">
              <v:shape style="position:absolute;left:1359;top:5613;width:4099;height:132" coordorigin="1359,5613" coordsize="4099,132" path="m1359,5613l1725,5638,2055,5660,2354,5680,2623,5697,2866,5711,3085,5723,3285,5732,3468,5739,3637,5743,3795,5744,3945,5743,4091,5739,4235,5732,4381,5723,4531,5711,4689,5697,4857,5680,5039,5660,5238,5638,5458,5613e" filled="f" stroked="t" strokeweight=".5pt" strokecolor="#231F20">
                <v:path arrowok="t"/>
              </v:shape>
            </v:group>
            <v:group style="position:absolute;left:1919;top:4465;width:2518;height:27" coordorigin="1919,4465" coordsize="2518,27">
              <v:shape style="position:absolute;left:1919;top:4465;width:2518;height:27" coordorigin="1919,4465" coordsize="2518,27" path="m4437,4465l4214,4473,3999,4480,3793,4485,3595,4489,3406,4491,3227,4492,3058,4492,2898,4492,2749,4490,2612,4488,2485,4486,2370,4483,2268,4480,2177,4477,2100,4474,2036,4471,1949,4467,1927,4465,1919,4465e" filled="f" stroked="t" strokeweight=".5pt" strokecolor="#231F20">
                <v:path arrowok="t"/>
              </v:shape>
            </v:group>
            <v:group style="position:absolute;left:1919;top:3520;width:2518;height:27" coordorigin="1919,3520" coordsize="2518,27">
              <v:shape style="position:absolute;left:1919;top:3520;width:2518;height:27" coordorigin="1919,3520" coordsize="2518,27" path="m4437,3520l4214,3528,3999,3535,3793,3540,3595,3544,3406,3546,3227,3547,3058,3547,2898,3547,2749,3545,2612,3543,2485,3541,2370,3538,2268,3535,2177,3532,2100,3529,2036,3526,1949,3522,1927,3521,1919,3520e" filled="f" stroked="t" strokeweight=".5pt" strokecolor="#231F20">
                <v:path arrowok="t"/>
              </v:shape>
            </v:group>
            <v:group style="position:absolute;left:1919;top:3784;width:2518;height:27" coordorigin="1919,3784" coordsize="2518,27">
              <v:shape style="position:absolute;left:1919;top:3784;width:2518;height:27" coordorigin="1919,3784" coordsize="2518,27" path="m4437,3784l4214,3792,3999,3799,3793,3804,3595,3808,3406,3810,3227,3811,3058,3811,2898,3811,2749,3809,2612,3807,2485,3805,2370,3802,2268,3799,2177,3796,2100,3793,2036,3790,1949,3786,1927,3785,1919,3784e" filled="f" stroked="t" strokeweight=".5pt" strokecolor="#231F20">
                <v:path arrowok="t"/>
              </v:shape>
            </v:group>
            <v:group style="position:absolute;left:1919;top:4186;width:2518;height:27" coordorigin="1919,4186" coordsize="2518,27">
              <v:shape style="position:absolute;left:1919;top:4186;width:2518;height:27" coordorigin="1919,4186" coordsize="2518,27" path="m4437,4186l4214,4194,3999,4201,3793,4206,3595,4210,3406,4212,3227,4213,3058,4213,2898,4213,2749,4211,2612,4209,2485,4207,2370,4204,2268,4201,2177,4198,2100,4195,2036,4192,1949,4188,1927,4187,1919,4186e" filled="f" stroked="t" strokeweight=".5pt" strokecolor="#231F20">
                <v:path arrowok="t"/>
              </v:shape>
            </v:group>
            <v:group style="position:absolute;left:1919;top:3188;width:2518;height:27" coordorigin="1919,3188" coordsize="2518,27">
              <v:shape style="position:absolute;left:1919;top:3188;width:2518;height:27" coordorigin="1919,3188" coordsize="2518,27" path="m4437,3188l4214,3196,3999,3203,3793,3208,3595,3212,3406,3214,3227,3215,3058,3215,2898,3215,2749,3213,2612,3211,2485,3209,2370,3206,2268,3203,2177,3200,2100,3197,2036,3194,1949,3190,1927,3188,1919,3188e" filled="f" stroked="t" strokeweight=".5pt" strokecolor="#231F20">
                <v:path arrowok="t"/>
              </v:shape>
            </v:group>
            <v:group style="position:absolute;left:4437;top:3351;width:295;height:145" coordorigin="4437,3351" coordsize="295,145">
              <v:shape style="position:absolute;left:4437;top:3351;width:295;height:145" coordorigin="4437,3351" coordsize="295,145" path="m4437,3351l4437,3496,4549,3471,4732,3471,4732,3376,4523,3376,4437,3351e" filled="t" fillcolor="#58595B" stroked="f">
                <v:path arrowok="t"/>
                <v:fill/>
              </v:shape>
              <v:shape style="position:absolute;left:4437;top:3351;width:295;height:145" coordorigin="4437,3351" coordsize="295,145" path="m4631,3351l4523,3376,4732,3376,4732,3363,4631,3351e" filled="t" fillcolor="#58595B" stroked="f">
                <v:path arrowok="t"/>
                <v:fill/>
              </v:shape>
            </v:group>
            <v:group style="position:absolute;left:5301;top:3385;width:162;height:111" coordorigin="5301,3385" coordsize="162,111">
              <v:shape style="position:absolute;left:5301;top:3385;width:162;height:111" coordorigin="5301,3385" coordsize="162,111" path="m5462,3385l5301,3385,5301,3496,5462,3496,5462,3385e" filled="t" fillcolor="#58595B" stroked="f">
                <v:path arrowok="t"/>
                <v:fill/>
              </v:shape>
            </v:group>
            <v:group style="position:absolute;left:4437;top:4042;width:295;height:66" coordorigin="4437,4042" coordsize="295,66">
              <v:shape style="position:absolute;left:4437;top:4042;width:295;height:66" coordorigin="4437,4042" coordsize="295,66" path="m4437,4042l4437,4090,4584,4109,4719,4090,4724,4071,4571,4071,4437,4042e" filled="t" fillcolor="#58595B" stroked="f">
                <v:path arrowok="t"/>
                <v:fill/>
              </v:shape>
              <v:shape style="position:absolute;left:4437;top:4042;width:295;height:66" coordorigin="4437,4042" coordsize="295,66" path="m4732,4042l4571,4071,4724,4071,4732,4042e" filled="t" fillcolor="#58595B" stroked="f">
                <v:path arrowok="t"/>
                <v:fill/>
              </v:shape>
            </v:group>
            <v:group style="position:absolute;left:5143;top:4042;width:316;height:66" coordorigin="5143,4042" coordsize="316,66">
              <v:shape style="position:absolute;left:5143;top:4042;width:316;height:66" coordorigin="5143,4042" coordsize="316,66" path="m5143,4042l5143,4109,5272,4096,5459,4096,5459,4061,5196,4061,5143,4042e" filled="t" fillcolor="#58595B" stroked="f">
                <v:path arrowok="t"/>
                <v:fill/>
              </v:shape>
              <v:shape style="position:absolute;left:5143;top:4042;width:316;height:66" coordorigin="5143,4042" coordsize="316,66" path="m5459,4096l5272,4096,5459,4109,5459,4096e" filled="t" fillcolor="#58595B" stroked="f">
                <v:path arrowok="t"/>
                <v:fill/>
              </v:shape>
              <v:shape style="position:absolute;left:5143;top:4042;width:316;height:66" coordorigin="5143,4042" coordsize="316,66" path="m5250,4042l5196,4061,5459,4061,5250,4042e" filled="t" fillcolor="#58595B" stroked="f">
                <v:path arrowok="t"/>
                <v:fill/>
              </v:shape>
            </v:group>
            <v:group style="position:absolute;left:5157;top:126;width:167;height:5517" coordorigin="5157,126" coordsize="167,5517">
              <v:shape style="position:absolute;left:5157;top:126;width:167;height:5517" coordorigin="5157,126" coordsize="167,5517" path="m5325,126l5157,126,5157,5643,5325,5627,5325,126e" filled="t" fillcolor="#FFFCD4" stroked="f">
                <v:path arrowok="t"/>
                <v:fill/>
              </v:shape>
            </v:group>
            <v:group style="position:absolute;left:5157;top:126;width:167;height:5517" coordorigin="5157,126" coordsize="167,5517">
              <v:shape style="position:absolute;left:5157;top:126;width:167;height:5517" coordorigin="5157,126" coordsize="167,5517" path="m5325,5627l5157,5643,5157,126,5325,126,5325,5627xe" filled="f" stroked="t" strokeweight=".5pt" strokecolor="#231F20">
                <v:path arrowok="t"/>
              </v:shape>
            </v:group>
            <v:group style="position:absolute;left:5190;top:5568;width:114;height:2" coordorigin="5190,5568" coordsize="114,2">
              <v:shape style="position:absolute;left:5190;top:5568;width:114;height:2" coordorigin="5190,5568" coordsize="114,0" path="m5190,5568l5304,5568e" filled="f" stroked="t" strokeweight="1.808pt" strokecolor="#F9ED32">
                <v:path arrowok="t"/>
              </v:shape>
            </v:group>
            <v:group style="position:absolute;left:5190;top:5550;width:114;height:34" coordorigin="5190,5550" coordsize="114,34">
              <v:shape style="position:absolute;left:5190;top:5550;width:114;height:34" coordorigin="5190,5550" coordsize="114,34" path="m5304,5585l5190,5585,5190,5550,5304,5550,5304,5585xe" filled="f" stroked="t" strokeweight=".25pt" strokecolor="#231F20">
                <v:path arrowok="t"/>
              </v:shape>
            </v:group>
            <v:group style="position:absolute;left:5247;top:5197;width:2;height:311" coordorigin="5247,5197" coordsize="2,311">
              <v:shape style="position:absolute;left:5247;top:5197;width:2;height:311" coordorigin="5247,5197" coordsize="0,311" path="m5247,5197l5247,5509e" filled="f" stroked="t" strokeweight="3.137pt" strokecolor="#F9ED32">
                <v:path arrowok="t"/>
              </v:shape>
            </v:group>
            <v:group style="position:absolute;left:5216;top:5197;width:61;height:311" coordorigin="5216,5197" coordsize="61,311">
              <v:shape style="position:absolute;left:5216;top:5197;width:61;height:311" coordorigin="5216,5197" coordsize="61,311" path="m5277,5509l5216,5509,5216,5197,5277,5197,5277,5509xe" filled="f" stroked="t" strokeweight=".25pt" strokecolor="#231F20">
                <v:path arrowok="t"/>
              </v:shape>
            </v:group>
            <v:group style="position:absolute;left:5247;top:128;width:2;height:5068" coordorigin="5247,128" coordsize="2,5068">
              <v:shape style="position:absolute;left:5247;top:128;width:2;height:5068" coordorigin="5247,128" coordsize="0,5068" path="m5247,5195l5247,128e" filled="f" stroked="t" strokeweight=".5pt" strokecolor="#231F20">
                <v:path arrowok="t"/>
              </v:shape>
            </v:group>
            <v:group style="position:absolute;left:5190;top:5509;width:27;height:42" coordorigin="5190,5509" coordsize="27,42">
              <v:shape style="position:absolute;left:5190;top:5509;width:27;height:42" coordorigin="5190,5509" coordsize="27,42" path="m5216,5509l5190,5550e" filled="f" stroked="t" strokeweight=".25pt" strokecolor="#231F20">
                <v:path arrowok="t"/>
              </v:shape>
            </v:group>
            <v:group style="position:absolute;left:5277;top:5509;width:27;height:42" coordorigin="5277,5509" coordsize="27,42">
              <v:shape style="position:absolute;left:5277;top:5509;width:27;height:42" coordorigin="5277,5509" coordsize="27,42" path="m5277,5509l5304,5550e" filled="f" stroked="t" strokeweight=".25pt" strokecolor="#231F20">
                <v:path arrowok="t"/>
              </v:shape>
            </v:group>
            <v:group style="position:absolute;left:1359;top:131;width:4099;height:5874" coordorigin="1359,131" coordsize="4099,5874">
              <v:shape style="position:absolute;left:1359;top:131;width:4099;height:5874" coordorigin="1359,131" coordsize="4099,5874" path="m5458,5926l5220,5950,4970,5969,4710,5983,4442,5994,4170,6000,3896,6004,3622,6004,3352,6002,3088,5998,2833,5992,2589,5985,2360,5977,2147,5968,1954,5959,1783,5951,1638,5943,1520,5936,1432,5931,1359,5926,1359,131,5458,131,5458,5926xe" filled="f" stroked="t" strokeweight=".5pt" strokecolor="#231F20">
                <v:path arrowok="t"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peak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&gt;200,000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scf/day.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Talaq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80" w:lineRule="atLeast"/>
        <w:ind w:right="133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readings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evidence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condensate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heavy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Skipton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01"/>
          <w:pgMar w:header="0" w:footer="610" w:top="1000" w:bottom="800" w:left="980" w:right="180"/>
          <w:headerReference w:type="odd" r:id="rId91"/>
          <w:footerReference w:type="odd" r:id="rId92"/>
          <w:footerReference w:type="even" r:id="rId93"/>
          <w:pgSz w:w="11920" w:h="16840"/>
          <w:cols w:num="3" w:equalWidth="0">
            <w:col w:w="2796" w:space="736"/>
            <w:col w:w="639" w:space="1227"/>
            <w:col w:w="5362"/>
          </w:cols>
        </w:sectPr>
      </w:pPr>
      <w:rPr/>
    </w:p>
    <w:p>
      <w:pPr>
        <w:spacing w:before="0" w:after="0" w:line="138" w:lineRule="exact"/>
        <w:ind w:left="266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Eromanga</w:t>
      </w:r>
      <w:r>
        <w:rPr>
          <w:rFonts w:ascii="Arial" w:hAnsi="Arial" w:cs="Arial" w:eastAsia="Arial"/>
          <w:sz w:val="14"/>
          <w:szCs w:val="14"/>
          <w:color w:val="231F20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Aquifer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67" w:right="174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-5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riassic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9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-16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oolachee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Formation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9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5.268852pt;margin-top:10.811486pt;width:17.4088pt;height:56.750271pt;mso-position-horizontal-relative:page;mso-position-vertical-relative:paragraph;z-index:-9098" type="#_x0000_t202" filled="f" stroked="f">
            <v:textbox inset="0,0,0,0" style="layout-flow:vertical;mso-layout-flow-alt:bottom-to-top">
              <w:txbxContent>
                <w:p>
                  <w:pPr>
                    <w:spacing w:before="2" w:after="0" w:line="240" w:lineRule="auto"/>
                    <w:ind w:left="-12" w:right="-32"/>
                    <w:jc w:val="center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Gas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-1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arget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  <w:b/>
                      <w:bCs/>
                    </w:rPr>
                    <w:t>Zone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7" w:after="0" w:line="240" w:lineRule="auto"/>
                    <w:ind w:left="276" w:right="256"/>
                    <w:jc w:val="center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Permian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Daralingie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Formation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508" w:lineRule="auto"/>
        <w:ind w:left="1097" w:right="2199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.178055pt;margin-top:14.687737pt;width:9.004pt;height:23.796449pt;mso-position-horizontal-relative:page;mso-position-vertical-relative:paragraph;z-index:-9100" type="#_x0000_t202" filled="f" stroked="f">
            <v:textbox inset="0,0,0,0" style="layout-flow:vertical;mso-layout-flow-alt:bottom-to-top">
              <w:txbxContent>
                <w:p>
                  <w:pPr>
                    <w:spacing w:before="2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-900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m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Roseneath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Shale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Epsilon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Formation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Murtaree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Shale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9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Patchawarra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Formation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9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-5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irrawarra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Sandstone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67" w:right="-20"/>
        <w:jc w:val="left"/>
        <w:tabs>
          <w:tab w:pos="2720" w:val="left"/>
          <w:tab w:pos="394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81.444pt;margin-top:-.552208pt;width:23.589pt;height:9.27pt;mso-position-horizontal-relative:page;mso-position-vertical-relative:paragraph;z-index:-9104" coordorigin="1629,-11" coordsize="472,185">
            <v:group style="position:absolute;left:1639;top:-1;width:452;height:165" coordorigin="1639,-1" coordsize="452,165">
              <v:shape style="position:absolute;left:1639;top:-1;width:452;height:165" coordorigin="1639,-1" coordsize="452,165" path="m2091,164l1639,164,1639,-1,2091,-1,2091,164e" filled="t" fillcolor="#FFF78E" stroked="f">
                <v:path arrowok="t"/>
                <v:fill/>
              </v:shape>
            </v:group>
            <v:group style="position:absolute;left:1639;top:-1;width:452;height:165" coordorigin="1639,-1" coordsize="452,165">
              <v:shape style="position:absolute;left:1639;top:-1;width:452;height:165" coordorigin="1639,-1" coordsize="452,165" path="m2091,164l1639,164,1639,-1,2091,-1,2091,164x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21.345993pt;margin-top:-.552208pt;width:23.589pt;height:9.27pt;mso-position-horizontal-relative:page;mso-position-vertical-relative:paragraph;z-index:-9103" coordorigin="4427,-11" coordsize="472,185">
            <v:group style="position:absolute;left:4437;top:-1;width:452;height:165" coordorigin="4437,-1" coordsize="452,165">
              <v:shape style="position:absolute;left:4437;top:-1;width:452;height:165" coordorigin="4437,-1" coordsize="452,165" path="m4889,164l4437,164,4437,-1,4889,-1,4889,164e" filled="t" fillcolor="#58595B" stroked="f">
                <v:path arrowok="t"/>
                <v:fill/>
              </v:shape>
            </v:group>
            <v:group style="position:absolute;left:4437;top:-1;width:452;height:165" coordorigin="4437,-1" coordsize="452,165">
              <v:shape style="position:absolute;left:4437;top:-1;width:452;height:165" coordorigin="4437,-1" coordsize="452,165" path="m4889,164l4437,164,4437,-1,4889,-1,4889,164x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9.697006pt;margin-top:-.552208pt;width:23.589pt;height:9.27pt;mso-position-horizontal-relative:page;mso-position-vertical-relative:paragraph;z-index:-9102" coordorigin="3194,-11" coordsize="472,185">
            <v:group style="position:absolute;left:3204;top:-1;width:452;height:165" coordorigin="3204,-1" coordsize="452,165">
              <v:shape style="position:absolute;left:3204;top:-1;width:452;height:165" coordorigin="3204,-1" coordsize="452,165" path="m3656,164l3204,164,3204,-1,3656,-1,3656,164e" filled="t" fillcolor="#BCBEC0" stroked="f">
                <v:path arrowok="t"/>
                <v:fill/>
              </v:shape>
            </v:group>
            <v:group style="position:absolute;left:3204;top:-1;width:452;height:165" coordorigin="3204,-1" coordsize="452,165">
              <v:shape style="position:absolute;left:3204;top:-1;width:452;height:165" coordorigin="3204,-1" coordsize="452,165" path="m3656,164l3204,164,3204,-1,3656,-1,3656,164xe" filled="f" stroked="t" strokeweight=".25pt" strokecolor="#231F20">
                <v:path arrowok="t"/>
              </v:shape>
              <v:shape style="position:absolute;left:3204;top:-1;width:452;height:165" type="#_x0000_t75">
                <v:imagedata r:id="rId98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Sandstone</w:t>
        <w:tab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Shale</w:t>
        <w:tab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Coal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00" w:after="0" w:line="240" w:lineRule="auto"/>
        <w:ind w:left="106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4.11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target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zone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516.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8" w:after="0" w:line="240" w:lineRule="auto"/>
        <w:ind w:left="154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2800-3200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8" w:after="0" w:line="240" w:lineRule="auto"/>
        <w:ind w:left="154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600-900m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(Permian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succession)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Vintage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Crop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54" w:right="-4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shows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encountered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interval.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preliminary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indicate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window,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containing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heavy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dioxide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content.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5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Sasanof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Talaq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Skipton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Rule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54" w:right="13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4.13)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multi-zone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2" w:after="0" w:line="281" w:lineRule="auto"/>
        <w:ind w:right="107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intersected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interpreted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164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charged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&gt;100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gas-in-place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2" w:after="0" w:line="281" w:lineRule="auto"/>
        <w:ind w:right="154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1" w:lineRule="auto"/>
        <w:ind w:right="112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1" w:lineRule="auto"/>
        <w:ind w:right="104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1" w:lineRule="auto"/>
        <w:ind w:right="99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1" w:lineRule="auto"/>
        <w:ind w:right="106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1" w:lineRule="auto"/>
        <w:ind w:right="99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99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www.pir.sa.gov.au/petroleum/environment/</w:t>
        </w:r>
      </w:hyperlink>
      <w:hyperlink r:id="rId100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register/seo,_eir_and_esa_reports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720" w:bottom="800" w:left="980" w:right="180"/>
          <w:cols w:num="2" w:equalWidth="0">
            <w:col w:w="4470" w:space="928"/>
            <w:col w:w="5362"/>
          </w:cols>
        </w:sectPr>
      </w:pPr>
      <w:rPr/>
    </w:p>
    <w:p>
      <w:pPr>
        <w:spacing w:before="65" w:after="0" w:line="240" w:lineRule="auto"/>
        <w:ind w:left="114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agreements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pursuant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Title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1993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(Cth),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102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www.petroleum.dmitre.sa.gov.</w:t>
        </w:r>
      </w:hyperlink>
      <w:hyperlink r:id="rId103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au/environment/native_title,_aboriginal_</w:t>
        </w:r>
      </w:hyperlink>
      <w:hyperlink r:id="rId10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lands,_iluas/current_native_title_agreements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2012-2013+: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74" w:lineRule="auto"/>
        <w:ind w:left="554" w:right="27" w:firstLine="-260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stimulation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Talaq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Skipton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Rule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deliverability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composition.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5" w:after="0" w:line="240" w:lineRule="auto"/>
        <w:ind w:left="145" w:right="684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Book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material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contingent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4" w:lineRule="auto"/>
        <w:ind w:left="440" w:right="206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10+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(primarily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516)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5" w:right="505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Focus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coring)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4" w:lineRule="auto"/>
        <w:ind w:left="440" w:right="636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Pilot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successful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appraisal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Davies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Director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3837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9900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38" w:lineRule="exact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  <w:position w:val="-1"/>
        </w:rPr>
        <w:t> </w:t>
      </w:r>
      <w:hyperlink r:id="rId105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  <w:position w:val="-1"/>
          </w:rPr>
          <w:t>www.senexenergy.com.au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  <w:position w:val="0"/>
          </w:rPr>
        </w:r>
      </w:hyperlink>
    </w:p>
    <w:p>
      <w:pPr>
        <w:jc w:val="left"/>
        <w:spacing w:after="0"/>
        <w:sectPr>
          <w:pgMar w:header="292" w:footer="610" w:top="1000" w:bottom="800" w:left="1020" w:right="1000"/>
          <w:headerReference w:type="even" r:id="rId101"/>
          <w:pgSz w:w="11920" w:h="16840"/>
          <w:cols w:num="2" w:equalWidth="0">
            <w:col w:w="4508" w:space="850"/>
            <w:col w:w="454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2.512468pt;height:329.76pt;mso-position-horizontal-relative:char;mso-position-vertical-relative:line" type="#_x0000_t75">
            <v:imagedata r:id="rId10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7" w:after="0" w:line="192" w:lineRule="exact"/>
        <w:ind w:left="114" w:right="175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4.12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Regional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N-S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correlation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across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South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Australia,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highlighting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shallower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occurrence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prospective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Permian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succession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Tenappera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Trough/Mettika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Embayment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compared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with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Nappamerri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Senex’s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planned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Skipton-1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Talaq-1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unconventional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will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test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Mettika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Embayment.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relatively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shallow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depths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mean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lower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temperatures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encountered,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need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specialised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casing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drilling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materials.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6" w:after="0" w:line="240" w:lineRule="auto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shape style="position:absolute;margin-left:56.551178pt;margin-top:6.541287pt;width:482.173218pt;height:397.301315pt;mso-position-horizontal-relative:page;mso-position-vertical-relative:paragraph;z-index:-9097" type="#_x0000_t75">
            <v:imagedata r:id="rId110" o:title=""/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91" w:lineRule="exact"/>
        <w:ind w:left="111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4.13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Senex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Energy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Limited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Unconventional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Project,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planned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wells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2012.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03"/>
          <w:pgMar w:header="0" w:footer="610" w:top="1000" w:bottom="800" w:left="1020" w:right="180"/>
          <w:headerReference w:type="odd" r:id="rId107"/>
          <w:footerReference w:type="odd" r:id="rId108"/>
          <w:footerReference w:type="even" r:id="rId109"/>
          <w:pgSz w:w="11920" w:h="16840"/>
        </w:sectPr>
      </w:pPr>
      <w:rPr/>
    </w:p>
    <w:p>
      <w:pPr>
        <w:spacing w:before="24" w:after="0" w:line="290" w:lineRule="exact"/>
        <w:ind w:left="114" w:right="-64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4.1.4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5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Beach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Energy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JV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Coal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Seam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Shale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Holders: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7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4" w:after="0" w:line="283" w:lineRule="auto"/>
        <w:ind w:left="114" w:right="127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(50%)*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(35%)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(15%)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3" w:lineRule="auto"/>
        <w:ind w:left="114" w:right="120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(50%)*)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(50%)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*Denotes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4.14)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4" w:after="0" w:line="283" w:lineRule="auto"/>
        <w:ind w:left="114" w:right="57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originally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(50%)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Magellan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(NT)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(50%)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2001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4.14).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retained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0" w:after="0" w:line="289" w:lineRule="auto"/>
        <w:ind w:right="93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50%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9" w:lineRule="auto"/>
        <w:ind w:right="128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Marsden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Battunga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approximately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southeast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Battunga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(Santos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9" w:lineRule="auto"/>
        <w:ind w:right="95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1987)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readings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1835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intersected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Battunga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intersected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9" w:lineRule="auto"/>
        <w:ind w:right="100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Battunga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However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thermally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peaking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overlying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9" w:lineRule="auto"/>
        <w:ind w:right="120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Marsden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(2012)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specifically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209" w:space="1149"/>
            <w:col w:w="5362"/>
          </w:cols>
        </w:sectPr>
      </w:pPr>
      <w:rPr/>
    </w:p>
    <w:p>
      <w:pPr>
        <w:spacing w:before="91" w:after="0" w:line="240" w:lineRule="auto"/>
        <w:ind w:right="-20"/>
        <w:jc w:val="righ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68707pt;margin-top:12.194805pt;width:6.3594pt;height:14.747179pt;mso-position-horizontal-relative:page;mso-position-vertical-relative:paragraph;z-index:-9076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4.062408pt;margin-top:10.085404pt;width:6.3594pt;height:14.747179pt;mso-position-horizontal-relative:page;mso-position-vertical-relative:paragraph;z-index:-9071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3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9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3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8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136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12"/>
        </w:rPr>
        <w:t>Q</w:t>
      </w:r>
      <w:r>
        <w:rPr>
          <w:rFonts w:ascii="Arial" w:hAnsi="Arial" w:cs="Arial" w:eastAsia="Arial"/>
          <w:sz w:val="12"/>
          <w:szCs w:val="12"/>
          <w:spacing w:val="3"/>
          <w:w w:val="103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8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8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12"/>
        </w:rPr>
        <w:t>N</w:t>
      </w:r>
      <w:r>
        <w:rPr>
          <w:rFonts w:ascii="Arial" w:hAnsi="Arial" w:cs="Arial" w:eastAsia="Arial"/>
          <w:sz w:val="12"/>
          <w:szCs w:val="12"/>
          <w:spacing w:val="1"/>
          <w:w w:val="82"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85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11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4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8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pgMar w:header="292" w:footer="610" w:top="1100" w:bottom="800" w:left="1020" w:right="1000"/>
          <w:headerReference w:type="even" r:id="rId111"/>
          <w:pgSz w:w="11920" w:h="16840"/>
          <w:cols w:num="3" w:equalWidth="0">
            <w:col w:w="3457" w:space="1172"/>
            <w:col w:w="824" w:space="1956"/>
            <w:col w:w="2491"/>
          </w:cols>
        </w:sectPr>
      </w:pPr>
      <w:rPr/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50" w:after="0" w:line="226" w:lineRule="auto"/>
        <w:ind w:left="2114" w:right="-30" w:firstLine="1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002573"/>
          <w:spacing w:val="1"/>
          <w:w w:val="103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16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6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90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3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96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94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9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3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3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2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30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2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7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7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2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1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2"/>
          <w:w w:val="109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87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30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20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3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6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3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3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9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64" w:after="0" w:line="226" w:lineRule="auto"/>
        <w:ind w:left="-10" w:right="2616" w:firstLine="-2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90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4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7"/>
          <w:b/>
          <w:bCs/>
        </w:rPr>
        <w:t>h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6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90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4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4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16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9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94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94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3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3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2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30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2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4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87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7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3"/>
          <w:spacing w:val="2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1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08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5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3"/>
          <w:spacing w:val="-1"/>
          <w:w w:val="11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07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6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3"/>
          <w:spacing w:val="-2"/>
          <w:w w:val="109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87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3"/>
          <w:spacing w:val="2"/>
          <w:w w:val="130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20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3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6</w:t>
      </w:r>
      <w:r>
        <w:rPr>
          <w:rFonts w:ascii="Arial" w:hAnsi="Arial" w:cs="Arial" w:eastAsia="Arial"/>
          <w:sz w:val="12"/>
          <w:szCs w:val="12"/>
          <w:color w:val="002573"/>
          <w:spacing w:val="1"/>
          <w:w w:val="166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3"/>
          <w:w w:val="113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13"/>
          <w:b/>
          <w:bCs/>
        </w:rPr>
        <w:t>8</w:t>
      </w:r>
      <w:r>
        <w:rPr>
          <w:rFonts w:ascii="Arial" w:hAnsi="Arial" w:cs="Arial" w:eastAsia="Arial"/>
          <w:sz w:val="12"/>
          <w:szCs w:val="12"/>
          <w:color w:val="002573"/>
          <w:spacing w:val="0"/>
          <w:w w:val="109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164" w:space="1035"/>
            <w:col w:w="470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37" w:lineRule="exact"/>
        <w:ind w:right="634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1"/>
          <w:w w:val="82"/>
        </w:rPr>
        <w:t>S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9"/>
        </w:rPr>
        <w:t>9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9"/>
        </w:rPr>
        <w:t>7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57"/>
        </w:rPr>
        <w:t>/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9"/>
        </w:rPr>
        <w:t>3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000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0"/>
          <w:w w:val="95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95"/>
        </w:rPr>
        <w:t>h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95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7"/>
          <w:w w:val="95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95"/>
        </w:rPr>
        <w:t>W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5"/>
        </w:rPr>
        <w:t>g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4"/>
        </w:rPr>
        <w:t>k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5"/>
        </w:rPr>
        <w:t>g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6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1"/>
        </w:rPr>
        <w:t>rr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6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57"/>
        </w:rPr>
        <w:t>/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89"/>
        </w:rPr>
        <w:t>Y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1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6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94"/>
        </w:rPr>
        <w:t>y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5"/>
        </w:rPr>
        <w:t>d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368" w:right="31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83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9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2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5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37" w:lineRule="exact"/>
        <w:ind w:left="642" w:right="3482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1"/>
          <w:w w:val="82"/>
        </w:rPr>
        <w:t>S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9"/>
        </w:rPr>
        <w:t>9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9"/>
        </w:rPr>
        <w:t>8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57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9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-29" w:right="2814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89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5"/>
        </w:rPr>
        <w:t>d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1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6"/>
        </w:rPr>
        <w:t>u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4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6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5"/>
        </w:rPr>
        <w:t>d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6"/>
        </w:rPr>
        <w:t>h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57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89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4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1"/>
        </w:rPr>
        <w:t>rr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4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1"/>
        </w:rPr>
        <w:t>rr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4"/>
        </w:rPr>
        <w:t>k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4" w:lineRule="exact"/>
        <w:ind w:left="355" w:right="3196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83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9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2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5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3769" w:space="1485"/>
            <w:col w:w="4646"/>
          </w:cols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8" w:after="0" w:line="125" w:lineRule="exact"/>
        <w:ind w:right="200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54FF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54FF00"/>
          <w:spacing w:val="2"/>
          <w:w w:val="102"/>
        </w:rPr>
        <w:t>2</w:t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0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7" w:after="0" w:line="240" w:lineRule="auto"/>
        <w:ind w:left="4730" w:right="4398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68707pt;margin-top:-9.049237pt;width:6.3594pt;height:14.747179pt;mso-position-horizontal-relative:page;mso-position-vertical-relative:paragraph;z-index:-9077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4.062408pt;margin-top:-11.299237pt;width:6.3594pt;height:14.747179pt;mso-position-horizontal-relative:page;mso-position-vertical-relative:paragraph;z-index:-9072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0"/>
          <w:i/>
        </w:rPr>
        <w:t>C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0"/>
          <w:i/>
        </w:rPr>
        <w:t>oo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0"/>
          <w:i/>
        </w:rPr>
        <w:t>p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100"/>
          <w:i/>
        </w:rPr>
        <w:t>e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0"/>
          <w:i/>
        </w:rPr>
        <w:t>r</w:t>
      </w:r>
      <w:r>
        <w:rPr>
          <w:rFonts w:ascii="Arial" w:hAnsi="Arial" w:cs="Arial" w:eastAsia="Arial"/>
          <w:sz w:val="11"/>
          <w:szCs w:val="11"/>
          <w:color w:val="0056C7"/>
          <w:spacing w:val="1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88"/>
          <w:i/>
        </w:rPr>
        <w:t>B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5"/>
          <w:i/>
        </w:rPr>
        <w:t>a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82"/>
          <w:i/>
        </w:rPr>
        <w:t>s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118"/>
          <w:i/>
        </w:rPr>
        <w:t>i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5"/>
          <w:i/>
        </w:rPr>
        <w:t>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20" w:lineRule="exact"/>
        <w:ind w:left="4720" w:right="4384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0056C7"/>
          <w:spacing w:val="-5"/>
          <w:w w:val="100"/>
          <w:i/>
        </w:rPr>
        <w:t>P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100"/>
          <w:i/>
        </w:rPr>
        <w:t>e</w:t>
      </w:r>
      <w:r>
        <w:rPr>
          <w:rFonts w:ascii="Arial" w:hAnsi="Arial" w:cs="Arial" w:eastAsia="Arial"/>
          <w:sz w:val="11"/>
          <w:szCs w:val="11"/>
          <w:color w:val="0056C7"/>
          <w:spacing w:val="2"/>
          <w:w w:val="100"/>
          <w:i/>
        </w:rPr>
        <w:t>r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0"/>
          <w:i/>
        </w:rPr>
        <w:t>m</w:t>
      </w:r>
      <w:r>
        <w:rPr>
          <w:rFonts w:ascii="Arial" w:hAnsi="Arial" w:cs="Arial" w:eastAsia="Arial"/>
          <w:sz w:val="11"/>
          <w:szCs w:val="11"/>
          <w:color w:val="0056C7"/>
          <w:spacing w:val="-1"/>
          <w:w w:val="100"/>
          <w:i/>
        </w:rPr>
        <w:t>i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0"/>
          <w:i/>
        </w:rPr>
        <w:t>an</w:t>
      </w:r>
      <w:r>
        <w:rPr>
          <w:rFonts w:ascii="Arial" w:hAnsi="Arial" w:cs="Arial" w:eastAsia="Arial"/>
          <w:sz w:val="11"/>
          <w:szCs w:val="11"/>
          <w:color w:val="0056C7"/>
          <w:spacing w:val="1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color w:val="0056C7"/>
          <w:spacing w:val="1"/>
          <w:w w:val="83"/>
          <w:i/>
        </w:rPr>
        <w:t>E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105"/>
          <w:i/>
        </w:rPr>
        <w:t>d</w:t>
      </w:r>
      <w:r>
        <w:rPr>
          <w:rFonts w:ascii="Arial" w:hAnsi="Arial" w:cs="Arial" w:eastAsia="Arial"/>
          <w:sz w:val="11"/>
          <w:szCs w:val="11"/>
          <w:color w:val="0056C7"/>
          <w:spacing w:val="3"/>
          <w:w w:val="105"/>
          <w:i/>
        </w:rPr>
        <w:t>g</w:t>
      </w:r>
      <w:r>
        <w:rPr>
          <w:rFonts w:ascii="Arial" w:hAnsi="Arial" w:cs="Arial" w:eastAsia="Arial"/>
          <w:sz w:val="11"/>
          <w:szCs w:val="11"/>
          <w:color w:val="0056C7"/>
          <w:spacing w:val="0"/>
          <w:w w:val="98"/>
          <w:i/>
        </w:rPr>
        <w:t>e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9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300"/>
          <w:spacing w:val="-2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300"/>
          <w:spacing w:val="4"/>
          <w:w w:val="100"/>
        </w:rPr>
        <w:t>o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g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7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94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15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3"/>
        </w:rPr>
        <w:t>P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4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58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</w:rPr>
        <w:t>K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  <w:i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611" w:space="2628"/>
            <w:col w:w="1661"/>
          </w:cols>
        </w:sectPr>
      </w:pPr>
      <w:rPr/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84" w:after="0" w:line="195" w:lineRule="exact"/>
        <w:ind w:right="-20"/>
        <w:jc w:val="righ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56C7"/>
          <w:spacing w:val="-1"/>
          <w:w w:val="92"/>
          <w:b/>
          <w:bCs/>
          <w:i/>
        </w:rPr>
        <w:t>C</w:t>
      </w:r>
      <w:r>
        <w:rPr>
          <w:rFonts w:ascii="Arial" w:hAnsi="Arial" w:cs="Arial" w:eastAsia="Arial"/>
          <w:sz w:val="17"/>
          <w:szCs w:val="17"/>
          <w:color w:val="0056C7"/>
          <w:spacing w:val="3"/>
          <w:w w:val="102"/>
          <w:b/>
          <w:bCs/>
          <w:i/>
        </w:rPr>
        <w:t>o</w:t>
      </w:r>
      <w:r>
        <w:rPr>
          <w:rFonts w:ascii="Arial" w:hAnsi="Arial" w:cs="Arial" w:eastAsia="Arial"/>
          <w:sz w:val="17"/>
          <w:szCs w:val="17"/>
          <w:color w:val="0056C7"/>
          <w:spacing w:val="0"/>
          <w:w w:val="107"/>
          <w:b/>
          <w:bCs/>
          <w:i/>
        </w:rPr>
        <w:t>o</w:t>
      </w:r>
      <w:r>
        <w:rPr>
          <w:rFonts w:ascii="Arial" w:hAnsi="Arial" w:cs="Arial" w:eastAsia="Arial"/>
          <w:sz w:val="17"/>
          <w:szCs w:val="17"/>
          <w:color w:val="0056C7"/>
          <w:spacing w:val="2"/>
          <w:w w:val="107"/>
          <w:b/>
          <w:bCs/>
          <w:i/>
        </w:rPr>
        <w:t>p</w:t>
      </w:r>
      <w:r>
        <w:rPr>
          <w:rFonts w:ascii="Arial" w:hAnsi="Arial" w:cs="Arial" w:eastAsia="Arial"/>
          <w:sz w:val="17"/>
          <w:szCs w:val="17"/>
          <w:color w:val="0056C7"/>
          <w:spacing w:val="0"/>
          <w:w w:val="110"/>
          <w:b/>
          <w:bCs/>
          <w:i/>
        </w:rPr>
        <w:t>er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49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color w:val="257300"/>
          <w:spacing w:val="-2"/>
          <w:w w:val="107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107"/>
        </w:rPr>
        <w:t>m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7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7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9"/>
          <w:w w:val="107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94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4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646" w:space="384"/>
            <w:col w:w="3870"/>
          </w:cols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95" w:lineRule="exact"/>
        <w:ind w:right="-20"/>
        <w:jc w:val="righ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56C7"/>
          <w:spacing w:val="1"/>
          <w:w w:val="88"/>
          <w:b/>
          <w:bCs/>
          <w:i/>
        </w:rPr>
        <w:t>B</w:t>
      </w:r>
      <w:r>
        <w:rPr>
          <w:rFonts w:ascii="Arial" w:hAnsi="Arial" w:cs="Arial" w:eastAsia="Arial"/>
          <w:sz w:val="17"/>
          <w:szCs w:val="17"/>
          <w:color w:val="0056C7"/>
          <w:spacing w:val="-1"/>
          <w:w w:val="123"/>
          <w:b/>
          <w:bCs/>
          <w:i/>
        </w:rPr>
        <w:t>a</w:t>
      </w:r>
      <w:r>
        <w:rPr>
          <w:rFonts w:ascii="Arial" w:hAnsi="Arial" w:cs="Arial" w:eastAsia="Arial"/>
          <w:sz w:val="17"/>
          <w:szCs w:val="17"/>
          <w:color w:val="0056C7"/>
          <w:spacing w:val="2"/>
          <w:w w:val="84"/>
          <w:b/>
          <w:bCs/>
          <w:i/>
        </w:rPr>
        <w:t>s</w:t>
      </w:r>
      <w:r>
        <w:rPr>
          <w:rFonts w:ascii="Arial" w:hAnsi="Arial" w:cs="Arial" w:eastAsia="Arial"/>
          <w:sz w:val="17"/>
          <w:szCs w:val="17"/>
          <w:color w:val="0056C7"/>
          <w:spacing w:val="2"/>
          <w:w w:val="115"/>
          <w:b/>
          <w:bCs/>
          <w:i/>
        </w:rPr>
        <w:t>i</w:t>
      </w:r>
      <w:r>
        <w:rPr>
          <w:rFonts w:ascii="Arial" w:hAnsi="Arial" w:cs="Arial" w:eastAsia="Arial"/>
          <w:sz w:val="17"/>
          <w:szCs w:val="17"/>
          <w:color w:val="0056C7"/>
          <w:spacing w:val="0"/>
          <w:w w:val="105"/>
          <w:b/>
          <w:bCs/>
          <w:i/>
        </w:rPr>
        <w:t>n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FFAA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FFAA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FFAA00"/>
          <w:spacing w:val="0"/>
          <w:w w:val="102"/>
        </w:rPr>
        <w:t>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5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2"/>
          <w:w w:val="102"/>
        </w:rPr>
        <w:t>1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6312" w:space="1289"/>
            <w:col w:w="229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2" w:after="0" w:line="158" w:lineRule="exact"/>
        <w:ind w:right="45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x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14" w:lineRule="exact"/>
        <w:ind w:right="907"/>
        <w:jc w:val="righ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68707pt;margin-top:-2.556536pt;width:6.3594pt;height:14.747179pt;mso-position-horizontal-relative:page;mso-position-vertical-relative:paragraph;z-index:-9078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4.062408pt;margin-top:-4.806636pt;width:6.3594pt;height:14.747179pt;mso-position-horizontal-relative:page;mso-position-vertical-relative:paragraph;z-index:-9073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color w:val="257300"/>
          <w:spacing w:val="-2"/>
          <w:w w:val="107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107"/>
        </w:rPr>
        <w:t>m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n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7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7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7"/>
        </w:rPr>
        <w:t>a</w:t>
      </w:r>
      <w:r>
        <w:rPr>
          <w:rFonts w:ascii="Arial" w:hAnsi="Arial" w:cs="Arial" w:eastAsia="Arial"/>
          <w:sz w:val="10"/>
          <w:szCs w:val="10"/>
          <w:color w:val="257300"/>
          <w:spacing w:val="9"/>
          <w:w w:val="107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94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4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75" w:after="0" w:line="175" w:lineRule="exact"/>
        <w:ind w:right="-20"/>
        <w:jc w:val="right"/>
        <w:rPr>
          <w:rFonts w:ascii="ESRI Default Marker" w:hAnsi="ESRI Default Marker" w:cs="ESRI Default Marker" w:eastAsia="ESRI Default Marker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Mo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mba</w:t>
      </w:r>
      <w:r>
        <w:rPr>
          <w:rFonts w:ascii="Arial" w:hAnsi="Arial" w:cs="Arial" w:eastAsia="Arial"/>
          <w:sz w:val="12"/>
          <w:szCs w:val="12"/>
          <w:spacing w:val="19"/>
          <w:w w:val="100"/>
          <w:position w:val="-1"/>
        </w:rPr>
        <w:t> 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98"/>
          <w:position w:val="4"/>
        </w:rPr>
        <w:t>"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0"/>
        </w:rPr>
      </w:r>
    </w:p>
    <w:p>
      <w:pPr>
        <w:spacing w:before="95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54FF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54FF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54FF00"/>
          <w:spacing w:val="2"/>
          <w:w w:val="102"/>
        </w:rPr>
        <w:t>1</w:t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7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376" w:space="2224"/>
            <w:col w:w="2300"/>
          </w:cols>
        </w:sectPr>
      </w:pPr>
      <w:rPr/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7" w:lineRule="exact"/>
        <w:ind w:right="419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1"/>
          <w:w w:val="82"/>
        </w:rPr>
        <w:t>S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9"/>
        </w:rPr>
        <w:t>9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9"/>
        </w:rPr>
        <w:t>7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57"/>
        </w:rPr>
        <w:t>/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9"/>
        </w:rPr>
        <w:t>4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164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83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9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2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BE3BD9"/>
          <w:spacing w:val="3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5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48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E600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2"/>
          <w:w w:val="102"/>
        </w:rPr>
        <w:t>1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FFAA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FFAA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FFAA00"/>
          <w:spacing w:val="0"/>
          <w:w w:val="102"/>
        </w:rPr>
        <w:t>9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47" w:lineRule="exact"/>
        <w:ind w:left="173" w:right="383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-1"/>
        </w:rPr>
        <w:t>D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-1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-1"/>
        </w:rPr>
        <w:t>lli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-1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-1"/>
        </w:rPr>
        <w:t>g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  <w:i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-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29" w:lineRule="exact"/>
        <w:ind w:left="-15" w:right="207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M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</w:rPr>
        <w:t>o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  <w:i/>
        </w:rPr>
        <w:t>m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b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</w:rPr>
        <w:t>a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  <w:i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</w:rPr>
        <w:t>o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</w:rPr>
        <w:t>u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3" w:after="0" w:line="135" w:lineRule="auto"/>
        <w:ind w:left="141" w:right="372" w:firstLine="-96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0.946533pt;margin-top:9.946069pt;width:7.017238pt;height:7.0315pt;mso-position-horizontal-relative:page;mso-position-vertical-relative:paragraph;z-index:-9080" type="#_x0000_t202" filled="f" stroked="f">
            <v:textbox inset="0,0,0,0">
              <w:txbxContent>
                <w:p>
                  <w:pPr>
                    <w:spacing w:before="0" w:after="0" w:line="141" w:lineRule="exact"/>
                    <w:ind w:right="-6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  <w:b/>
                      <w:bCs/>
                      <w:i/>
                    </w:rPr>
                    <w:t>Bi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2"/>
          <w:w w:val="100"/>
          <w:imprint/>
          <w:b/>
          <w:bCs/>
          <w:i/>
          <w:position w:val="1"/>
        </w:rPr>
        <w:t>T</w:t>
      </w:r>
      <w:r>
        <w:rPr>
          <w:rFonts w:ascii="Arial" w:hAnsi="Arial" w:cs="Arial" w:eastAsia="Arial"/>
          <w:sz w:val="14"/>
          <w:szCs w:val="14"/>
          <w:spacing w:val="-2"/>
          <w:w w:val="100"/>
          <w:imprint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66"/>
          <w:w w:val="100"/>
          <w:b/>
          <w:bCs/>
          <w:i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-20"/>
          <w:w w:val="100"/>
          <w:b/>
          <w:bCs/>
          <w:i/>
          <w:position w:val="0"/>
        </w:rPr>
        <w:t>o</w:t>
      </w:r>
      <w:r>
        <w:rPr>
          <w:rFonts w:ascii="Arial" w:hAnsi="Arial" w:cs="Arial" w:eastAsia="Arial"/>
          <w:sz w:val="14"/>
          <w:szCs w:val="14"/>
          <w:spacing w:val="-65"/>
          <w:w w:val="100"/>
          <w:b/>
          <w:bCs/>
          <w:i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-34"/>
          <w:w w:val="100"/>
          <w:b/>
          <w:bCs/>
          <w:i/>
          <w:position w:val="0"/>
        </w:rPr>
        <w:t>o</w:t>
      </w:r>
      <w:r>
        <w:rPr>
          <w:rFonts w:ascii="Arial" w:hAnsi="Arial" w:cs="Arial" w:eastAsia="Arial"/>
          <w:sz w:val="14"/>
          <w:szCs w:val="14"/>
          <w:spacing w:val="-90"/>
          <w:w w:val="100"/>
          <w:b/>
          <w:bCs/>
          <w:i/>
          <w:position w:val="2"/>
        </w:rPr>
        <w:t>C</w:t>
      </w:r>
      <w:r>
        <w:rPr>
          <w:rFonts w:ascii="Arial" w:hAnsi="Arial" w:cs="Arial" w:eastAsia="Arial"/>
          <w:sz w:val="14"/>
          <w:szCs w:val="14"/>
          <w:spacing w:val="-26"/>
          <w:w w:val="100"/>
          <w:b/>
          <w:bCs/>
          <w:i/>
          <w:position w:val="1"/>
        </w:rPr>
        <w:t>t</w:t>
      </w:r>
      <w:r>
        <w:rPr>
          <w:rFonts w:ascii="Arial" w:hAnsi="Arial" w:cs="Arial" w:eastAsia="Arial"/>
          <w:sz w:val="14"/>
          <w:szCs w:val="14"/>
          <w:spacing w:val="-12"/>
          <w:w w:val="100"/>
          <w:b/>
          <w:bCs/>
          <w:i/>
          <w:position w:val="0"/>
        </w:rPr>
        <w:t>l</w:t>
      </w:r>
      <w:r>
        <w:rPr>
          <w:rFonts w:ascii="Arial" w:hAnsi="Arial" w:cs="Arial" w:eastAsia="Arial"/>
          <w:sz w:val="14"/>
          <w:szCs w:val="14"/>
          <w:spacing w:val="-12"/>
          <w:w w:val="100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36"/>
          <w:w w:val="100"/>
          <w:imprint/>
          <w:b/>
          <w:bCs/>
          <w:i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-36"/>
          <w:w w:val="100"/>
          <w:imprint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36"/>
          <w:w w:val="100"/>
          <w:b/>
          <w:bCs/>
          <w:i/>
          <w:position w:val="1"/>
        </w:rPr>
      </w:r>
      <w:r>
        <w:rPr>
          <w:rFonts w:ascii="Arial" w:hAnsi="Arial" w:cs="Arial" w:eastAsia="Arial"/>
          <w:sz w:val="14"/>
          <w:szCs w:val="14"/>
          <w:spacing w:val="-42"/>
          <w:w w:val="100"/>
          <w:b/>
          <w:bCs/>
          <w:i/>
          <w:position w:val="2"/>
        </w:rPr>
        <w:t>e</w:t>
      </w:r>
      <w:r>
        <w:rPr>
          <w:rFonts w:ascii="Arial" w:hAnsi="Arial" w:cs="Arial" w:eastAsia="Arial"/>
          <w:sz w:val="14"/>
          <w:szCs w:val="14"/>
          <w:spacing w:val="-73"/>
          <w:w w:val="100"/>
          <w:b/>
          <w:bCs/>
          <w:i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-51"/>
          <w:w w:val="100"/>
          <w:b/>
          <w:bCs/>
          <w:i/>
          <w:position w:val="0"/>
        </w:rPr>
        <w:t>c</w:t>
      </w:r>
      <w:r>
        <w:rPr>
          <w:rFonts w:ascii="Arial" w:hAnsi="Arial" w:cs="Arial" w:eastAsia="Arial"/>
          <w:sz w:val="14"/>
          <w:szCs w:val="14"/>
          <w:spacing w:val="-38"/>
          <w:w w:val="100"/>
          <w:b/>
          <w:bCs/>
          <w:i/>
          <w:position w:val="2"/>
        </w:rPr>
        <w:t>n</w:t>
      </w:r>
      <w:r>
        <w:rPr>
          <w:rFonts w:ascii="Arial" w:hAnsi="Arial" w:cs="Arial" w:eastAsia="Arial"/>
          <w:sz w:val="14"/>
          <w:szCs w:val="14"/>
          <w:spacing w:val="-82"/>
          <w:w w:val="100"/>
          <w:b/>
          <w:bCs/>
          <w:i/>
          <w:position w:val="1"/>
        </w:rPr>
        <w:t>n</w:t>
      </w:r>
      <w:r>
        <w:rPr>
          <w:rFonts w:ascii="Arial" w:hAnsi="Arial" w:cs="Arial" w:eastAsia="Arial"/>
          <w:sz w:val="14"/>
          <w:szCs w:val="14"/>
          <w:spacing w:val="-51"/>
          <w:w w:val="100"/>
          <w:b/>
          <w:bCs/>
          <w:i/>
          <w:position w:val="0"/>
        </w:rPr>
        <w:t>h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2"/>
        </w:rPr>
        <w:t>t</w:t>
      </w:r>
      <w:r>
        <w:rPr>
          <w:rFonts w:ascii="Arial" w:hAnsi="Arial" w:cs="Arial" w:eastAsia="Arial"/>
          <w:sz w:val="14"/>
          <w:szCs w:val="14"/>
          <w:spacing w:val="-75"/>
          <w:w w:val="100"/>
          <w:b/>
          <w:bCs/>
          <w:i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-53"/>
          <w:w w:val="100"/>
          <w:b/>
          <w:bCs/>
          <w:i/>
          <w:position w:val="2"/>
        </w:rPr>
        <w:t>r</w:t>
      </w:r>
      <w:r>
        <w:rPr>
          <w:rFonts w:ascii="Arial" w:hAnsi="Arial" w:cs="Arial" w:eastAsia="Arial"/>
          <w:sz w:val="14"/>
          <w:szCs w:val="14"/>
          <w:spacing w:val="-26"/>
          <w:w w:val="100"/>
          <w:b/>
          <w:bCs/>
          <w:i/>
          <w:position w:val="0"/>
        </w:rPr>
        <w:t>e</w:t>
      </w:r>
      <w:r>
        <w:rPr>
          <w:rFonts w:ascii="Arial" w:hAnsi="Arial" w:cs="Arial" w:eastAsia="Arial"/>
          <w:sz w:val="14"/>
          <w:szCs w:val="14"/>
          <w:spacing w:val="-51"/>
          <w:w w:val="100"/>
          <w:b/>
          <w:bCs/>
          <w:i/>
          <w:position w:val="2"/>
        </w:rPr>
        <w:t>a</w:t>
      </w:r>
      <w:r>
        <w:rPr>
          <w:rFonts w:ascii="Arial" w:hAnsi="Arial" w:cs="Arial" w:eastAsia="Arial"/>
          <w:sz w:val="14"/>
          <w:szCs w:val="14"/>
          <w:spacing w:val="-26"/>
          <w:w w:val="100"/>
          <w:b/>
          <w:bCs/>
          <w:i/>
          <w:position w:val="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2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D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  <w:i/>
          <w:position w:val="0"/>
        </w:rPr>
        <w:t>r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li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0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ie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g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  <w:i/>
          <w:position w:val="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L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  <w:i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  <w:i/>
          <w:position w:val="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i/>
          <w:position w:val="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3503" w:space="4097"/>
            <w:col w:w="266" w:space="733"/>
            <w:col w:w="1301"/>
          </w:cols>
        </w:sectPr>
      </w:pPr>
      <w:rPr/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9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4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94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4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93" w:lineRule="exact"/>
        <w:ind w:right="-66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68707pt;margin-top:29.895576pt;width:6.3594pt;height:14.747179pt;mso-position-horizontal-relative:page;mso-position-vertical-relative:paragraph;z-index:-9079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4.062408pt;margin-top:27.504877pt;width:6.3594pt;height:14.747179pt;mso-position-horizontal-relative:page;mso-position-vertical-relative:paragraph;z-index:-9074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004DA8"/>
          <w:spacing w:val="-1"/>
          <w:w w:val="100"/>
          <w:b/>
          <w:bCs/>
          <w:position w:val="-1"/>
        </w:rPr>
        <w:t>P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17"/>
          <w:szCs w:val="17"/>
          <w:color w:val="004DA8"/>
          <w:spacing w:val="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2"/>
          <w:b/>
          <w:bCs/>
          <w:position w:val="-1"/>
        </w:rPr>
        <w:t>9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2"/>
          <w:b/>
          <w:bCs/>
          <w:position w:val="-1"/>
        </w:rPr>
        <w:t>4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6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7"/>
          <w:szCs w:val="17"/>
          <w:color w:val="004DA8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004DA8"/>
          <w:spacing w:val="2"/>
          <w:w w:val="102"/>
          <w:b/>
          <w:bCs/>
        </w:rPr>
        <w:t>9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2"/>
          <w:b/>
          <w:bCs/>
        </w:rPr>
        <w:t>5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3"/>
          <w:w w:val="102"/>
        </w:rPr>
        <w:t>s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2"/>
        </w:rPr>
        <w:t>7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,8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4" w:equalWidth="0">
            <w:col w:w="4004" w:space="277"/>
            <w:col w:w="584" w:space="1399"/>
            <w:col w:w="584" w:space="752"/>
            <w:col w:w="230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4" w:after="0" w:line="137" w:lineRule="exact"/>
        <w:ind w:right="653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699CD"/>
          <w:spacing w:val="1"/>
          <w:w w:val="82"/>
        </w:rPr>
        <w:t>S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9"/>
        </w:rPr>
        <w:t>9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9"/>
        </w:rPr>
        <w:t>9</w:t>
      </w:r>
      <w:r>
        <w:rPr>
          <w:rFonts w:ascii="Arial" w:hAnsi="Arial" w:cs="Arial" w:eastAsia="Arial"/>
          <w:sz w:val="12"/>
          <w:szCs w:val="12"/>
          <w:color w:val="6699CD"/>
          <w:spacing w:val="1"/>
          <w:w w:val="157"/>
        </w:rPr>
        <w:t>/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9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396" w:right="216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699CD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699CD"/>
          <w:spacing w:val="-1"/>
          <w:w w:val="100"/>
        </w:rPr>
        <w:t>y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color w:val="6699CD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699CD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699CD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699CD"/>
          <w:spacing w:val="4"/>
          <w:w w:val="112"/>
        </w:rPr>
        <w:t>N</w:t>
      </w:r>
      <w:r>
        <w:rPr>
          <w:rFonts w:ascii="Arial" w:hAnsi="Arial" w:cs="Arial" w:eastAsia="Arial"/>
          <w:sz w:val="12"/>
          <w:szCs w:val="12"/>
          <w:color w:val="6699CD"/>
          <w:spacing w:val="-1"/>
          <w:w w:val="106"/>
        </w:rPr>
        <w:t>o</w:t>
      </w:r>
      <w:r>
        <w:rPr>
          <w:rFonts w:ascii="Arial" w:hAnsi="Arial" w:cs="Arial" w:eastAsia="Arial"/>
          <w:sz w:val="12"/>
          <w:szCs w:val="12"/>
          <w:color w:val="6699CD"/>
          <w:spacing w:val="0"/>
          <w:w w:val="109"/>
        </w:rPr>
        <w:t>.1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61" w:after="0" w:line="137" w:lineRule="exact"/>
        <w:ind w:right="579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E7E"/>
          <w:spacing w:val="1"/>
          <w:w w:val="82"/>
        </w:rPr>
        <w:t>S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9"/>
        </w:rPr>
        <w:t>0</w:t>
      </w:r>
      <w:r>
        <w:rPr>
          <w:rFonts w:ascii="Arial" w:hAnsi="Arial" w:cs="Arial" w:eastAsia="Arial"/>
          <w:sz w:val="12"/>
          <w:szCs w:val="12"/>
          <w:color w:val="FF7E7E"/>
          <w:spacing w:val="3"/>
          <w:w w:val="109"/>
        </w:rPr>
        <w:t>8</w:t>
      </w:r>
      <w:r>
        <w:rPr>
          <w:rFonts w:ascii="Arial" w:hAnsi="Arial" w:cs="Arial" w:eastAsia="Arial"/>
          <w:sz w:val="12"/>
          <w:szCs w:val="12"/>
          <w:color w:val="FF7E7E"/>
          <w:spacing w:val="1"/>
          <w:w w:val="157"/>
        </w:rPr>
        <w:t>/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9"/>
        </w:rPr>
        <w:t>2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280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FF7E7E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3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FF7E7E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color w:val="FF7E7E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E7E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-1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E7E"/>
          <w:spacing w:val="25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83"/>
        </w:rPr>
        <w:t>T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9"/>
        </w:rPr>
        <w:t>t</w:t>
      </w:r>
      <w:r>
        <w:rPr>
          <w:rFonts w:ascii="Arial" w:hAnsi="Arial" w:cs="Arial" w:eastAsia="Arial"/>
          <w:sz w:val="12"/>
          <w:szCs w:val="12"/>
          <w:color w:val="FF7E7E"/>
          <w:spacing w:val="-1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E7E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19"/>
        </w:rPr>
        <w:t>l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5"/>
        </w:rPr>
        <w:t>a</w:t>
      </w:r>
      <w:r>
        <w:rPr>
          <w:rFonts w:ascii="Arial" w:hAnsi="Arial" w:cs="Arial" w:eastAsia="Arial"/>
          <w:sz w:val="12"/>
          <w:szCs w:val="12"/>
          <w:color w:val="FF7E7E"/>
          <w:spacing w:val="2"/>
          <w:w w:val="119"/>
        </w:rPr>
        <w:t>i</w:t>
      </w:r>
      <w:r>
        <w:rPr>
          <w:rFonts w:ascii="Arial" w:hAnsi="Arial" w:cs="Arial" w:eastAsia="Arial"/>
          <w:sz w:val="12"/>
          <w:szCs w:val="12"/>
          <w:color w:val="FF7E7E"/>
          <w:spacing w:val="0"/>
          <w:w w:val="105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91" w:lineRule="exact"/>
        <w:ind w:right="322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8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3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9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3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8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54FF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2"/>
        </w:rPr>
        <w:t>2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1"/>
          <w:w w:val="102"/>
        </w:rPr>
        <w:t>P</w:t>
      </w:r>
      <w:r>
        <w:rPr>
          <w:rFonts w:ascii="Arial" w:hAnsi="Arial" w:cs="Arial" w:eastAsia="Arial"/>
          <w:sz w:val="11"/>
          <w:szCs w:val="11"/>
          <w:color w:val="E60000"/>
          <w:spacing w:val="-1"/>
          <w:w w:val="102"/>
        </w:rPr>
        <w:t>L</w:t>
      </w:r>
      <w:r>
        <w:rPr>
          <w:rFonts w:ascii="Arial" w:hAnsi="Arial" w:cs="Arial" w:eastAsia="Arial"/>
          <w:sz w:val="11"/>
          <w:szCs w:val="11"/>
          <w:color w:val="E60000"/>
          <w:spacing w:val="0"/>
          <w:w w:val="102"/>
        </w:rPr>
        <w:t>1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7" w:after="0" w:line="240" w:lineRule="auto"/>
        <w:ind w:left="582" w:right="2393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 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1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1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2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-1"/>
          <w:w w:val="100"/>
        </w:rPr>
        <w:t>4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-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2"/>
        </w:rPr>
        <w:t>km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890" w:right="2833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7.00589pt;margin-top:-44.932762pt;width:8.046900pt;height:59.881805pt;mso-position-horizontal-relative:page;mso-position-vertical-relative:paragraph;z-index:-9075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112"/>
                    </w:rPr>
                    <w:t>N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0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W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97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7"/>
                    </w:rPr>
                    <w:t>O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3"/>
                      <w:w w:val="97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7"/>
                    </w:rPr>
                    <w:t>T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7"/>
                    </w:rPr>
                    <w:t>H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9"/>
                      <w:w w:val="97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7"/>
                    </w:rPr>
                    <w:t>W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97"/>
                    </w:rPr>
                    <w:t>A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85"/>
                    </w:rPr>
                    <w:t>L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0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2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4"/>
        </w:rPr>
        <w:t>5</w:t>
      </w:r>
      <w:r>
        <w:rPr>
          <w:rFonts w:ascii="Arial" w:hAnsi="Arial" w:cs="Arial" w:eastAsia="Arial"/>
          <w:sz w:val="10"/>
          <w:szCs w:val="10"/>
          <w:spacing w:val="0"/>
          <w:w w:val="104"/>
        </w:rPr>
        <w:t>4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300"/>
          <w:spacing w:val="-1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100"/>
        </w:rPr>
        <w:t>i</w:t>
      </w:r>
      <w:r>
        <w:rPr>
          <w:rFonts w:ascii="Arial" w:hAnsi="Arial" w:cs="Arial" w:eastAsia="Arial"/>
          <w:sz w:val="10"/>
          <w:szCs w:val="10"/>
          <w:color w:val="257300"/>
          <w:spacing w:val="14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300"/>
          <w:spacing w:val="2"/>
          <w:w w:val="94"/>
        </w:rPr>
        <w:t>(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1"/>
          <w:w w:val="80"/>
        </w:rPr>
        <w:t>R</w:t>
      </w:r>
      <w:r>
        <w:rPr>
          <w:rFonts w:ascii="Arial" w:hAnsi="Arial" w:cs="Arial" w:eastAsia="Arial"/>
          <w:sz w:val="10"/>
          <w:szCs w:val="10"/>
          <w:color w:val="257300"/>
          <w:spacing w:val="0"/>
          <w:w w:val="94"/>
        </w:rPr>
        <w:t>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7" w:after="0" w:line="240" w:lineRule="auto"/>
        <w:ind w:left="1951" w:right="2124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-1"/>
          <w:w w:val="108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4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1</w:t>
      </w:r>
      <w:r>
        <w:rPr>
          <w:rFonts w:ascii="Arial" w:hAnsi="Arial" w:cs="Arial" w:eastAsia="Arial"/>
          <w:sz w:val="8"/>
          <w:szCs w:val="8"/>
          <w:spacing w:val="-1"/>
          <w:w w:val="108"/>
        </w:rPr>
        <w:t>°</w:t>
      </w:r>
      <w:r>
        <w:rPr>
          <w:rFonts w:ascii="Arial" w:hAnsi="Arial" w:cs="Arial" w:eastAsia="Arial"/>
          <w:sz w:val="8"/>
          <w:szCs w:val="8"/>
          <w:spacing w:val="2"/>
          <w:w w:val="108"/>
        </w:rPr>
        <w:t>0</w:t>
      </w:r>
      <w:r>
        <w:rPr>
          <w:rFonts w:ascii="Arial" w:hAnsi="Arial" w:cs="Arial" w:eastAsia="Arial"/>
          <w:sz w:val="8"/>
          <w:szCs w:val="8"/>
          <w:spacing w:val="0"/>
          <w:w w:val="108"/>
        </w:rPr>
        <w:t>'E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54" w:after="0" w:line="132" w:lineRule="exact"/>
        <w:ind w:left="1710" w:right="1828"/>
        <w:jc w:val="center"/>
        <w:rPr>
          <w:rFonts w:ascii="Comic Sans MS" w:hAnsi="Comic Sans MS" w:cs="Comic Sans MS" w:eastAsia="Comic Sans MS"/>
          <w:sz w:val="10"/>
          <w:szCs w:val="10"/>
        </w:rPr>
      </w:pPr>
      <w:rPr/>
      <w:r>
        <w:rPr>
          <w:rFonts w:ascii="Comic Sans MS" w:hAnsi="Comic Sans MS" w:cs="Comic Sans MS" w:eastAsia="Comic Sans MS"/>
          <w:sz w:val="10"/>
          <w:szCs w:val="10"/>
          <w:spacing w:val="-1"/>
          <w:w w:val="100"/>
        </w:rPr>
        <w:t>R</w:t>
      </w:r>
      <w:r>
        <w:rPr>
          <w:rFonts w:ascii="Comic Sans MS" w:hAnsi="Comic Sans MS" w:cs="Comic Sans MS" w:eastAsia="Comic Sans MS"/>
          <w:sz w:val="10"/>
          <w:szCs w:val="10"/>
          <w:spacing w:val="3"/>
          <w:w w:val="100"/>
        </w:rPr>
        <w:t>E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  <w:t>G</w:t>
      </w:r>
      <w:r>
        <w:rPr>
          <w:rFonts w:ascii="Comic Sans MS" w:hAnsi="Comic Sans MS" w:cs="Comic Sans MS" w:eastAsia="Comic Sans MS"/>
          <w:sz w:val="10"/>
          <w:szCs w:val="10"/>
          <w:spacing w:val="8"/>
          <w:w w:val="100"/>
        </w:rPr>
        <w:t> 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4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1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8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3"/>
        </w:rPr>
        <w:t>-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4"/>
        </w:rPr>
        <w:t>3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4"/>
        </w:rPr>
        <w:t>6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4" w:equalWidth="0">
            <w:col w:w="3939" w:space="480"/>
            <w:col w:w="201" w:space="154"/>
            <w:col w:w="201" w:space="457"/>
            <w:col w:w="4468"/>
          </w:cols>
        </w:sectPr>
      </w:pPr>
      <w:rPr/>
    </w:p>
    <w:p>
      <w:pPr>
        <w:spacing w:before="31" w:after="0" w:line="240" w:lineRule="auto"/>
        <w:ind w:left="1925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5.973419pt;margin-top:-580.634094pt;width:306.285578pt;height:574.189pt;mso-position-horizontal-relative:page;mso-position-vertical-relative:paragraph;z-index:-9096" coordorigin="2919,-11613" coordsize="6126,11484">
            <v:shape style="position:absolute;left:2931;top:-11604;width:6106;height:11467" type="#_x0000_t75">
              <v:imagedata r:id="rId112" o:title=""/>
            </v:shape>
            <v:group style="position:absolute;left:8584;top:-1837;width:439;height:2" coordorigin="8584,-1837" coordsize="439,2">
              <v:shape style="position:absolute;left:8584;top:-1837;width:439;height:2" coordorigin="8584,-1837" coordsize="439,0" path="m8584,-1837l9023,-1837e" filled="f" stroked="t" strokeweight=".9141pt" strokecolor="#000000">
                <v:path arrowok="t"/>
              </v:shape>
            </v:group>
            <v:group style="position:absolute;left:8584;top:-230;width:2;height:93" coordorigin="8584,-230" coordsize="2,93">
              <v:shape style="position:absolute;left:8584;top:-230;width:2;height:93" coordorigin="8584,-230" coordsize="0,93" path="m8584,-137l8584,-230e" filled="f" stroked="t" strokeweight=".844pt" strokecolor="#000000">
                <v:path arrowok="t"/>
              </v:shape>
            </v:group>
            <v:group style="position:absolute;left:8575;top:-265;width:17;height:2" coordorigin="8575,-265" coordsize="17,2">
              <v:shape style="position:absolute;left:8575;top:-265;width:17;height:2" coordorigin="8575,-265" coordsize="17,0" path="m8575,-265l8592,-265e" filled="f" stroked="t" strokeweight="1.828pt" strokecolor="#000000">
                <v:path arrowok="t"/>
              </v:shape>
            </v:group>
            <v:group style="position:absolute;left:8575;top:-317;width:17;height:2" coordorigin="8575,-317" coordsize="17,2">
              <v:shape style="position:absolute;left:8575;top:-317;width:17;height:2" coordorigin="8575,-317" coordsize="17,0" path="m8575,-317l8592,-317e" filled="f" stroked="t" strokeweight="1.688pt" strokecolor="#000000">
                <v:path arrowok="t"/>
              </v:shape>
            </v:group>
            <v:group style="position:absolute;left:8584;top:-686;width:2;height:332" coordorigin="8584,-686" coordsize="2,332">
              <v:shape style="position:absolute;left:8584;top:-686;width:2;height:332" coordorigin="8584,-686" coordsize="0,332" path="m8584,-686l8584,-354e" filled="f" stroked="t" strokeweight=".844029pt" strokecolor="#000000">
                <v:path arrowok="t"/>
              </v:shape>
            </v:group>
            <v:group style="position:absolute;left:8575;top:-722;width:17;height:2" coordorigin="8575,-722" coordsize="17,2">
              <v:shape style="position:absolute;left:8575;top:-722;width:17;height:2" coordorigin="8575,-722" coordsize="17,0" path="m8575,-722l8592,-722e" filled="f" stroked="t" strokeweight="1.688pt" strokecolor="#000000">
                <v:path arrowok="t"/>
              </v:shape>
            </v:group>
            <v:group style="position:absolute;left:8584;top:-916;width:2;height:160" coordorigin="8584,-916" coordsize="2,160">
              <v:shape style="position:absolute;left:8584;top:-916;width:2;height:160" coordorigin="8584,-916" coordsize="0,160" path="m8584,-916l8584,-756e" filled="f" stroked="t" strokeweight=".844pt" strokecolor="#000000">
                <v:path arrowok="t"/>
              </v:shape>
            </v:group>
            <v:group style="position:absolute;left:8575;top:-950;width:17;height:2" coordorigin="8575,-950" coordsize="17,2">
              <v:shape style="position:absolute;left:8575;top:-950;width:17;height:2" coordorigin="8575,-950" coordsize="17,0" path="m8575,-950l8592,-950e" filled="f" stroked="t" strokeweight="1.688pt" strokecolor="#000000">
                <v:path arrowok="t"/>
              </v:shape>
            </v:group>
            <v:group style="position:absolute;left:8575;top:-1004;width:17;height:2" coordorigin="8575,-1004" coordsize="17,2">
              <v:shape style="position:absolute;left:8575;top:-1004;width:17;height:2" coordorigin="8575,-1004" coordsize="17,0" path="m8575,-1004l8592,-1004e" filled="f" stroked="t" strokeweight="1.688pt" strokecolor="#000000">
                <v:path arrowok="t"/>
              </v:shape>
            </v:group>
            <v:group style="position:absolute;left:8584;top:-1198;width:2;height:160" coordorigin="8584,-1198" coordsize="2,160">
              <v:shape style="position:absolute;left:8584;top:-1198;width:2;height:160" coordorigin="8584,-1198" coordsize="0,160" path="m8584,-1198l8584,-1037e" filled="f" stroked="t" strokeweight=".844pt" strokecolor="#000000">
                <v:path arrowok="t"/>
              </v:shape>
            </v:group>
            <v:group style="position:absolute;left:8575;top:-1231;width:17;height:2" coordorigin="8575,-1231" coordsize="17,2">
              <v:shape style="position:absolute;left:8575;top:-1231;width:17;height:2" coordorigin="8575,-1231" coordsize="17,0" path="m8575,-1231l8592,-1231e" filled="f" stroked="t" strokeweight="1.688pt" strokecolor="#000000">
                <v:path arrowok="t"/>
              </v:shape>
            </v:group>
            <v:group style="position:absolute;left:8584;top:-1600;width:2;height:332" coordorigin="8584,-1600" coordsize="2,332">
              <v:shape style="position:absolute;left:8584;top:-1600;width:2;height:332" coordorigin="8584,-1600" coordsize="0,332" path="m8584,-1600l8584,-1268e" filled="f" stroked="t" strokeweight=".844029pt" strokecolor="#000000">
                <v:path arrowok="t"/>
              </v:shape>
            </v:group>
            <v:group style="position:absolute;left:8575;top:-1636;width:17;height:2" coordorigin="8575,-1636" coordsize="17,2">
              <v:shape style="position:absolute;left:8575;top:-1636;width:17;height:2" coordorigin="8575,-1636" coordsize="17,0" path="m8575,-1636l8592,-1636e" filled="f" stroked="t" strokeweight="1.688pt" strokecolor="#000000">
                <v:path arrowok="t"/>
              </v:shape>
            </v:group>
            <v:group style="position:absolute;left:8584;top:-1831;width:2;height:160" coordorigin="8584,-1831" coordsize="2,160">
              <v:shape style="position:absolute;left:8584;top:-1831;width:2;height:160" coordorigin="8584,-1831" coordsize="0,160" path="m8584,-1831l8584,-1670e" filled="f" stroked="t" strokeweight=".844pt" strokecolor="#000000">
                <v:path arrowok="t"/>
              </v:shape>
            </v:group>
            <v:group style="position:absolute;left:8575;top:-1864;width:17;height:2" coordorigin="8575,-1864" coordsize="17,2">
              <v:shape style="position:absolute;left:8575;top:-1864;width:17;height:2" coordorigin="8575,-1864" coordsize="17,0" path="m8575,-1864l8592,-1864e" filled="f" stroked="t" strokeweight="1.688pt" strokecolor="#000000">
                <v:path arrowok="t"/>
              </v:shape>
            </v:group>
            <v:group style="position:absolute;left:8575;top:-1918;width:17;height:2" coordorigin="8575,-1918" coordsize="17,2">
              <v:shape style="position:absolute;left:8575;top:-1918;width:17;height:2" coordorigin="8575,-1918" coordsize="17,0" path="m8575,-1918l8592,-1918e" filled="f" stroked="t" strokeweight="1.688pt" strokecolor="#000000">
                <v:path arrowok="t"/>
              </v:shape>
            </v:group>
            <v:group style="position:absolute;left:8584;top:-2112;width:2;height:160" coordorigin="8584,-2112" coordsize="2,160">
              <v:shape style="position:absolute;left:8584;top:-2112;width:2;height:160" coordorigin="8584,-2112" coordsize="0,160" path="m8584,-2112l8584,-1951e" filled="f" stroked="t" strokeweight=".844pt" strokecolor="#000000">
                <v:path arrowok="t"/>
              </v:shape>
            </v:group>
            <v:group style="position:absolute;left:8575;top:-2146;width:17;height:2" coordorigin="8575,-2146" coordsize="17,2">
              <v:shape style="position:absolute;left:8575;top:-2146;width:17;height:2" coordorigin="8575,-2146" coordsize="17,0" path="m8575,-2146l8592,-2146e" filled="f" stroked="t" strokeweight="1.688pt" strokecolor="#000000">
                <v:path arrowok="t"/>
              </v:shape>
            </v:group>
            <v:group style="position:absolute;left:8584;top:-2514;width:2;height:332" coordorigin="8584,-2514" coordsize="2,332">
              <v:shape style="position:absolute;left:8584;top:-2514;width:2;height:332" coordorigin="8584,-2514" coordsize="0,332" path="m8584,-2514l8584,-2182e" filled="f" stroked="t" strokeweight=".844029pt" strokecolor="#000000">
                <v:path arrowok="t"/>
              </v:shape>
            </v:group>
            <v:group style="position:absolute;left:8575;top:-2551;width:17;height:2" coordorigin="8575,-2551" coordsize="17,2">
              <v:shape style="position:absolute;left:8575;top:-2551;width:17;height:2" coordorigin="8575,-2551" coordsize="17,0" path="m8575,-2551l8592,-2551e" filled="f" stroked="t" strokeweight="1.688pt" strokecolor="#000000">
                <v:path arrowok="t"/>
              </v:shape>
            </v:group>
            <v:group style="position:absolute;left:8584;top:-2745;width:2;height:160" coordorigin="8584,-2745" coordsize="2,160">
              <v:shape style="position:absolute;left:8584;top:-2745;width:2;height:160" coordorigin="8584,-2745" coordsize="0,160" path="m8584,-2745l8584,-2584e" filled="f" stroked="t" strokeweight=".844pt" strokecolor="#000000">
                <v:path arrowok="t"/>
              </v:shape>
            </v:group>
            <v:group style="position:absolute;left:8575;top:-2778;width:17;height:2" coordorigin="8575,-2778" coordsize="17,2">
              <v:shape style="position:absolute;left:8575;top:-2778;width:17;height:2" coordorigin="8575,-2778" coordsize="17,0" path="m8575,-2778l8592,-2778e" filled="f" stroked="t" strokeweight="1.688pt" strokecolor="#000000">
                <v:path arrowok="t"/>
              </v:shape>
            </v:group>
            <v:group style="position:absolute;left:8575;top:-2832;width:17;height:2" coordorigin="8575,-2832" coordsize="17,2">
              <v:shape style="position:absolute;left:8575;top:-2832;width:17;height:2" coordorigin="8575,-2832" coordsize="17,0" path="m8575,-2832l8592,-2832e" filled="f" stroked="t" strokeweight="1.688pt" strokecolor="#000000">
                <v:path arrowok="t"/>
              </v:shape>
            </v:group>
            <v:group style="position:absolute;left:8584;top:-3026;width:2;height:160" coordorigin="8584,-3026" coordsize="2,160">
              <v:shape style="position:absolute;left:8584;top:-3026;width:2;height:160" coordorigin="8584,-3026" coordsize="0,160" path="m8584,-3026l8584,-2866e" filled="f" stroked="t" strokeweight=".844pt" strokecolor="#000000">
                <v:path arrowok="t"/>
              </v:shape>
            </v:group>
            <v:group style="position:absolute;left:8575;top:-3060;width:17;height:2" coordorigin="8575,-3060" coordsize="17,2">
              <v:shape style="position:absolute;left:8575;top:-3060;width:17;height:2" coordorigin="8575,-3060" coordsize="17,0" path="m8575,-3060l8592,-3060e" filled="f" stroked="t" strokeweight="1.688pt" strokecolor="#000000">
                <v:path arrowok="t"/>
              </v:shape>
            </v:group>
            <v:group style="position:absolute;left:8584;top:-3428;width:2;height:332" coordorigin="8584,-3428" coordsize="2,332">
              <v:shape style="position:absolute;left:8584;top:-3428;width:2;height:332" coordorigin="8584,-3428" coordsize="0,332" path="m8584,-3428l8584,-3096e" filled="f" stroked="t" strokeweight=".844029pt" strokecolor="#000000">
                <v:path arrowok="t"/>
              </v:shape>
            </v:group>
            <v:group style="position:absolute;left:8575;top:-3465;width:17;height:2" coordorigin="8575,-3465" coordsize="17,2">
              <v:shape style="position:absolute;left:8575;top:-3465;width:17;height:2" coordorigin="8575,-3465" coordsize="17,0" path="m8575,-3465l8592,-3465e" filled="f" stroked="t" strokeweight="1.688pt" strokecolor="#000000">
                <v:path arrowok="t"/>
              </v:shape>
            </v:group>
            <v:group style="position:absolute;left:8584;top:-3659;width:2;height:160" coordorigin="8584,-3659" coordsize="2,160">
              <v:shape style="position:absolute;left:8584;top:-3659;width:2;height:160" coordorigin="8584,-3659" coordsize="0,160" path="m8584,-3659l8584,-3498e" filled="f" stroked="t" strokeweight=".844pt" strokecolor="#000000">
                <v:path arrowok="t"/>
              </v:shape>
            </v:group>
            <v:group style="position:absolute;left:8575;top:-3692;width:17;height:2" coordorigin="8575,-3692" coordsize="17,2">
              <v:shape style="position:absolute;left:8575;top:-3692;width:17;height:2" coordorigin="8575,-3692" coordsize="17,0" path="m8575,-3692l8592,-3692e" filled="f" stroked="t" strokeweight="1.688pt" strokecolor="#000000">
                <v:path arrowok="t"/>
              </v:shape>
            </v:group>
            <v:group style="position:absolute;left:8575;top:-3746;width:17;height:2" coordorigin="8575,-3746" coordsize="17,2">
              <v:shape style="position:absolute;left:8575;top:-3746;width:17;height:2" coordorigin="8575,-3746" coordsize="17,0" path="m8575,-3746l8592,-3746e" filled="f" stroked="t" strokeweight="1.688pt" strokecolor="#000000">
                <v:path arrowok="t"/>
              </v:shape>
            </v:group>
            <v:group style="position:absolute;left:8584;top:-3940;width:2;height:160" coordorigin="8584,-3940" coordsize="2,160">
              <v:shape style="position:absolute;left:8584;top:-3940;width:2;height:160" coordorigin="8584,-3940" coordsize="0,160" path="m8584,-3940l8584,-3780e" filled="f" stroked="t" strokeweight=".844pt" strokecolor="#000000">
                <v:path arrowok="t"/>
              </v:shape>
            </v:group>
            <v:group style="position:absolute;left:8575;top:-3974;width:17;height:2" coordorigin="8575,-3974" coordsize="17,2">
              <v:shape style="position:absolute;left:8575;top:-3974;width:17;height:2" coordorigin="8575,-3974" coordsize="17,0" path="m8575,-3974l8592,-3974e" filled="f" stroked="t" strokeweight="1.688pt" strokecolor="#000000">
                <v:path arrowok="t"/>
              </v:shape>
            </v:group>
            <v:group style="position:absolute;left:8584;top:-4168;width:2;height:158" coordorigin="8584,-4168" coordsize="2,158">
              <v:shape style="position:absolute;left:8584;top:-4168;width:2;height:158" coordorigin="8584,-4168" coordsize="0,158" path="m8584,-4168l8584,-4010e" filled="f" stroked="t" strokeweight=".844pt" strokecolor="#000000">
                <v:path arrowok="t"/>
              </v:shape>
            </v:group>
            <v:group style="position:absolute;left:8575;top:-4203;width:17;height:2" coordorigin="8575,-4203" coordsize="17,2">
              <v:shape style="position:absolute;left:8575;top:-4203;width:17;height:2" coordorigin="8575,-4203" coordsize="17,0" path="m8575,-4203l8592,-4203e" filled="f" stroked="t" strokeweight="1.828pt" strokecolor="#000000">
                <v:path arrowok="t"/>
              </v:shape>
            </v:group>
            <v:group style="position:absolute;left:8584;top:-4342;width:2;height:104" coordorigin="8584,-4342" coordsize="2,104">
              <v:shape style="position:absolute;left:8584;top:-4342;width:2;height:104" coordorigin="8584,-4342" coordsize="0,104" path="m8584,-4238l8584,-4342e" filled="f" stroked="t" strokeweight=".844pt" strokecolor="#000000">
                <v:path arrowok="t"/>
              </v:shape>
            </v:group>
            <v:group style="position:absolute;left:8575;top:-4379;width:17;height:2" coordorigin="8575,-4379" coordsize="17,2">
              <v:shape style="position:absolute;left:8575;top:-4379;width:17;height:2" coordorigin="8575,-4379" coordsize="17,0" path="m8575,-4379l8592,-4379e" filled="f" stroked="t" strokeweight="1.688pt" strokecolor="#000000">
                <v:path arrowok="t"/>
              </v:shape>
            </v:group>
            <v:group style="position:absolute;left:8584;top:-4573;width:2;height:160" coordorigin="8584,-4573" coordsize="2,160">
              <v:shape style="position:absolute;left:8584;top:-4573;width:2;height:160" coordorigin="8584,-4573" coordsize="0,160" path="m8584,-4573l8584,-4412e" filled="f" stroked="t" strokeweight=".844pt" strokecolor="#000000">
                <v:path arrowok="t"/>
              </v:shape>
            </v:group>
            <v:group style="position:absolute;left:8575;top:-4607;width:17;height:2" coordorigin="8575,-4607" coordsize="17,2">
              <v:shape style="position:absolute;left:8575;top:-4607;width:17;height:2" coordorigin="8575,-4607" coordsize="17,0" path="m8575,-4607l8592,-4607e" filled="f" stroked="t" strokeweight="1.688pt" strokecolor="#000000">
                <v:path arrowok="t"/>
              </v:shape>
            </v:group>
            <v:group style="position:absolute;left:8575;top:-4660;width:17;height:2" coordorigin="8575,-4660" coordsize="17,2">
              <v:shape style="position:absolute;left:8575;top:-4660;width:17;height:2" coordorigin="8575,-4660" coordsize="17,0" path="m8575,-4660l8592,-4660e" filled="f" stroked="t" strokeweight="1.688pt" strokecolor="#000000">
                <v:path arrowok="t"/>
              </v:shape>
            </v:group>
            <v:group style="position:absolute;left:8584;top:-4854;width:2;height:160" coordorigin="8584,-4854" coordsize="2,160">
              <v:shape style="position:absolute;left:8584;top:-4854;width:2;height:160" coordorigin="8584,-4854" coordsize="0,160" path="m8584,-4854l8584,-4694e" filled="f" stroked="t" strokeweight=".844pt" strokecolor="#000000">
                <v:path arrowok="t"/>
              </v:shape>
            </v:group>
            <v:group style="position:absolute;left:8575;top:-4888;width:17;height:2" coordorigin="8575,-4888" coordsize="17,2">
              <v:shape style="position:absolute;left:8575;top:-4888;width:17;height:2" coordorigin="8575,-4888" coordsize="17,0" path="m8575,-4888l8592,-4888e" filled="f" stroked="t" strokeweight="1.688pt" strokecolor="#000000">
                <v:path arrowok="t"/>
              </v:shape>
            </v:group>
            <v:group style="position:absolute;left:8584;top:-5256;width:2;height:332" coordorigin="8584,-5256" coordsize="2,332">
              <v:shape style="position:absolute;left:8584;top:-5256;width:2;height:332" coordorigin="8584,-5256" coordsize="0,332" path="m8584,-5256l8584,-4924e" filled="f" stroked="t" strokeweight=".844029pt" strokecolor="#000000">
                <v:path arrowok="t"/>
              </v:shape>
            </v:group>
            <v:group style="position:absolute;left:8575;top:-5293;width:17;height:2" coordorigin="8575,-5293" coordsize="17,2">
              <v:shape style="position:absolute;left:8575;top:-5293;width:17;height:2" coordorigin="8575,-5293" coordsize="17,0" path="m8575,-5293l8592,-5293e" filled="f" stroked="t" strokeweight="1.688pt" strokecolor="#000000">
                <v:path arrowok="t"/>
              </v:shape>
            </v:group>
            <v:group style="position:absolute;left:8584;top:-5487;width:2;height:160" coordorigin="8584,-5487" coordsize="2,160">
              <v:shape style="position:absolute;left:8584;top:-5487;width:2;height:160" coordorigin="8584,-5487" coordsize="0,160" path="m8584,-5487l8584,-5327e" filled="f" stroked="t" strokeweight=".844pt" strokecolor="#000000">
                <v:path arrowok="t"/>
              </v:shape>
            </v:group>
            <v:group style="position:absolute;left:8575;top:-5521;width:17;height:2" coordorigin="8575,-5521" coordsize="17,2">
              <v:shape style="position:absolute;left:8575;top:-5521;width:17;height:2" coordorigin="8575,-5521" coordsize="17,0" path="m8575,-5521l8592,-5521e" filled="f" stroked="t" strokeweight="1.688pt" strokecolor="#000000">
                <v:path arrowok="t"/>
              </v:shape>
            </v:group>
            <v:group style="position:absolute;left:8575;top:-5574;width:17;height:2" coordorigin="8575,-5574" coordsize="17,2">
              <v:shape style="position:absolute;left:8575;top:-5574;width:17;height:2" coordorigin="8575,-5574" coordsize="17,0" path="m8575,-5574l8592,-5574e" filled="f" stroked="t" strokeweight="1.688pt" strokecolor="#000000">
                <v:path arrowok="t"/>
              </v:shape>
            </v:group>
            <v:group style="position:absolute;left:8584;top:-5768;width:2;height:160" coordorigin="8584,-5768" coordsize="2,160">
              <v:shape style="position:absolute;left:8584;top:-5768;width:2;height:160" coordorigin="8584,-5768" coordsize="0,160" path="m8584,-5768l8584,-5608e" filled="f" stroked="t" strokeweight=".844pt" strokecolor="#000000">
                <v:path arrowok="t"/>
              </v:shape>
            </v:group>
            <v:group style="position:absolute;left:8575;top:-5802;width:17;height:2" coordorigin="8575,-5802" coordsize="17,2">
              <v:shape style="position:absolute;left:8575;top:-5802;width:17;height:2" coordorigin="8575,-5802" coordsize="17,0" path="m8575,-5802l8592,-5802e" filled="f" stroked="t" strokeweight="1.688pt" strokecolor="#000000">
                <v:path arrowok="t"/>
              </v:shape>
            </v:group>
            <v:group style="position:absolute;left:8584;top:-6170;width:2;height:332" coordorigin="8584,-6170" coordsize="2,332">
              <v:shape style="position:absolute;left:8584;top:-6170;width:2;height:332" coordorigin="8584,-6170" coordsize="0,332" path="m8584,-6170l8584,-5838e" filled="f" stroked="t" strokeweight=".844029pt" strokecolor="#000000">
                <v:path arrowok="t"/>
              </v:shape>
            </v:group>
            <v:group style="position:absolute;left:8575;top:-6207;width:17;height:2" coordorigin="8575,-6207" coordsize="17,2">
              <v:shape style="position:absolute;left:8575;top:-6207;width:17;height:2" coordorigin="8575,-6207" coordsize="17,0" path="m8575,-6207l8592,-6207e" filled="f" stroked="t" strokeweight="1.688pt" strokecolor="#000000">
                <v:path arrowok="t"/>
              </v:shape>
            </v:group>
            <v:group style="position:absolute;left:8584;top:-6401;width:2;height:160" coordorigin="8584,-6401" coordsize="2,160">
              <v:shape style="position:absolute;left:8584;top:-6401;width:2;height:160" coordorigin="8584,-6401" coordsize="0,160" path="m8584,-6401l8584,-6241e" filled="f" stroked="t" strokeweight=".844pt" strokecolor="#000000">
                <v:path arrowok="t"/>
              </v:shape>
            </v:group>
            <v:group style="position:absolute;left:8575;top:-6435;width:17;height:2" coordorigin="8575,-6435" coordsize="17,2">
              <v:shape style="position:absolute;left:8575;top:-6435;width:17;height:2" coordorigin="8575,-6435" coordsize="17,0" path="m8575,-6435l8592,-6435e" filled="f" stroked="t" strokeweight="1.688pt" strokecolor="#000000">
                <v:path arrowok="t"/>
              </v:shape>
            </v:group>
            <v:group style="position:absolute;left:8575;top:-6488;width:17;height:2" coordorigin="8575,-6488" coordsize="17,2">
              <v:shape style="position:absolute;left:8575;top:-6488;width:17;height:2" coordorigin="8575,-6488" coordsize="17,0" path="m8575,-6488l8592,-6488e" filled="f" stroked="t" strokeweight="1.688pt" strokecolor="#000000">
                <v:path arrowok="t"/>
              </v:shape>
            </v:group>
            <v:group style="position:absolute;left:8584;top:-6682;width:2;height:160" coordorigin="8584,-6682" coordsize="2,160">
              <v:shape style="position:absolute;left:8584;top:-6682;width:2;height:160" coordorigin="8584,-6682" coordsize="0,160" path="m8584,-6682l8584,-6522e" filled="f" stroked="t" strokeweight=".844pt" strokecolor="#000000">
                <v:path arrowok="t"/>
              </v:shape>
            </v:group>
            <v:group style="position:absolute;left:8575;top:-6716;width:17;height:2" coordorigin="8575,-6716" coordsize="17,2">
              <v:shape style="position:absolute;left:8575;top:-6716;width:17;height:2" coordorigin="8575,-6716" coordsize="17,0" path="m8575,-6716l8592,-6716e" filled="f" stroked="t" strokeweight="1.688pt" strokecolor="#000000">
                <v:path arrowok="t"/>
              </v:shape>
            </v:group>
            <v:group style="position:absolute;left:8584;top:-7084;width:2;height:332" coordorigin="8584,-7084" coordsize="2,332">
              <v:shape style="position:absolute;left:8584;top:-7084;width:2;height:332" coordorigin="8584,-7084" coordsize="0,332" path="m8584,-7084l8584,-6753e" filled="f" stroked="t" strokeweight=".844029pt" strokecolor="#000000">
                <v:path arrowok="t"/>
              </v:shape>
            </v:group>
            <v:group style="position:absolute;left:8575;top:-7121;width:17;height:2" coordorigin="8575,-7121" coordsize="17,2">
              <v:shape style="position:absolute;left:8575;top:-7121;width:17;height:2" coordorigin="8575,-7121" coordsize="17,0" path="m8575,-7121l8592,-7121e" filled="f" stroked="t" strokeweight="1.688pt" strokecolor="#000000">
                <v:path arrowok="t"/>
              </v:shape>
            </v:group>
            <v:group style="position:absolute;left:8584;top:-7315;width:2;height:160" coordorigin="8584,-7315" coordsize="2,160">
              <v:shape style="position:absolute;left:8584;top:-7315;width:2;height:160" coordorigin="8584,-7315" coordsize="0,160" path="m8584,-7315l8584,-7155e" filled="f" stroked="t" strokeweight=".844pt" strokecolor="#000000">
                <v:path arrowok="t"/>
              </v:shape>
            </v:group>
            <v:group style="position:absolute;left:8575;top:-7349;width:17;height:2" coordorigin="8575,-7349" coordsize="17,2">
              <v:shape style="position:absolute;left:8575;top:-7349;width:17;height:2" coordorigin="8575,-7349" coordsize="17,0" path="m8575,-7349l8592,-7349e" filled="f" stroked="t" strokeweight="1.688pt" strokecolor="#000000">
                <v:path arrowok="t"/>
              </v:shape>
            </v:group>
            <v:group style="position:absolute;left:8575;top:-7402;width:17;height:2" coordorigin="8575,-7402" coordsize="17,2">
              <v:shape style="position:absolute;left:8575;top:-7402;width:17;height:2" coordorigin="8575,-7402" coordsize="17,0" path="m8575,-7402l8592,-7402e" filled="f" stroked="t" strokeweight="1.688pt" strokecolor="#000000">
                <v:path arrowok="t"/>
              </v:shape>
            </v:group>
            <v:group style="position:absolute;left:8584;top:-7596;width:2;height:160" coordorigin="8584,-7596" coordsize="2,160">
              <v:shape style="position:absolute;left:8584;top:-7596;width:2;height:160" coordorigin="8584,-7596" coordsize="0,160" path="m8584,-7596l8584,-7436e" filled="f" stroked="t" strokeweight=".844pt" strokecolor="#000000">
                <v:path arrowok="t"/>
              </v:shape>
            </v:group>
            <v:group style="position:absolute;left:8575;top:-7630;width:17;height:2" coordorigin="8575,-7630" coordsize="17,2">
              <v:shape style="position:absolute;left:8575;top:-7630;width:17;height:2" coordorigin="8575,-7630" coordsize="17,0" path="m8575,-7630l8592,-7630e" filled="f" stroked="t" strokeweight="1.688pt" strokecolor="#000000">
                <v:path arrowok="t"/>
              </v:shape>
            </v:group>
            <v:group style="position:absolute;left:8584;top:-7999;width:2;height:332" coordorigin="8584,-7999" coordsize="2,332">
              <v:shape style="position:absolute;left:8584;top:-7999;width:2;height:332" coordorigin="8584,-7999" coordsize="0,332" path="m8584,-7999l8584,-7667e" filled="f" stroked="t" strokeweight=".844029pt" strokecolor="#000000">
                <v:path arrowok="t"/>
              </v:shape>
            </v:group>
            <v:group style="position:absolute;left:8575;top:-8035;width:17;height:2" coordorigin="8575,-8035" coordsize="17,2">
              <v:shape style="position:absolute;left:8575;top:-8035;width:17;height:2" coordorigin="8575,-8035" coordsize="17,0" path="m8575,-8035l8592,-8035e" filled="f" stroked="t" strokeweight="1.688pt" strokecolor="#000000">
                <v:path arrowok="t"/>
              </v:shape>
            </v:group>
            <v:group style="position:absolute;left:8584;top:-8229;width:2;height:160" coordorigin="8584,-8229" coordsize="2,160">
              <v:shape style="position:absolute;left:8584;top:-8229;width:2;height:160" coordorigin="8584,-8229" coordsize="0,160" path="m8584,-8229l8584,-8069e" filled="f" stroked="t" strokeweight=".844pt" strokecolor="#000000">
                <v:path arrowok="t"/>
              </v:shape>
            </v:group>
            <v:group style="position:absolute;left:8575;top:-8263;width:17;height:2" coordorigin="8575,-8263" coordsize="17,2">
              <v:shape style="position:absolute;left:8575;top:-8263;width:17;height:2" coordorigin="8575,-8263" coordsize="17,0" path="m8575,-8263l8592,-8263e" filled="f" stroked="t" strokeweight="1.688pt" strokecolor="#000000">
                <v:path arrowok="t"/>
              </v:shape>
            </v:group>
            <v:group style="position:absolute;left:8575;top:-8316;width:17;height:2" coordorigin="8575,-8316" coordsize="17,2">
              <v:shape style="position:absolute;left:8575;top:-8316;width:17;height:2" coordorigin="8575,-8316" coordsize="17,0" path="m8575,-8316l8592,-8316e" filled="f" stroked="t" strokeweight="1.688pt" strokecolor="#000000">
                <v:path arrowok="t"/>
              </v:shape>
            </v:group>
            <v:group style="position:absolute;left:8584;top:-8510;width:2;height:160" coordorigin="8584,-8510" coordsize="2,160">
              <v:shape style="position:absolute;left:8584;top:-8510;width:2;height:160" coordorigin="8584,-8510" coordsize="0,160" path="m8584,-8510l8584,-8350e" filled="f" stroked="t" strokeweight=".844pt" strokecolor="#000000">
                <v:path arrowok="t"/>
              </v:shape>
            </v:group>
            <v:group style="position:absolute;left:8575;top:-8544;width:17;height:2" coordorigin="8575,-8544" coordsize="17,2">
              <v:shape style="position:absolute;left:8575;top:-8544;width:17;height:2" coordorigin="8575,-8544" coordsize="17,0" path="m8575,-8544l8592,-8544e" filled="f" stroked="t" strokeweight="1.688pt" strokecolor="#000000">
                <v:path arrowok="t"/>
              </v:shape>
            </v:group>
            <v:group style="position:absolute;left:8584;top:-8913;width:2;height:332" coordorigin="8584,-8913" coordsize="2,332">
              <v:shape style="position:absolute;left:8584;top:-8913;width:2;height:332" coordorigin="8584,-8913" coordsize="0,332" path="m8584,-8913l8584,-8581e" filled="f" stroked="t" strokeweight=".844029pt" strokecolor="#000000">
                <v:path arrowok="t"/>
              </v:shape>
            </v:group>
            <v:group style="position:absolute;left:8575;top:-8949;width:17;height:2" coordorigin="8575,-8949" coordsize="17,2">
              <v:shape style="position:absolute;left:8575;top:-8949;width:17;height:2" coordorigin="8575,-8949" coordsize="17,0" path="m8575,-8949l8592,-8949e" filled="f" stroked="t" strokeweight="1.688pt" strokecolor="#000000">
                <v:path arrowok="t"/>
              </v:shape>
            </v:group>
            <v:group style="position:absolute;left:8584;top:-9143;width:2;height:160" coordorigin="8584,-9143" coordsize="2,160">
              <v:shape style="position:absolute;left:8584;top:-9143;width:2;height:160" coordorigin="8584,-9143" coordsize="0,160" path="m8584,-9143l8584,-8983e" filled="f" stroked="t" strokeweight=".844pt" strokecolor="#000000">
                <v:path arrowok="t"/>
              </v:shape>
            </v:group>
            <v:group style="position:absolute;left:8575;top:-9177;width:17;height:2" coordorigin="8575,-9177" coordsize="17,2">
              <v:shape style="position:absolute;left:8575;top:-9177;width:17;height:2" coordorigin="8575,-9177" coordsize="17,0" path="m8575,-9177l8592,-9177e" filled="f" stroked="t" strokeweight="1.688pt" strokecolor="#000000">
                <v:path arrowok="t"/>
              </v:shape>
            </v:group>
            <v:group style="position:absolute;left:8575;top:-9230;width:17;height:2" coordorigin="8575,-9230" coordsize="17,2">
              <v:shape style="position:absolute;left:8575;top:-9230;width:17;height:2" coordorigin="8575,-9230" coordsize="17,0" path="m8575,-9230l8592,-9230e" filled="f" stroked="t" strokeweight="1.688pt" strokecolor="#000000">
                <v:path arrowok="t"/>
              </v:shape>
            </v:group>
            <v:group style="position:absolute;left:8584;top:-9424;width:2;height:160" coordorigin="8584,-9424" coordsize="2,160">
              <v:shape style="position:absolute;left:8584;top:-9424;width:2;height:160" coordorigin="8584,-9424" coordsize="0,160" path="m8584,-9424l8584,-9264e" filled="f" stroked="t" strokeweight=".844pt" strokecolor="#000000">
                <v:path arrowok="t"/>
              </v:shape>
            </v:group>
            <v:group style="position:absolute;left:8575;top:-9458;width:17;height:2" coordorigin="8575,-9458" coordsize="17,2">
              <v:shape style="position:absolute;left:8575;top:-9458;width:17;height:2" coordorigin="8575,-9458" coordsize="17,0" path="m8575,-9458l8592,-9458e" filled="f" stroked="t" strokeweight="1.688pt" strokecolor="#000000">
                <v:path arrowok="t"/>
              </v:shape>
            </v:group>
            <v:group style="position:absolute;left:8584;top:-9827;width:2;height:332" coordorigin="8584,-9827" coordsize="2,332">
              <v:shape style="position:absolute;left:8584;top:-9827;width:2;height:332" coordorigin="8584,-9827" coordsize="0,332" path="m8584,-9827l8584,-9495e" filled="f" stroked="t" strokeweight=".844029pt" strokecolor="#000000">
                <v:path arrowok="t"/>
              </v:shape>
            </v:group>
            <v:group style="position:absolute;left:8575;top:-9863;width:17;height:2" coordorigin="8575,-9863" coordsize="17,2">
              <v:shape style="position:absolute;left:8575;top:-9863;width:17;height:2" coordorigin="8575,-9863" coordsize="17,0" path="m8575,-9863l8592,-9863e" filled="f" stroked="t" strokeweight="1.688pt" strokecolor="#000000">
                <v:path arrowok="t"/>
              </v:shape>
            </v:group>
            <v:group style="position:absolute;left:8584;top:-10057;width:2;height:160" coordorigin="8584,-10057" coordsize="2,160">
              <v:shape style="position:absolute;left:8584;top:-10057;width:2;height:160" coordorigin="8584,-10057" coordsize="0,160" path="m8584,-10057l8584,-9897e" filled="f" stroked="t" strokeweight=".844pt" strokecolor="#000000">
                <v:path arrowok="t"/>
              </v:shape>
            </v:group>
            <v:group style="position:absolute;left:8575;top:-10091;width:17;height:2" coordorigin="8575,-10091" coordsize="17,2">
              <v:shape style="position:absolute;left:8575;top:-10091;width:17;height:2" coordorigin="8575,-10091" coordsize="17,0" path="m8575,-10091l8592,-10091e" filled="f" stroked="t" strokeweight="1.688pt" strokecolor="#000000">
                <v:path arrowok="t"/>
              </v:shape>
            </v:group>
            <v:group style="position:absolute;left:8575;top:-10145;width:17;height:2" coordorigin="8575,-10145" coordsize="17,2">
              <v:shape style="position:absolute;left:8575;top:-10145;width:17;height:2" coordorigin="8575,-10145" coordsize="17,0" path="m8575,-10145l8592,-10145e" filled="f" stroked="t" strokeweight="1.688pt" strokecolor="#000000">
                <v:path arrowok="t"/>
              </v:shape>
            </v:group>
            <v:group style="position:absolute;left:8584;top:-10339;width:2;height:160" coordorigin="8584,-10339" coordsize="2,160">
              <v:shape style="position:absolute;left:8584;top:-10339;width:2;height:160" coordorigin="8584,-10339" coordsize="0,160" path="m8584,-10339l8584,-10178e" filled="f" stroked="t" strokeweight=".844pt" strokecolor="#000000">
                <v:path arrowok="t"/>
              </v:shape>
            </v:group>
            <v:group style="position:absolute;left:8575;top:-10372;width:17;height:2" coordorigin="8575,-10372" coordsize="17,2">
              <v:shape style="position:absolute;left:8575;top:-10372;width:17;height:2" coordorigin="8575,-10372" coordsize="17,0" path="m8575,-10372l8592,-10372e" filled="f" stroked="t" strokeweight="1.688pt" strokecolor="#000000">
                <v:path arrowok="t"/>
              </v:shape>
            </v:group>
            <v:group style="position:absolute;left:8584;top:-10741;width:2;height:332" coordorigin="8584,-10741" coordsize="2,332">
              <v:shape style="position:absolute;left:8584;top:-10741;width:2;height:332" coordorigin="8584,-10741" coordsize="0,332" path="m8584,-10741l8584,-10409e" filled="f" stroked="t" strokeweight=".844029pt" strokecolor="#000000">
                <v:path arrowok="t"/>
              </v:shape>
            </v:group>
            <v:group style="position:absolute;left:8575;top:-10777;width:17;height:2" coordorigin="8575,-10777" coordsize="17,2">
              <v:shape style="position:absolute;left:8575;top:-10777;width:17;height:2" coordorigin="8575,-10777" coordsize="17,0" path="m8575,-10777l8592,-10777e" filled="f" stroked="t" strokeweight="1.688pt" strokecolor="#000000">
                <v:path arrowok="t"/>
              </v:shape>
            </v:group>
            <v:group style="position:absolute;left:8584;top:-10971;width:2;height:160" coordorigin="8584,-10971" coordsize="2,160">
              <v:shape style="position:absolute;left:8584;top:-10971;width:2;height:160" coordorigin="8584,-10971" coordsize="0,160" path="m8584,-10971l8584,-10811e" filled="f" stroked="t" strokeweight=".844pt" strokecolor="#000000">
                <v:path arrowok="t"/>
              </v:shape>
            </v:group>
            <v:group style="position:absolute;left:8575;top:-11005;width:17;height:2" coordorigin="8575,-11005" coordsize="17,2">
              <v:shape style="position:absolute;left:8575;top:-11005;width:17;height:2" coordorigin="8575,-11005" coordsize="17,0" path="m8575,-11005l8592,-11005e" filled="f" stroked="t" strokeweight="1.688pt" strokecolor="#000000">
                <v:path arrowok="t"/>
              </v:shape>
            </v:group>
            <v:group style="position:absolute;left:8575;top:-11059;width:17;height:2" coordorigin="8575,-11059" coordsize="17,2">
              <v:shape style="position:absolute;left:8575;top:-11059;width:17;height:2" coordorigin="8575,-11059" coordsize="17,0" path="m8575,-11059l8592,-11059e" filled="f" stroked="t" strokeweight="1.688pt" strokecolor="#000000">
                <v:path arrowok="t"/>
              </v:shape>
            </v:group>
            <v:group style="position:absolute;left:8584;top:-11253;width:2;height:160" coordorigin="8584,-11253" coordsize="2,160">
              <v:shape style="position:absolute;left:8584;top:-11253;width:2;height:160" coordorigin="8584,-11253" coordsize="0,160" path="m8584,-11253l8584,-11092e" filled="f" stroked="t" strokeweight=".844pt" strokecolor="#000000">
                <v:path arrowok="t"/>
              </v:shape>
            </v:group>
            <v:group style="position:absolute;left:8581;top:-11303;width:3;height:34" coordorigin="8581,-11303" coordsize="3,34">
              <v:shape style="position:absolute;left:8581;top:-11303;width:3;height:34" coordorigin="8581,-11303" coordsize="3,34" path="m8584,-11270l8584,-11303,8581,-11303e" filled="f" stroked="t" strokeweight=".844pt" strokecolor="#000000">
                <v:path arrowok="t"/>
              </v:shape>
            </v:group>
            <v:group style="position:absolute;left:7209;top:-11301;width:1356;height:2" coordorigin="7209,-11301" coordsize="1356,2">
              <v:shape style="position:absolute;left:7209;top:-11301;width:1356;height:2" coordorigin="7209,-11301" coordsize="1356,0" path="m7209,-11301l8564,-11301e" filled="f" stroked="t" strokeweight=".9141pt" strokecolor="#000000">
                <v:path arrowok="t"/>
              </v:shape>
            </v:group>
            <v:group style="position:absolute;left:7088;top:-11300;width:104;height:3" coordorigin="7088,-11300" coordsize="104,3">
              <v:shape style="position:absolute;left:7088;top:-11300;width:104;height:3" coordorigin="7088,-11300" coordsize="104,3" path="m7192,-11300l7158,-11300,7088,-11298e" filled="f" stroked="t" strokeweight=".844pt" strokecolor="#000000">
                <v:path arrowok="t"/>
              </v:shape>
            </v:group>
            <v:group style="position:absolute;left:6174;top:-11296;width:894;height:2" coordorigin="6174,-11296" coordsize="894,2">
              <v:shape style="position:absolute;left:6174;top:-11296;width:894;height:2" coordorigin="6174,-11296" coordsize="894,0" path="m6174,-11296l7068,-11296e" filled="f" stroked="t" strokeweight=".984578pt" strokecolor="#000000">
                <v:path arrowok="t"/>
              </v:shape>
            </v:group>
            <v:group style="position:absolute;left:5260;top:-11289;width:894;height:2" coordorigin="5260,-11289" coordsize="894,2">
              <v:shape style="position:absolute;left:5260;top:-11289;width:894;height:2" coordorigin="5260,-11289" coordsize="894,0" path="m5260,-11289l6154,-11289e" filled="f" stroked="t" strokeweight="1.125067pt" strokecolor="#000000">
                <v:path arrowok="t"/>
              </v:shape>
            </v:group>
            <v:group style="position:absolute;left:4697;top:-11284;width:543;height:2" coordorigin="4697,-11284" coordsize="543,2">
              <v:shape style="position:absolute;left:4697;top:-11284;width:543;height:2" coordorigin="4697,-11284" coordsize="543,0" path="m4697,-11284l5240,-11284e" filled="f" stroked="t" strokeweight="1.125467pt" strokecolor="#000000">
                <v:path arrowok="t"/>
              </v:shape>
            </v:group>
            <v:group style="position:absolute;left:4064;top:-11278;width:613;height:2" coordorigin="4064,-11278" coordsize="613,2">
              <v:shape style="position:absolute;left:4064;top:-11278;width:613;height:2" coordorigin="4064,-11278" coordsize="613,0" path="m4064,-11278l4677,-11278e" filled="f" stroked="t" strokeweight="1.125189pt" strokecolor="#000000">
                <v:path arrowok="t"/>
              </v:shape>
            </v:group>
            <v:group style="position:absolute;left:4011;top:-11275;width:34;height:3" coordorigin="4011,-11275" coordsize="34,3">
              <v:shape style="position:absolute;left:4011;top:-11275;width:34;height:3" coordorigin="4011,-11275" coordsize="34,3" path="m4044,-11275l4011,-11272e" filled="f" stroked="t" strokeweight=".844pt" strokecolor="#000000">
                <v:path arrowok="t"/>
              </v:shape>
            </v:group>
            <v:group style="position:absolute;left:3431;top:-11270;width:563;height:2" coordorigin="3431,-11270" coordsize="563,2">
              <v:shape style="position:absolute;left:3431;top:-11270;width:563;height:2" coordorigin="3431,-11270" coordsize="563,0" path="m3431,-11270l3994,-11270e" filled="f" stroked="t" strokeweight="1.125369pt" strokecolor="#000000">
                <v:path arrowok="t"/>
              </v:shape>
            </v:group>
            <v:group style="position:absolute;left:3378;top:-11267;width:34;height:3" coordorigin="3378,-11267" coordsize="34,3">
              <v:shape style="position:absolute;left:3378;top:-11267;width:34;height:3" coordorigin="3378,-11267" coordsize="34,3" path="m3412,-11267l3378,-11264e" filled="f" stroked="t" strokeweight=".844pt" strokecolor="#000000">
                <v:path arrowok="t"/>
              </v:shape>
            </v:group>
            <v:group style="position:absolute;left:2931;top:-11261;width:430;height:2" coordorigin="2931,-11261" coordsize="430,2">
              <v:shape style="position:absolute;left:2931;top:-11261;width:430;height:2" coordorigin="2931,-11261" coordsize="430,0" path="m2931,-11261l3361,-11261e" filled="f" stroked="t" strokeweight="1.125155pt" strokecolor="#000000">
                <v:path arrowok="t"/>
              </v:shape>
            </v:group>
            <v:group style="position:absolute;left:2931;top:-11604;width:6106;height:11464" coordorigin="2931,-11604" coordsize="6106,11464">
              <v:shape style="position:absolute;left:2931;top:-11604;width:6106;height:11464" coordorigin="2931,-11604" coordsize="6106,11464" path="m2931,-11604l9037,-11604,9037,-140,2931,-140,2931,-11604xe" filled="f" stroked="t" strokeweight=".844pt" strokecolor="#000000">
                <v:path arrowok="t"/>
              </v:shape>
            </v:group>
            <v:group style="position:absolute;left:8581;top:-191;width:2;height:51" coordorigin="8581,-191" coordsize="2,51">
              <v:shape style="position:absolute;left:8581;top:-191;width:2;height:51" coordorigin="8581,-191" coordsize="0,51" path="m8581,-140l8581,-191e" filled="f" stroked="t" strokeweight=".422pt" strokecolor="#000000">
                <v:path arrowok="t"/>
              </v:shape>
            </v:group>
            <v:group style="position:absolute;left:8581;top:-11604;width:2;height:53" coordorigin="8581,-11604" coordsize="2,53">
              <v:shape style="position:absolute;left:8581;top:-11604;width:2;height:53" coordorigin="8581,-11604" coordsize="0,53" path="m8581,-11604l8581,-11551e" filled="f" stroked="t" strokeweight=".422pt" strokecolor="#000000">
                <v:path arrowok="t"/>
              </v:shape>
            </v:group>
            <v:group style="position:absolute;left:4441;top:-191;width:2;height:51" coordorigin="4441,-191" coordsize="2,51">
              <v:shape style="position:absolute;left:4441;top:-191;width:2;height:51" coordorigin="4441,-191" coordsize="0,51" path="m4441,-140l4441,-191e" filled="f" stroked="t" strokeweight=".422pt" strokecolor="#000000">
                <v:path arrowok="t"/>
              </v:shape>
            </v:group>
            <v:group style="position:absolute;left:4300;top:-11604;width:2;height:53" coordorigin="4300,-11604" coordsize="2,53">
              <v:shape style="position:absolute;left:4300;top:-11604;width:2;height:53" coordorigin="4300,-11604" coordsize="0,53" path="m4300,-11604l4300,-11551e" filled="f" stroked="t" strokeweight=".422pt" strokecolor="#000000">
                <v:path arrowok="t"/>
              </v:shape>
            </v:group>
            <v:group style="position:absolute;left:2931;top:-11255;width:51;height:2" coordorigin="2931,-11255" coordsize="51,2">
              <v:shape style="position:absolute;left:2931;top:-11255;width:51;height:2" coordorigin="2931,-11255" coordsize="51,0" path="m2931,-11255l2981,-11255e" filled="f" stroked="t" strokeweight=".422pt" strokecolor="#000000">
                <v:path arrowok="t"/>
              </v:shape>
            </v:group>
            <v:group style="position:absolute;left:8983;top:-11298;width:53;height:2" coordorigin="8983,-11298" coordsize="53,2">
              <v:shape style="position:absolute;left:8983;top:-11298;width:53;height:2" coordorigin="8983,-11298" coordsize="53,0" path="m9037,-11298l8983,-11298e" filled="f" stroked="t" strokeweight=".422pt" strokecolor="#000000">
                <v:path arrowok="t"/>
              </v:shape>
            </v:group>
            <v:group style="position:absolute;left:2931;top:-8097;width:51;height:2" coordorigin="2931,-8097" coordsize="51,2">
              <v:shape style="position:absolute;left:2931;top:-8097;width:51;height:2" coordorigin="2931,-8097" coordsize="51,0" path="m2931,-8097l2981,-8097e" filled="f" stroked="t" strokeweight=".422pt" strokecolor="#000000">
                <v:path arrowok="t"/>
              </v:shape>
            </v:group>
            <v:group style="position:absolute;left:8983;top:-8142;width:53;height:2" coordorigin="8983,-8142" coordsize="53,2">
              <v:shape style="position:absolute;left:8983;top:-8142;width:53;height:2" coordorigin="8983,-8142" coordsize="53,0" path="m9037,-8142l8983,-8142e" filled="f" stroked="t" strokeweight=".422pt" strokecolor="#000000">
                <v:path arrowok="t"/>
              </v:shape>
            </v:group>
            <v:group style="position:absolute;left:2931;top:-4941;width:51;height:2" coordorigin="2931,-4941" coordsize="51,2">
              <v:shape style="position:absolute;left:2931;top:-4941;width:51;height:2" coordorigin="2931,-4941" coordsize="51,0" path="m2931,-4941l2981,-4941e" filled="f" stroked="t" strokeweight=".422pt" strokecolor="#000000">
                <v:path arrowok="t"/>
              </v:shape>
            </v:group>
            <v:group style="position:absolute;left:8983;top:-4986;width:53;height:2" coordorigin="8983,-4986" coordsize="53,2">
              <v:shape style="position:absolute;left:8983;top:-4986;width:53;height:2" coordorigin="8983,-4986" coordsize="53,0" path="m9037,-4986l8983,-4986e" filled="f" stroked="t" strokeweight=".422pt" strokecolor="#000000">
                <v:path arrowok="t"/>
              </v:shape>
            </v:group>
            <v:group style="position:absolute;left:2931;top:-1783;width:51;height:2" coordorigin="2931,-1783" coordsize="51,2">
              <v:shape style="position:absolute;left:2931;top:-1783;width:51;height:2" coordorigin="2931,-1783" coordsize="51,0" path="m2931,-1783l2981,-1783e" filled="f" stroked="t" strokeweight=".422pt" strokecolor="#000000">
                <v:path arrowok="t"/>
              </v:shape>
            </v:group>
            <v:group style="position:absolute;left:8983;top:-1831;width:53;height:2" coordorigin="8983,-1831" coordsize="53,2">
              <v:shape style="position:absolute;left:8983;top:-1831;width:53;height:2" coordorigin="8983,-1831" coordsize="53,0" path="m9037,-1831l8983,-1831e" filled="f" stroked="t" strokeweight=".422pt" strokecolor="#000000">
                <v:path arrowok="t"/>
              </v:shape>
            </v:group>
            <v:group style="position:absolute;left:7093;top:-675;width:143;height:2" coordorigin="7093,-675" coordsize="143,2">
              <v:shape style="position:absolute;left:7093;top:-675;width:143;height:2" coordorigin="7093,-675" coordsize="143,0" path="m7093,-675l7237,-675e" filled="f" stroked="t" strokeweight="2.35pt" strokecolor="#000000">
                <v:path arrowok="t"/>
              </v:shape>
            </v:group>
            <v:group style="position:absolute;left:7237;top:-697;width:141;height:45" coordorigin="7237,-697" coordsize="141,45">
              <v:shape style="position:absolute;left:7237;top:-697;width:141;height:45" coordorigin="7237,-697" coordsize="141,45" path="m7237,-697l7377,-697,7377,-652,7237,-652,7237,-697xe" filled="f" stroked="t" strokeweight=".141pt" strokecolor="#000000">
                <v:path arrowok="t"/>
              </v:shape>
            </v:group>
            <v:group style="position:absolute;left:7377;top:-675;width:287;height:2" coordorigin="7377,-675" coordsize="287,2">
              <v:shape style="position:absolute;left:7377;top:-675;width:287;height:2" coordorigin="7377,-675" coordsize="287,0" path="m7377,-675l7664,-675e" filled="f" stroked="t" strokeweight="2.35pt" strokecolor="#000000">
                <v:path arrowok="t"/>
              </v:shape>
            </v:group>
            <v:group style="position:absolute;left:7664;top:-697;width:284;height:45" coordorigin="7664,-697" coordsize="284,45">
              <v:shape style="position:absolute;left:7664;top:-697;width:284;height:45" coordorigin="7664,-697" coordsize="284,45" path="m7664,-697l7948,-697,7948,-652,7664,-652,7664,-697xe" filled="f" stroked="t" strokeweight=".141pt" strokecolor="#000000">
                <v:path arrowok="t"/>
              </v:shape>
            </v:group>
            <v:group style="position:absolute;left:7948;top:-675;width:284;height:2" coordorigin="7948,-675" coordsize="284,2">
              <v:shape style="position:absolute;left:7948;top:-675;width:284;height:2" coordorigin="7948,-675" coordsize="284,0" path="m7948,-675l8232,-675e" filled="f" stroked="t" strokeweight="2.3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21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54.2565pt;margin-top:3.518435pt;width:12.516203pt;height:9.0003pt;mso-position-horizontal-relative:page;mso-position-vertical-relative:paragraph;z-index:-9091" coordorigin="5085,70" coordsize="250,180">
            <v:group style="position:absolute;left:5096;top:169;width:2;height:70" coordorigin="5096,169" coordsize="2,70">
              <v:shape style="position:absolute;left:5096;top:169;width:2;height:70" coordorigin="5096,169" coordsize="0,70" path="m5096,239l5096,169e" filled="f" stroked="t" strokeweight="1.125pt" strokecolor="#002573">
                <v:path arrowok="t"/>
              </v:shape>
            </v:group>
            <v:group style="position:absolute;left:5096;top:82;width:17;height:53" coordorigin="5096,82" coordsize="17,53">
              <v:shape style="position:absolute;left:5096;top:82;width:17;height:53" coordorigin="5096,82" coordsize="17,53" path="m5096,135l5096,82,5113,82e" filled="f" stroked="t" strokeweight="1.125pt" strokecolor="#002573">
                <v:path arrowok="t"/>
              </v:shape>
            </v:group>
            <v:group style="position:absolute;left:5150;top:82;width:174;height:2" coordorigin="5150,82" coordsize="174,2">
              <v:shape style="position:absolute;left:5150;top:82;width:174;height:2" coordorigin="5150,82" coordsize="174,0" path="m5150,82l5324,82e" filled="f" stroked="t" strokeweight="1.125pt" strokecolor="#002573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67.475494pt;margin-top:3.518534pt;width:3.797pt;height:7.3129pt;mso-position-horizontal-relative:page;mso-position-vertical-relative:paragraph;z-index:-9090" coordorigin="5350,70" coordsize="76,146">
            <v:group style="position:absolute;left:5361;top:82;width:53;height:17" coordorigin="5361,82" coordsize="53,17">
              <v:shape style="position:absolute;left:5361;top:82;width:53;height:17" coordorigin="5361,82" coordsize="53,17" path="m5361,82l5414,82,5414,99e" filled="f" stroked="t" strokeweight="1.125pt" strokecolor="#002573">
                <v:path arrowok="t"/>
              </v:shape>
            </v:group>
            <v:group style="position:absolute;left:5414;top:135;width:2;height:70" coordorigin="5414,135" coordsize="2,70">
              <v:shape style="position:absolute;left:5414;top:135;width:2;height:70" coordorigin="5414,135" coordsize="0,70" path="m5414,135l5414,205e" filled="f" stroked="t" strokeweight="1.125pt" strokecolor="#002573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Ind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g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no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nd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U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100" w:after="0" w:line="12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  <w:position w:val="-2"/>
        </w:rPr>
        <w:t>*</w:t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  <w:position w:val="-2"/>
        </w:rPr>
        <w:t> </w:t>
      </w:r>
      <w:r>
        <w:rPr>
          <w:rFonts w:ascii="ESRI Default Marker" w:hAnsi="ESRI Default Marker" w:cs="ESRI Default Marker" w:eastAsia="ESRI Default Marker"/>
          <w:sz w:val="14"/>
          <w:szCs w:val="14"/>
          <w:spacing w:val="57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at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3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3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te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3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on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3716" w:space="765"/>
            <w:col w:w="1162" w:space="1167"/>
            <w:col w:w="3090"/>
          </w:cols>
        </w:sectPr>
      </w:pPr>
      <w:rPr/>
    </w:p>
    <w:p>
      <w:pPr>
        <w:spacing w:before="0" w:after="0" w:line="141" w:lineRule="exact"/>
        <w:ind w:left="2330" w:right="-63"/>
        <w:jc w:val="left"/>
        <w:tabs>
          <w:tab w:pos="4100" w:val="left"/>
          <w:tab w:pos="438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6.606995pt;margin-top:2.579254pt;width:17.578pt;height:9.282pt;mso-position-horizontal-relative:page;mso-position-vertical-relative:paragraph;z-index:-9081" coordorigin="2932,52" coordsize="352,186">
            <v:group style="position:absolute;left:2945;top:64;width:318;height:160" coordorigin="2945,64" coordsize="318,160">
              <v:shape style="position:absolute;left:2945;top:64;width:318;height:160" coordorigin="2945,64" coordsize="318,160" path="m3263,225l2945,225,2945,64,3263,64,3263,225e" filled="t" fillcolor="#E4ECFF" stroked="f">
                <v:path arrowok="t"/>
                <v:fill/>
              </v:shape>
            </v:group>
            <v:group style="position:absolute;left:2945;top:64;width:318;height:160" coordorigin="2945,64" coordsize="318,160">
              <v:shape style="position:absolute;left:2945;top:64;width:318;height:160" coordorigin="2945,64" coordsize="318,160" path="m3263,225l2945,225,2945,64,3263,64,3263,225xe" filled="f" stroked="t" strokeweight="1.266pt" strokecolor="#99B8DC">
                <v:path arrowok="t"/>
              </v:shape>
            </v:group>
            <v:group style="position:absolute;left:2956;top:64;width:315;height:158" coordorigin="2956,64" coordsize="315,158">
              <v:shape style="position:absolute;left:2956;top:64;width:315;height:158" coordorigin="2956,64" coordsize="315,158" path="m2956,64l3271,64,3271,222,2956,222,2956,64xe" filled="f" stroked="t" strokeweight="1.266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et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m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1"/>
        </w:rPr>
        <w:t>x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p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1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o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n</w:t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u w:val="thick" w:color="002573"/>
          <w:position w:val="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u w:val="thick" w:color="002573"/>
          <w:position w:val="1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u w:val="thick" w:color="002573"/>
          <w:position w:val="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1"/>
        </w:rPr>
        <w:t> 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ee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ent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2"/>
        </w:rPr>
        <w:t>(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LU</w:t>
      </w:r>
      <w:r>
        <w:rPr>
          <w:rFonts w:ascii="Arial" w:hAnsi="Arial" w:cs="Arial" w:eastAsia="Arial"/>
          <w:sz w:val="12"/>
          <w:szCs w:val="12"/>
          <w:spacing w:val="4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89" w:after="0" w:line="51" w:lineRule="exact"/>
        <w:ind w:right="-20"/>
        <w:jc w:val="left"/>
        <w:tabs>
          <w:tab w:pos="28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6"/>
        </w:rPr>
        <w:t>"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6"/>
        </w:rPr>
        <w:tab/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6"/>
        </w:rPr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7"/>
        </w:rPr>
        <w:t>P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7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7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7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7"/>
        </w:rPr>
        <w:t>s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7"/>
        </w:rPr>
        <w:t>s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7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7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g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7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7"/>
        </w:rPr>
        <w:t>p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7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7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7"/>
        </w:rPr>
        <w:t>nt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472" w:space="1348"/>
            <w:col w:w="3080"/>
          </w:cols>
        </w:sectPr>
      </w:pPr>
      <w:rPr/>
    </w:p>
    <w:p>
      <w:pPr>
        <w:spacing w:before="0" w:after="0" w:line="123" w:lineRule="exact"/>
        <w:ind w:right="62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4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nd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95</w:t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92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6.326004pt;margin-top:7.544466pt;width:17.719pt;height:19.6179pt;mso-position-horizontal-relative:page;mso-position-vertical-relative:paragraph;z-index:-9084" coordorigin="2927,151" coordsize="354,392">
            <v:group style="position:absolute;left:2945;top:169;width:318;height:158" coordorigin="2945,169" coordsize="318,158">
              <v:shape style="position:absolute;left:2945;top:169;width:318;height:158" coordorigin="2945,169" coordsize="318,158" path="m2945,169l3263,169,3263,327,2945,327,2945,169xe" filled="f" stroked="t" strokeweight="1.828pt" strokecolor="#FDCA00">
                <v:path arrowok="t"/>
              </v:shape>
            </v:group>
            <v:group style="position:absolute;left:2945;top:372;width:318;height:158" coordorigin="2945,372" coordsize="318,158">
              <v:shape style="position:absolute;left:2945;top:372;width:318;height:158" coordorigin="2945,372" coordsize="318,158" path="m2945,450l2945,372,3263,372,3263,529,2945,529,2945,450e" filled="f" stroked="t" strokeweight="1.406pt" strokecolor="#DAC5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Re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0" w:after="0" w:line="240" w:lineRule="auto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ng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</w:t>
      </w:r>
    </w:p>
    <w:p>
      <w:pPr>
        <w:spacing w:before="64" w:after="0" w:line="125" w:lineRule="exact"/>
        <w:ind w:right="14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Na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nal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ate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61" w:after="0" w:line="240" w:lineRule="auto"/>
        <w:ind w:left="-30" w:right="-50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Na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4" w:lineRule="exact"/>
        <w:ind w:left="40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54.2565pt;margin-top:5.897126pt;width:17.016pt;height:9.141pt;mso-position-horizontal-relative:page;mso-position-vertical-relative:paragraph;z-index:-9089" coordorigin="5085,118" coordsize="340,183">
            <v:group style="position:absolute;left:5096;top:129;width:318;height:160" coordorigin="5096,129" coordsize="318,160">
              <v:shape style="position:absolute;left:5096;top:129;width:318;height:160" coordorigin="5096,129" coordsize="318,160" path="m5096,129l5414,129,5414,290,5096,290,5096,129e" filled="t" fillcolor="#E4FFD7" stroked="f">
                <v:path arrowok="t"/>
                <v:fill/>
              </v:shape>
            </v:group>
            <v:group style="position:absolute;left:5096;top:129;width:318;height:160" coordorigin="5096,129" coordsize="318,160">
              <v:shape style="position:absolute;left:5096;top:129;width:318;height:160" coordorigin="5096,129" coordsize="318,160" path="m5096,129l5414,129,5414,290,5096,290,5096,129xe" filled="f" stroked="t" strokeweight="1.125pt" strokecolor="#A9CA66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7/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3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5" w:lineRule="exact"/>
        <w:ind w:left="40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/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</w:p>
    <w:p>
      <w:pPr>
        <w:spacing w:before="0" w:after="0" w:line="119" w:lineRule="exact"/>
        <w:ind w:left="40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</w:p>
    <w:p>
      <w:pPr>
        <w:spacing w:before="45" w:after="0" w:line="130" w:lineRule="exact"/>
        <w:ind w:left="40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54.2565pt;margin-top:5.205832pt;width:17.016pt;height:9pt;mso-position-horizontal-relative:page;mso-position-vertical-relative:paragraph;z-index:-9088" coordorigin="5085,104" coordsize="340,180">
            <v:group style="position:absolute;left:5096;top:115;width:318;height:158" coordorigin="5096,115" coordsize="318,158">
              <v:shape style="position:absolute;left:5096;top:115;width:318;height:158" coordorigin="5096,115" coordsize="318,158" path="m5096,115l5414,115,5414,273,5096,273,5096,115e" filled="t" fillcolor="#EEE8FB" stroked="f">
                <v:path arrowok="t"/>
                <v:fill/>
              </v:shape>
            </v:group>
            <v:group style="position:absolute;left:5096;top:115;width:318;height:158" coordorigin="5096,115" coordsize="318,158">
              <v:shape style="position:absolute;left:5096;top:115;width:318;height:158" coordorigin="5096,115" coordsize="318,158" path="m5096,115l5414,115,5414,273,5096,273,5096,115xe" filled="f" stroked="t" strokeweight="1.125pt" strokecolor="#D989E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7/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4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372" w:right="2246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7.781097pt;margin-top:-.771076pt;width:12.375pt;height:18.4226pt;mso-position-horizontal-relative:page;mso-position-vertical-relative:paragraph;z-index:-9095" coordorigin="7756,-15" coordsize="247,368">
            <v:group style="position:absolute;left:7757;top:-14;width:245;height:158" coordorigin="7757,-14" coordsize="245,158">
              <v:shape style="position:absolute;left:7757;top:-14;width:245;height:158" coordorigin="7757,-14" coordsize="245,158" path="m8002,113l7881,113,7900,115,7909,121,7917,129,7934,141,7954,143,7971,141,7988,132,7996,124,8002,113e" filled="t" fillcolor="#F98071" stroked="f">
                <v:path arrowok="t"/>
                <v:fill/>
              </v:shape>
              <v:shape style="position:absolute;left:7757;top:-14;width:245;height:158" coordorigin="7757,-14" coordsize="245,158" path="m7819,0l7763,34,7757,53,7760,70,7765,87,7768,107,7774,124,7780,132,7785,138,7794,141,7810,141,7819,138,7839,129,7855,121,7864,115,7881,113,8002,113,8005,107,8005,96,8002,87,7996,79,7976,62,7962,53,7962,42,7976,25,7864,25,7855,20,7839,6,7819,0e" filled="t" fillcolor="#F98071" stroked="f">
                <v:path arrowok="t"/>
                <v:fill/>
              </v:shape>
              <v:shape style="position:absolute;left:7757;top:-14;width:245;height:158" coordorigin="7757,-14" coordsize="245,158" path="m7971,-14l7943,-11,7926,-3,7909,8,7889,23,7881,25,7976,25,7982,17,7979,8,7979,0,7971,-11,7971,-14e" filled="t" fillcolor="#F98071" stroked="f">
                <v:path arrowok="t"/>
                <v:fill/>
              </v:shape>
            </v:group>
            <v:group style="position:absolute;left:7757;top:194;width:243;height:158" coordorigin="7757,194" coordsize="243,158">
              <v:shape style="position:absolute;left:7757;top:194;width:243;height:158" coordorigin="7757,194" coordsize="243,158" path="m8000,321l7881,321,7900,324,7934,346,7954,352,7971,349,7988,340,7996,329,8000,321e" filled="t" fillcolor="#30CC30" stroked="f">
                <v:path arrowok="t"/>
                <v:fill/>
              </v:shape>
              <v:shape style="position:absolute;left:7757;top:194;width:243;height:158" coordorigin="7757,194" coordsize="243,158" path="m7819,208l7763,242,7757,259,7760,276,7765,295,7768,312,7774,329,7780,340,7785,343,7794,349,7810,349,7819,346,7839,338,7864,321,8000,321,8005,312,8005,304,8002,295,7996,287,7976,267,7962,259,7962,250,7976,234,7864,234,7855,228,7839,214,7819,208e" filled="t" fillcolor="#30CC30" stroked="f">
                <v:path arrowok="t"/>
                <v:fill/>
              </v:shape>
              <v:shape style="position:absolute;left:7757;top:194;width:243;height:158" coordorigin="7757,194" coordsize="243,158" path="m7971,194l7943,197,7926,203,7909,214,7889,228,7881,234,7976,234,7982,222,7979,214,7979,205,7971,197,7971,194e" filled="t" fillcolor="#30CC3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</w:p>
    <w:p>
      <w:pPr>
        <w:spacing w:before="70" w:after="0" w:line="240" w:lineRule="auto"/>
        <w:ind w:left="372" w:right="2322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f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</w:p>
    <w:p>
      <w:pPr>
        <w:spacing w:before="59" w:after="0" w:line="240" w:lineRule="auto"/>
        <w:ind w:left="-29" w:right="189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eli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ce</w:t>
      </w:r>
      <w:r>
        <w:rPr>
          <w:rFonts w:ascii="Arial" w:hAnsi="Arial" w:cs="Arial" w:eastAsia="Arial"/>
          <w:sz w:val="12"/>
          <w:szCs w:val="12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(</w:t>
      </w:r>
      <w:r>
        <w:rPr>
          <w:rFonts w:ascii="Arial" w:hAnsi="Arial" w:cs="Arial" w:eastAsia="Arial"/>
          <w:sz w:val="12"/>
          <w:szCs w:val="12"/>
          <w:spacing w:val="4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3478" w:space="598"/>
            <w:col w:w="2275" w:space="352"/>
            <w:col w:w="3197"/>
          </w:cols>
        </w:sectPr>
      </w:pPr>
      <w:rPr/>
    </w:p>
    <w:p>
      <w:pPr>
        <w:spacing w:before="55" w:after="0" w:line="122" w:lineRule="exact"/>
        <w:ind w:left="2330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7.240005pt;margin-top:7.549631pt;width:15.891pt;height:7.875pt;mso-position-horizontal-relative:page;mso-position-vertical-relative:paragraph;z-index:-9083" coordorigin="2945,151" coordsize="318,158">
            <v:shape style="position:absolute;left:2945;top:151;width:318;height:158" coordorigin="2945,151" coordsize="318,158" path="m2945,151l3263,151,3263,308,2945,308,2945,151e" filled="t" fillcolor="#8FBA8E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w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no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et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2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73" w:lineRule="exact"/>
        <w:ind w:right="-20"/>
        <w:jc w:val="left"/>
        <w:tabs>
          <w:tab w:pos="2220" w:val="left"/>
          <w:tab w:pos="252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D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4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N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4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4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  <w:position w:val="4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4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4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m</w:t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FF0000"/>
          <w:position w:val="4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FF0000"/>
          <w:position w:val="4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FF0000"/>
          <w:position w:val="4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4"/>
        </w:rPr>
        <w:t>  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  <w:t>as</w:t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3649" w:space="833"/>
            <w:col w:w="5418"/>
          </w:cols>
        </w:sectPr>
      </w:pPr>
      <w:rPr/>
    </w:p>
    <w:p>
      <w:pPr>
        <w:spacing w:before="0" w:after="0" w:line="131" w:lineRule="exact"/>
        <w:ind w:right="110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6.164215pt;margin-top:5.040754pt;width:15.75pt;height:.1pt;mso-position-horizontal-relative:page;mso-position-vertical-relative:paragraph;z-index:-9094" coordorigin="7723,101" coordsize="315,2">
            <v:shape style="position:absolute;left:7723;top:101;width:315;height:2" coordorigin="7723,101" coordsize="315,0" path="m7723,101l8038,101e" filled="f" stroked="t" strokeweight=".844pt" strokecolor="#FFAA00">
              <v:path arrowok="t"/>
            </v:shape>
          </v:group>
          <w10:wrap type="none"/>
        </w:pict>
      </w:r>
      <w:r>
        <w:rPr/>
        <w:pict>
          <v:group style="position:absolute;margin-left:254.2565pt;margin-top:5.181554pt;width:17.016pt;height:9pt;mso-position-horizontal-relative:page;mso-position-vertical-relative:paragraph;z-index:-9087" coordorigin="5085,104" coordsize="340,180">
            <v:group style="position:absolute;left:5096;top:115;width:318;height:158" coordorigin="5096,115" coordsize="318,158">
              <v:shape style="position:absolute;left:5096;top:115;width:318;height:158" coordorigin="5096,115" coordsize="318,158" path="m5096,115l5414,115,5414,272,5096,272,5096,115e" filled="t" fillcolor="#FBEAC9" stroked="f">
                <v:path arrowok="t"/>
                <v:fill/>
              </v:shape>
            </v:group>
            <v:group style="position:absolute;left:5096;top:115;width:318;height:158" coordorigin="5096,115" coordsize="318,158">
              <v:shape style="position:absolute;left:5096;top:115;width:318;height:158" coordorigin="5096,115" coordsize="318,158" path="m5096,115l5414,115,5414,272,5096,272,5096,115xe" filled="f" stroked="t" strokeweight="1.125pt" strokecolor="#A28466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x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</w:p>
    <w:p>
      <w:pPr>
        <w:spacing w:before="62" w:after="0" w:line="116" w:lineRule="exact"/>
        <w:ind w:left="2330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54.2565pt;margin-top:16.334103pt;width:17.016pt;height:9pt;mso-position-horizontal-relative:page;mso-position-vertical-relative:paragraph;z-index:-9086" coordorigin="5085,327" coordsize="340,180">
            <v:group style="position:absolute;left:5096;top:338;width:318;height:158" coordorigin="5096,338" coordsize="318,158">
              <v:shape style="position:absolute;left:5096;top:338;width:318;height:158" coordorigin="5096,338" coordsize="318,158" path="m5096,338l5414,338,5414,495,5096,495,5096,338e" filled="t" fillcolor="#D7F0FF" stroked="f">
                <v:path arrowok="t"/>
                <v:fill/>
              </v:shape>
            </v:group>
            <v:group style="position:absolute;left:5096;top:338;width:318;height:158" coordorigin="5096,338" coordsize="318,158">
              <v:shape style="position:absolute;left:5096;top:338;width:318;height:158" coordorigin="5096,338" coordsize="318,158" path="m5096,338l5414,338,5414,495,5096,495,5096,338xe" filled="f" stroked="t" strokeweight="1.125pt" strokecolor="#66A9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47.240005pt;margin-top:6.911603pt;width:15.891pt;height:7.875pt;mso-position-horizontal-relative:page;mso-position-vertical-relative:paragraph;z-index:-9082" coordorigin="2945,138" coordsize="318,158">
            <v:shape style="position:absolute;left:2945;top:138;width:318;height:158" coordorigin="2945,138" coordsize="318,158" path="m2945,138l3263,138,3263,296,2945,296,2945,138e" filled="t" fillcolor="#DFE7D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th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pet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x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on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</w:p>
    <w:p>
      <w:pPr>
        <w:spacing w:before="5" w:after="0" w:line="116" w:lineRule="exact"/>
        <w:ind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8/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1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nd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dh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/</w:t>
      </w:r>
      <w:r>
        <w:rPr>
          <w:rFonts w:ascii="Arial" w:hAnsi="Arial" w:cs="Arial" w:eastAsia="Arial"/>
          <w:sz w:val="12"/>
          <w:szCs w:val="12"/>
          <w:spacing w:val="-7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</w:p>
    <w:p>
      <w:pPr>
        <w:spacing w:before="67" w:after="0" w:line="116" w:lineRule="exact"/>
        <w:ind w:right="44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9/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dn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1</w:t>
      </w:r>
    </w:p>
    <w:p>
      <w:pPr>
        <w:spacing w:before="44" w:after="0" w:line="134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54.2565pt;margin-top:5.155829pt;width:17.016pt;height:9pt;mso-position-horizontal-relative:page;mso-position-vertical-relative:paragraph;z-index:-9085" coordorigin="5085,103" coordsize="340,180">
            <v:group style="position:absolute;left:5096;top:114;width:256;height:157" coordorigin="5096,114" coordsize="256,157">
              <v:shape style="position:absolute;left:5096;top:114;width:256;height:157" coordorigin="5096,114" coordsize="256,157" path="m5178,196l5254,272e" filled="f" stroked="t" strokeweight=".563pt" strokecolor="#E69B9F">
                <v:path arrowok="t"/>
              </v:shape>
            </v:group>
            <v:group style="position:absolute;left:5189;top:114;width:225;height:157" coordorigin="5189,114" coordsize="225,157">
              <v:shape style="position:absolute;left:5189;top:114;width:225;height:157" coordorigin="5189,114" coordsize="225,157" path="m5189,114l5347,272e" filled="f" stroked="t" strokeweight=".563pt" strokecolor="#E69B9F">
                <v:path arrowok="t"/>
              </v:shape>
            </v:group>
            <v:group style="position:absolute;left:5364;top:114;width:51;height:157" coordorigin="5364,114" coordsize="51,157">
              <v:shape style="position:absolute;left:5364;top:114;width:51;height:157" coordorigin="5364,114" coordsize="51,157" path="m5364,114l5414,165e" filled="f" stroked="t" strokeweight=".563pt" strokecolor="#E69B9F">
                <v:path arrowok="t"/>
              </v:shape>
            </v:group>
            <v:group style="position:absolute;left:5096;top:114;width:318;height:158" coordorigin="5096,114" coordsize="318,158">
              <v:shape style="position:absolute;left:5096;top:114;width:318;height:158" coordorigin="5096,114" coordsize="318,158" path="m5096,114l5414,114,5414,272,5096,272,5096,114xe" filled="f" stroked="t" strokeweight="1.125pt" strokecolor="#E6669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0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8/</w:t>
      </w:r>
      <w:r>
        <w:rPr>
          <w:rFonts w:ascii="Arial" w:hAnsi="Arial" w:cs="Arial" w:eastAsia="Arial"/>
          <w:sz w:val="12"/>
          <w:szCs w:val="12"/>
          <w:spacing w:val="3"/>
          <w:w w:val="100"/>
          <w:position w:val="-1"/>
        </w:rPr>
        <w:t>2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7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</w:p>
    <w:p>
      <w:pPr>
        <w:spacing w:before="36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ds</w:t>
      </w:r>
    </w:p>
    <w:p>
      <w:pPr>
        <w:spacing w:before="42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6.164215pt;margin-top:5.337226pt;width:15.75pt;height:.1pt;mso-position-horizontal-relative:page;mso-position-vertical-relative:paragraph;z-index:-9093" coordorigin="7723,107" coordsize="315,2">
            <v:shape style="position:absolute;left:7723;top:107;width:315;height:2" coordorigin="7723,107" coordsize="315,0" path="m7723,107l8038,107e" filled="f" stroked="t" strokeweight=".844pt" strokecolor="#4BE6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qu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ds</w:t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6.164215pt;margin-top:3.237228pt;width:15.75pt;height:.1pt;mso-position-horizontal-relative:page;mso-position-vertical-relative:paragraph;z-index:-9092" coordorigin="7723,65" coordsize="315,2">
            <v:shape style="position:absolute;left:7723;top:65;width:315;height:2" coordorigin="7723,65" coordsize="315,0" path="m7723,65l8038,65e" filled="f" stroked="t" strokeweight=".281pt" strokecolor="#B1B1B1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ds</w:t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3477" w:space="1004"/>
            <w:col w:w="1671" w:space="954"/>
            <w:col w:w="2794"/>
          </w:cols>
        </w:sectPr>
      </w:pPr>
      <w:rPr/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30" w:after="0" w:line="240" w:lineRule="auto"/>
        <w:ind w:left="1667" w:right="-20"/>
        <w:jc w:val="left"/>
        <w:tabs>
          <w:tab w:pos="27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4.14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94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95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19.690718pt;height:232.8pt;mso-position-horizontal-relative:char;mso-position-vertical-relative:line" type="#_x0000_t75">
            <v:imagedata r:id="rId1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4.15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target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zone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Marsden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(based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on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2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nearby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Battunga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well).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75" w:lineRule="auto"/>
        <w:ind w:left="114" w:right="21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4.17).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Marsden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intersected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readings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17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elevated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Early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indicate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suspended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evaluation.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auto"/>
        <w:ind w:left="114" w:right="-5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Davenport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(2012)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Milpera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4.18).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suspended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after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intersecting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110m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-5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parameters.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75" w:lineRule="auto"/>
        <w:ind w:left="554" w:right="1327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5" w:lineRule="auto"/>
        <w:ind w:left="554" w:right="176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40" w:lineRule="auto"/>
        <w:ind w:right="-20"/>
        <w:jc w:val="left"/>
        <w:tabs>
          <w:tab w:pos="50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7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7" w:after="0" w:line="266" w:lineRule="auto"/>
        <w:ind w:left="440" w:right="150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86" w:lineRule="auto"/>
        <w:ind w:left="440" w:right="126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1990-2175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1870-1980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2450-2550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2160-2225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5-25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15-25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15-25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65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86" w:lineRule="auto"/>
        <w:ind w:left="440" w:right="150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86" w:lineRule="auto"/>
        <w:ind w:left="440" w:right="126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1990-2175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1870-1980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2450-2550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2160-2225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5-25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15-25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15-25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65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05"/>
          <w:pgMar w:header="0" w:footer="610" w:top="1000" w:bottom="800" w:left="1020" w:right="180"/>
          <w:headerReference w:type="odd" r:id="rId113"/>
          <w:footerReference w:type="odd" r:id="rId114"/>
          <w:footerReference w:type="even" r:id="rId115"/>
          <w:pgSz w:w="11920" w:h="16840"/>
          <w:cols w:num="2" w:equalWidth="0">
            <w:col w:w="4508" w:space="850"/>
            <w:col w:w="5362"/>
          </w:cols>
        </w:sectPr>
      </w:pPr>
      <w:rPr/>
    </w:p>
    <w:p>
      <w:pPr>
        <w:spacing w:before="70" w:after="0" w:line="240" w:lineRule="auto"/>
        <w:ind w:left="610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shape style="position:absolute;margin-left:56.693001pt;margin-top:6.785469pt;width:262.0210pt;height:332.613pt;mso-position-horizontal-relative:page;mso-position-vertical-relative:paragraph;z-index:-9070" type="#_x0000_t75">
            <v:imagedata r:id="rId118" o:title=""/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610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10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80" w:lineRule="atLeast"/>
        <w:ind w:left="6104" w:right="27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available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292" w:footer="610" w:top="980" w:bottom="800" w:left="1020" w:right="1000"/>
          <w:headerReference w:type="even" r:id="rId117"/>
          <w:pgSz w:w="11920" w:h="1684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92" w:lineRule="exact"/>
        <w:ind w:left="1917" w:right="-49"/>
        <w:jc w:val="left"/>
        <w:tabs>
          <w:tab w:pos="29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4.16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correlation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rapid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thinning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Patchawarra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Formation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margins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Battunga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South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Australia.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target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Permian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seams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best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developed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Battunga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contrast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REM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relatively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consistent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thickness.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22" w:after="0" w:line="274" w:lineRule="auto"/>
        <w:ind w:right="35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39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17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5347" w:space="757"/>
            <w:col w:w="379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1.61999pt;height:333.96pt;mso-position-horizontal-relative:char;mso-position-vertical-relative:line" type="#_x0000_t75">
            <v:imagedata r:id="rId1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3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4.17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depth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Patchawarra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Formation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Marsden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deepest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2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part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Battunga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Trough.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6" w:after="0" w:line="237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56.693001pt;margin-top:6.544491pt;width:481.89pt;height:377.516pt;mso-position-horizontal-relative:page;mso-position-vertical-relative:paragraph;z-index:-9069" coordorigin="1134,131" coordsize="9638,7550">
            <v:shape style="position:absolute;left:1144;top:141;width:9618;height:7530" type="#_x0000_t75">
              <v:imagedata r:id="rId123" o:title=""/>
            </v:shape>
            <v:group style="position:absolute;left:1144;top:141;width:9618;height:7530" coordorigin="1144,141" coordsize="9618,7530">
              <v:shape style="position:absolute;left:1144;top:141;width:9618;height:7530" coordorigin="1144,141" coordsize="9618,7530" path="m1144,7671l10762,7671,10762,141,1144,141,1144,7671xe" filled="f" stroked="t" strokeweight="1.0pt" strokecolor="#231F20">
                <v:path arrowok="t"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1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37" w:right="-20"/>
        <w:jc w:val="left"/>
        <w:tabs>
          <w:tab w:pos="116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4.18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depth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Patchawarra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Formation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Davenport1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deepest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86" w:lineRule="exact"/>
        <w:ind w:left="137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part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Milpera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Trough.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07"/>
          <w:pgMar w:header="0" w:footer="610" w:top="1000" w:bottom="800" w:left="1020" w:right="180"/>
          <w:headerReference w:type="odd" r:id="rId120"/>
          <w:footerReference w:type="odd" r:id="rId121"/>
          <w:footerReference w:type="even" r:id="rId122"/>
          <w:pgSz w:w="11920" w:h="16840"/>
        </w:sectPr>
      </w:pPr>
      <w:rPr/>
    </w:p>
    <w:p>
      <w:pPr>
        <w:spacing w:before="22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1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12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www.pir.sa.gov.au/petroleum/environment/</w:t>
        </w:r>
      </w:hyperlink>
      <w:hyperlink r:id="rId125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register/seo,_eir_and_esa_reports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agreements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pursuant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Title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74" w:lineRule="auto"/>
        <w:ind w:right="96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1993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(Cth),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126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www.petroleum.dmitre.sa.gov.</w:t>
        </w:r>
      </w:hyperlink>
      <w:hyperlink r:id="rId127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au/environment/native_title,_aboriginal_</w:t>
        </w:r>
      </w:hyperlink>
      <w:hyperlink r:id="rId128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lands,_iluas/current_native_title_agreements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right="93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regarding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Dodd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9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8338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2833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129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www.beachenergy.com.au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410" w:space="948"/>
            <w:col w:w="5362"/>
          </w:cols>
        </w:sectPr>
      </w:pPr>
      <w:rPr/>
    </w:p>
    <w:p>
      <w:pPr>
        <w:spacing w:before="54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4.1.5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5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Southern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Cooper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Coal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Seam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87" w:lineRule="exact"/>
        <w:ind w:left="119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9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96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80" w:lineRule="auto"/>
        <w:ind w:left="119" w:right="5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(66.67%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Operator)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(33.33%)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4.19)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(now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2009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4.19).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80" w:lineRule="auto"/>
        <w:ind w:left="119" w:right="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Forge-1,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2010,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4.21).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achieved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8" w:lineRule="auto"/>
        <w:ind w:left="119" w:right="2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224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measures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due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suspension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reasons.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measures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penetrated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immediately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Eromanga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unconformity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consequently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oxidised.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Biogenic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/t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(40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scf/ton)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recorded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44" w:lineRule="exact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submitted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desorption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analysis.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9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until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4.22).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1" w:lineRule="auto"/>
        <w:ind w:left="559" w:right="1265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1" w:lineRule="auto"/>
        <w:ind w:left="559" w:right="713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1" w:after="0" w:line="240" w:lineRule="auto"/>
        <w:ind w:left="29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Toolachee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(CSG)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9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Roseneath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9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Epsilon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9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Murteree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(shale)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9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(CSG)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11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1000-2500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86" w:lineRule="auto"/>
        <w:ind w:left="440" w:right="854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5–75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30–60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2011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82" w:lineRule="auto"/>
        <w:ind w:right="7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penetrated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aggregate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1,281m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sequence,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primary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Patchawarra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due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reasons.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Biogenic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position w:val="6"/>
        </w:rPr>
        <w:t>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/t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(40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scf/ton)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recorded.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CSG: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Prospective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3.7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9.3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(Gross)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Prospective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0.36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0.95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(Gross)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7" w:after="0" w:line="286" w:lineRule="auto"/>
        <w:ind w:right="72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30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22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17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6" w:lineRule="auto"/>
        <w:ind w:right="24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292" w:footer="610" w:top="1000" w:bottom="800" w:left="1000" w:right="1000"/>
          <w:headerReference w:type="even" r:id="rId130"/>
          <w:pgSz w:w="11920" w:h="16840"/>
          <w:cols w:num="2" w:equalWidth="0">
            <w:col w:w="4451" w:space="927"/>
            <w:col w:w="4542"/>
          </w:cols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39105pt;margin-top:8.124814pt;width:6.32720pt;height:14.827061pt;mso-position-horizontal-relative:page;mso-position-vertical-relative:paragraph;z-index:-9048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-1"/>
          <w:w w:val="98"/>
        </w:rPr>
        <w:t>13</w:t>
      </w:r>
      <w:r>
        <w:rPr>
          <w:rFonts w:ascii="Arial" w:hAnsi="Arial" w:cs="Arial" w:eastAsia="Arial"/>
          <w:sz w:val="9"/>
          <w:szCs w:val="9"/>
          <w:spacing w:val="-3"/>
          <w:w w:val="98"/>
        </w:rPr>
        <w:t>9</w:t>
      </w:r>
      <w:r>
        <w:rPr>
          <w:rFonts w:ascii="Arial" w:hAnsi="Arial" w:cs="Arial" w:eastAsia="Arial"/>
          <w:sz w:val="9"/>
          <w:szCs w:val="9"/>
          <w:spacing w:val="0"/>
          <w:w w:val="98"/>
        </w:rPr>
        <w:t>°</w:t>
      </w:r>
      <w:r>
        <w:rPr>
          <w:rFonts w:ascii="Arial" w:hAnsi="Arial" w:cs="Arial" w:eastAsia="Arial"/>
          <w:sz w:val="9"/>
          <w:szCs w:val="9"/>
          <w:spacing w:val="-1"/>
          <w:w w:val="98"/>
        </w:rPr>
        <w:t>30</w:t>
      </w:r>
      <w:r>
        <w:rPr>
          <w:rFonts w:ascii="Arial" w:hAnsi="Arial" w:cs="Arial" w:eastAsia="Arial"/>
          <w:sz w:val="9"/>
          <w:szCs w:val="9"/>
          <w:spacing w:val="0"/>
          <w:w w:val="9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37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13"/>
        </w:rPr>
        <w:t>Q</w:t>
      </w:r>
      <w:r>
        <w:rPr>
          <w:rFonts w:ascii="Arial" w:hAnsi="Arial" w:cs="Arial" w:eastAsia="Arial"/>
          <w:sz w:val="12"/>
          <w:szCs w:val="12"/>
          <w:spacing w:val="0"/>
          <w:w w:val="105"/>
        </w:rPr>
        <w:t>U</w:t>
      </w:r>
      <w:r>
        <w:rPr>
          <w:rFonts w:ascii="Arial" w:hAnsi="Arial" w:cs="Arial" w:eastAsia="Arial"/>
          <w:sz w:val="12"/>
          <w:szCs w:val="12"/>
          <w:spacing w:val="2"/>
          <w:w w:val="8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95"/>
        </w:rPr>
        <w:t>NS</w:t>
      </w:r>
      <w:r>
        <w:rPr>
          <w:rFonts w:ascii="Arial" w:hAnsi="Arial" w:cs="Arial" w:eastAsia="Arial"/>
          <w:sz w:val="12"/>
          <w:szCs w:val="12"/>
          <w:spacing w:val="-1"/>
          <w:w w:val="95"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8"/>
        </w:rPr>
        <w:t>ND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" w:after="0" w:line="224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2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70" w:lineRule="exact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859894pt;margin-top:4.238155pt;width:6.32720pt;height:14.827061pt;mso-position-horizontal-relative:page;mso-position-vertical-relative:paragraph;z-index:-9043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26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141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°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pgNumType w:start="109"/>
          <w:pgMar w:header="0" w:footer="610" w:top="1000" w:bottom="800" w:left="1020" w:right="180"/>
          <w:headerReference w:type="odd" r:id="rId131"/>
          <w:footerReference w:type="odd" r:id="rId132"/>
          <w:footerReference w:type="even" r:id="rId133"/>
          <w:pgSz w:w="11920" w:h="16840"/>
          <w:cols w:num="3" w:equalWidth="0">
            <w:col w:w="3456" w:space="1171"/>
            <w:col w:w="826" w:space="1952"/>
            <w:col w:w="3315"/>
          </w:cols>
        </w:sectPr>
      </w:pPr>
      <w:rPr/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6" w:after="0" w:line="130" w:lineRule="exact"/>
        <w:ind w:left="2115" w:right="6511" w:firstLine="1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002571"/>
          <w:spacing w:val="-3"/>
          <w:w w:val="106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1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11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9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1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8"/>
          <w:b/>
          <w:bCs/>
        </w:rPr>
        <w:t>urru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8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2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rluy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9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09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90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5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5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8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3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5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9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29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7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3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1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70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3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6" w:lineRule="exact"/>
        <w:ind w:right="633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1"/>
          <w:w w:val="85"/>
        </w:rPr>
        <w:t>S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7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7"/>
        </w:rPr>
        <w:t>9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2"/>
        </w:rPr>
        <w:t>7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61"/>
        </w:rPr>
        <w:t>/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12"/>
        </w:rPr>
        <w:t>3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2000" w:right="-50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2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3"/>
        </w:rPr>
        <w:t>W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8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09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8"/>
        </w:rPr>
        <w:t>g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ka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9"/>
        </w:rPr>
        <w:t>ng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1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1"/>
        </w:rPr>
        <w:t>u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/Ya</w:t>
      </w:r>
      <w:r>
        <w:rPr>
          <w:rFonts w:ascii="Arial" w:hAnsi="Arial" w:cs="Arial" w:eastAsia="Arial"/>
          <w:sz w:val="12"/>
          <w:szCs w:val="12"/>
          <w:color w:val="6FA800"/>
          <w:spacing w:val="1"/>
          <w:w w:val="114"/>
        </w:rPr>
        <w:t>r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7"/>
        </w:rPr>
        <w:t>lu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7"/>
        </w:rPr>
        <w:t>y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8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9"/>
        </w:rPr>
        <w:t>nd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22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2369" w:right="31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FA800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FA800"/>
          <w:spacing w:val="-3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6FA8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FA800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03"/>
        </w:rPr>
        <w:t>C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2"/>
        </w:rPr>
        <w:t>la</w:t>
      </w:r>
      <w:r>
        <w:rPr>
          <w:rFonts w:ascii="Arial" w:hAnsi="Arial" w:cs="Arial" w:eastAsia="Arial"/>
          <w:sz w:val="12"/>
          <w:szCs w:val="12"/>
          <w:color w:val="6FA800"/>
          <w:spacing w:val="-1"/>
          <w:w w:val="111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36" w:lineRule="exact"/>
        <w:ind w:left="642" w:right="4302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85"/>
        </w:rPr>
        <w:t>S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03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2"/>
        </w:rPr>
        <w:t>9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2"/>
        </w:rPr>
        <w:t>8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61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12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2" w:lineRule="exact"/>
        <w:ind w:left="-30" w:right="3632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1"/>
          <w:w w:val="92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9"/>
        </w:rPr>
        <w:t>an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d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9"/>
        </w:rPr>
        <w:t>u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7"/>
        </w:rPr>
        <w:t>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9"/>
        </w:rPr>
        <w:t>and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09"/>
        </w:rPr>
        <w:t>h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26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26"/>
        </w:rPr>
        <w:t>/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92"/>
        </w:rPr>
        <w:t>Y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8"/>
        </w:rPr>
        <w:t>aw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4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8"/>
        </w:rPr>
        <w:t>aw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1"/>
          <w:w w:val="114"/>
        </w:rPr>
        <w:t>r</w:t>
      </w:r>
      <w:r>
        <w:rPr>
          <w:rFonts w:ascii="Arial" w:hAnsi="Arial" w:cs="Arial" w:eastAsia="Arial"/>
          <w:sz w:val="12"/>
          <w:szCs w:val="12"/>
          <w:color w:val="643100"/>
          <w:spacing w:val="-2"/>
          <w:w w:val="107"/>
        </w:rPr>
        <w:t>k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8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4" w:lineRule="exact"/>
        <w:ind w:left="355" w:right="401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3100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643100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3"/>
        </w:rPr>
        <w:t>C</w:t>
      </w:r>
      <w:r>
        <w:rPr>
          <w:rFonts w:ascii="Arial" w:hAnsi="Arial" w:cs="Arial" w:eastAsia="Arial"/>
          <w:sz w:val="12"/>
          <w:szCs w:val="12"/>
          <w:color w:val="643100"/>
          <w:spacing w:val="-3"/>
          <w:w w:val="122"/>
        </w:rPr>
        <w:t>l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08"/>
        </w:rPr>
        <w:t>a</w:t>
      </w:r>
      <w:r>
        <w:rPr>
          <w:rFonts w:ascii="Arial" w:hAnsi="Arial" w:cs="Arial" w:eastAsia="Arial"/>
          <w:sz w:val="12"/>
          <w:szCs w:val="12"/>
          <w:color w:val="643100"/>
          <w:spacing w:val="-1"/>
          <w:w w:val="111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770" w:space="1482"/>
            <w:col w:w="5468"/>
          </w:cols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25" w:lineRule="exact"/>
        <w:ind w:right="2823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0"/>
          <w:w w:val="103"/>
        </w:rPr>
        <w:t>PL20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8" w:after="0" w:line="240" w:lineRule="auto"/>
        <w:ind w:left="4730" w:right="521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39105pt;margin-top:-9.247521pt;width:6.32720pt;height:14.827061pt;mso-position-horizontal-relative:page;mso-position-vertical-relative:paragraph;z-index:-9049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859894pt;margin-top:-11.463821pt;width:6.32720pt;height:14.827061pt;mso-position-horizontal-relative:page;mso-position-vertical-relative:paragraph;z-index:-9044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27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2"/>
          <w:i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2"/>
          <w:i/>
        </w:rPr>
        <w:t>ooper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4"/>
          <w:w w:val="112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2"/>
          <w:w w:val="97"/>
          <w:i/>
        </w:rPr>
        <w:t>B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8"/>
          <w:i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02"/>
          <w:i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-2"/>
          <w:w w:val="102"/>
          <w:i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9"/>
          <w:i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9" w:lineRule="exact"/>
        <w:ind w:left="4719" w:right="5205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-9"/>
          <w:w w:val="111"/>
          <w:i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1"/>
          <w:i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1"/>
          <w:w w:val="111"/>
          <w:i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1"/>
          <w:i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11"/>
          <w:i/>
        </w:rPr>
        <w:t>ian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4"/>
          <w:w w:val="111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1"/>
          <w:w w:val="92"/>
          <w:i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0056C7"/>
          <w:spacing w:val="0"/>
          <w:w w:val="120"/>
          <w:i/>
        </w:rPr>
        <w:t>dge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1" w:after="0" w:line="115" w:lineRule="exact"/>
        <w:ind w:left="4633" w:right="5049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2"/>
          <w:w w:val="109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9"/>
        </w:rPr>
        <w:t>o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9"/>
        </w:rPr>
        <w:t>o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9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9"/>
        </w:rPr>
        <w:t>g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9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9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3"/>
          <w:w w:val="109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ke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96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17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88"/>
        </w:rPr>
        <w:t>P)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87" w:after="0" w:line="194" w:lineRule="exact"/>
        <w:ind w:right="-20"/>
        <w:jc w:val="righ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22"/>
          <w:b/>
          <w:bCs/>
          <w:i/>
        </w:rPr>
        <w:t>Coo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0"/>
          <w:w w:val="122"/>
          <w:b/>
          <w:bCs/>
          <w:i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26"/>
          <w:b/>
          <w:bCs/>
          <w:i/>
        </w:rPr>
        <w:t>er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51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9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9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9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9"/>
        </w:rPr>
        <w:t>a</w:t>
      </w:r>
      <w:r>
        <w:rPr>
          <w:rFonts w:ascii="Arial" w:hAnsi="Arial" w:cs="Arial" w:eastAsia="Arial"/>
          <w:sz w:val="10"/>
          <w:szCs w:val="10"/>
          <w:color w:val="257100"/>
          <w:spacing w:val="-2"/>
          <w:w w:val="109"/>
        </w:rPr>
        <w:t>m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109"/>
        </w:rPr>
        <w:t>i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9"/>
        </w:rPr>
        <w:t>n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9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9"/>
        </w:rPr>
        <w:t>ka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9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(RR)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647" w:space="380"/>
            <w:col w:w="4693"/>
          </w:cols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26" w:lineRule="exact"/>
        <w:ind w:right="2886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FFAA00"/>
          <w:spacing w:val="0"/>
          <w:w w:val="103"/>
        </w:rPr>
        <w:t>PL5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3" w:lineRule="exact"/>
        <w:ind w:right="2823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3"/>
        </w:rPr>
        <w:t>PL18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78" w:after="0" w:line="175" w:lineRule="exact"/>
        <w:ind w:right="-20"/>
        <w:jc w:val="right"/>
        <w:rPr>
          <w:rFonts w:ascii="ESRI Default Marker" w:hAnsi="ESRI Default Marker" w:cs="ESRI Default Marker" w:eastAsia="ESRI Default Marker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39105pt;margin-top:-15.326663pt;width:6.32720pt;height:14.827061pt;mso-position-horizontal-relative:page;mso-position-vertical-relative:paragraph;z-index:-9050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859894pt;margin-top:-17.754063pt;width:6.32720pt;height:14.827061pt;mso-position-horizontal-relative:page;mso-position-vertical-relative:paragraph;z-index:-9045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28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b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24"/>
          <w:w w:val="100"/>
          <w:position w:val="-1"/>
        </w:rPr>
        <w:t> 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3"/>
          <w:position w:val="4"/>
        </w:rPr>
        <w:t>"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0"/>
        </w:rPr>
      </w:r>
    </w:p>
    <w:p>
      <w:pPr>
        <w:spacing w:before="97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54FF00"/>
          <w:spacing w:val="0"/>
          <w:w w:val="103"/>
        </w:rPr>
        <w:t>PL17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373" w:space="2224"/>
            <w:col w:w="3123"/>
          </w:cols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49" w:after="0" w:line="125" w:lineRule="exact"/>
        <w:ind w:right="2823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3"/>
        </w:rPr>
        <w:t>PL15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36" w:lineRule="exact"/>
        <w:ind w:right="418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-1"/>
          <w:w w:val="85"/>
        </w:rPr>
        <w:t>S</w:t>
      </w:r>
      <w:r>
        <w:rPr>
          <w:rFonts w:ascii="Arial" w:hAnsi="Arial" w:cs="Arial" w:eastAsia="Arial"/>
          <w:sz w:val="12"/>
          <w:szCs w:val="12"/>
          <w:color w:val="BE3BD9"/>
          <w:spacing w:val="-3"/>
          <w:w w:val="107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7"/>
        </w:rPr>
        <w:t>9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2"/>
        </w:rPr>
        <w:t>7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61"/>
        </w:rPr>
        <w:t>/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12"/>
        </w:rPr>
        <w:t>4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3" w:lineRule="exact"/>
        <w:ind w:left="2164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-2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BE3BD9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03"/>
        </w:rPr>
        <w:t>C</w:t>
      </w:r>
      <w:r>
        <w:rPr>
          <w:rFonts w:ascii="Arial" w:hAnsi="Arial" w:cs="Arial" w:eastAsia="Arial"/>
          <w:sz w:val="12"/>
          <w:szCs w:val="12"/>
          <w:color w:val="BE3BD9"/>
          <w:spacing w:val="-1"/>
          <w:w w:val="112"/>
        </w:rPr>
        <w:t>la</w:t>
      </w:r>
      <w:r>
        <w:rPr>
          <w:rFonts w:ascii="Arial" w:hAnsi="Arial" w:cs="Arial" w:eastAsia="Arial"/>
          <w:sz w:val="12"/>
          <w:szCs w:val="12"/>
          <w:color w:val="BE3BD9"/>
          <w:spacing w:val="1"/>
          <w:w w:val="122"/>
        </w:rPr>
        <w:t>i</w:t>
      </w:r>
      <w:r>
        <w:rPr>
          <w:rFonts w:ascii="Arial" w:hAnsi="Arial" w:cs="Arial" w:eastAsia="Arial"/>
          <w:sz w:val="12"/>
          <w:szCs w:val="12"/>
          <w:color w:val="BE3BD9"/>
          <w:spacing w:val="0"/>
          <w:w w:val="108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FFAA00"/>
          <w:spacing w:val="0"/>
          <w:w w:val="103"/>
        </w:rPr>
        <w:t>PL9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505" w:space="4092"/>
            <w:col w:w="3123"/>
          </w:cols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-2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ki</w:t>
      </w:r>
      <w:r>
        <w:rPr>
          <w:rFonts w:ascii="Arial" w:hAnsi="Arial" w:cs="Arial" w:eastAsia="Arial"/>
          <w:sz w:val="10"/>
          <w:szCs w:val="10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96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84"/>
        </w:rPr>
        <w:t>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3" w:after="0" w:line="240" w:lineRule="auto"/>
        <w:ind w:left="723" w:right="757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15"/>
          <w:b/>
          <w:bCs/>
          <w:i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0"/>
          <w:w w:val="115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0056C7"/>
          <w:spacing w:val="-1"/>
          <w:w w:val="119"/>
          <w:b/>
          <w:bCs/>
          <w:i/>
        </w:rPr>
        <w:t>sin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30" w:lineRule="exact"/>
        <w:ind w:left="-10" w:right="-30" w:firstLine="-1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859894pt;margin-top:38.127403pt;width:6.32720pt;height:14.827061pt;mso-position-horizontal-relative:page;mso-position-vertical-relative:paragraph;z-index:-9046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92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7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7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0"/>
          <w:b/>
          <w:bCs/>
        </w:rPr>
        <w:t>h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70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2"/>
          <w:b/>
          <w:bCs/>
        </w:rPr>
        <w:t>Y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3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7"/>
          <w:b/>
          <w:bCs/>
        </w:rPr>
        <w:t>w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9"/>
          <w:b/>
          <w:bCs/>
        </w:rPr>
        <w:t>k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23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3"/>
          <w:w w:val="109"/>
          <w:b/>
          <w:bCs/>
        </w:rPr>
        <w:t>P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9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90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5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j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85"/>
          <w:b/>
          <w:bCs/>
        </w:rPr>
        <w:t>c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8"/>
          <w:b/>
          <w:bCs/>
        </w:rPr>
        <w:t>v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8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8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3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"/>
          <w:w w:val="112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-4"/>
          <w:w w:val="105"/>
          <w:b/>
          <w:bCs/>
        </w:rPr>
        <w:t>o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7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9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color w:val="002571"/>
          <w:spacing w:val="29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17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03"/>
          <w:b/>
          <w:bCs/>
        </w:rPr>
        <w:t>A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g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3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1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1"/>
          <w:b/>
          <w:bCs/>
        </w:rPr>
        <w:t>m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2"/>
          <w:b/>
          <w:bCs/>
        </w:rPr>
        <w:t>e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n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t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09"/>
          <w:b/>
          <w:bCs/>
        </w:rPr>
        <w:t> 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112"/>
          <w:b/>
          <w:bCs/>
        </w:rPr>
        <w:t>(</w:t>
      </w:r>
      <w:r>
        <w:rPr>
          <w:rFonts w:ascii="Arial" w:hAnsi="Arial" w:cs="Arial" w:eastAsia="Arial"/>
          <w:sz w:val="12"/>
          <w:szCs w:val="12"/>
          <w:color w:val="002571"/>
          <w:spacing w:val="-1"/>
          <w:w w:val="90"/>
          <w:b/>
          <w:bCs/>
        </w:rPr>
        <w:t>S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33"/>
          <w:b/>
          <w:bCs/>
        </w:rPr>
        <w:t>I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2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0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6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70"/>
          <w:b/>
          <w:bCs/>
        </w:rPr>
        <w:t>/</w:t>
      </w:r>
      <w:r>
        <w:rPr>
          <w:rFonts w:ascii="Arial" w:hAnsi="Arial" w:cs="Arial" w:eastAsia="Arial"/>
          <w:sz w:val="12"/>
          <w:szCs w:val="12"/>
          <w:color w:val="002571"/>
          <w:spacing w:val="-2"/>
          <w:w w:val="116"/>
          <w:b/>
          <w:bCs/>
        </w:rPr>
        <w:t>00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6"/>
          <w:b/>
          <w:bCs/>
        </w:rPr>
        <w:t>8</w:t>
      </w:r>
      <w:r>
        <w:rPr>
          <w:rFonts w:ascii="Arial" w:hAnsi="Arial" w:cs="Arial" w:eastAsia="Arial"/>
          <w:sz w:val="12"/>
          <w:szCs w:val="12"/>
          <w:color w:val="002571"/>
          <w:spacing w:val="0"/>
          <w:w w:val="112"/>
          <w:b/>
          <w:bCs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3"/>
        </w:rPr>
        <w:t>PLs7,8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003" w:space="1388"/>
            <w:col w:w="2039" w:space="167"/>
            <w:col w:w="3123"/>
          </w:cols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4" w:after="0" w:line="193" w:lineRule="exact"/>
        <w:ind w:left="4912" w:right="5122"/>
        <w:jc w:val="center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239105pt;margin-top:-23.39035pt;width:6.32720pt;height:14.827061pt;mso-position-horizontal-relative:page;mso-position-vertical-relative:paragraph;z-index:-9051" type="#_x0000_t202" filled="f" stroked="f">
            <v:textbox inset="0,0,0,0" style="layout-flow:vertical;mso-layout-flow-alt:bottom-to-top">
              <w:txbxContent>
                <w:p>
                  <w:pPr>
                    <w:spacing w:before="1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w w:val="108"/>
                    </w:rPr>
                    <w:t>29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1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8"/>
                    </w:rPr>
                    <w:t>0'S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6.750031pt;margin-top:-1.669408pt;width:8.1214pt;height:60.019218pt;mso-position-horizontal-relative:page;mso-position-vertical-relative:paragraph;z-index:-9047" type="#_x0000_t202" filled="f" stroked="f">
            <v:textbox inset="0,0,0,0" style="layout-flow:vertical;mso-layout-flow-alt:bottom-to-top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100"/>
                    </w:rPr>
                    <w:t>N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  <w:t>W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8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8"/>
                    </w:rPr>
                    <w:t>O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8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1"/>
                      <w:w w:val="98"/>
                    </w:rPr>
                    <w:t>T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98"/>
                    </w:rPr>
                    <w:t>H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9"/>
                      <w:w w:val="98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-1"/>
                      <w:w w:val="97"/>
                    </w:rPr>
                    <w:t>WA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97"/>
                    </w:rPr>
                    <w:t>L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1"/>
                    </w:rPr>
                    <w:t>E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83"/>
                    </w:rPr>
                    <w:t>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004DA8"/>
          <w:spacing w:val="-2"/>
          <w:w w:val="100"/>
          <w:b/>
          <w:bCs/>
        </w:rPr>
        <w:t>P</w:t>
      </w:r>
      <w:r>
        <w:rPr>
          <w:rFonts w:ascii="Arial" w:hAnsi="Arial" w:cs="Arial" w:eastAsia="Arial"/>
          <w:sz w:val="17"/>
          <w:szCs w:val="17"/>
          <w:color w:val="004DA8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17"/>
          <w:szCs w:val="17"/>
          <w:color w:val="004DA8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004DA8"/>
          <w:spacing w:val="-2"/>
          <w:w w:val="104"/>
          <w:b/>
          <w:bCs/>
        </w:rPr>
        <w:t>96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7" w:after="0" w:line="136" w:lineRule="exact"/>
        <w:ind w:right="657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9ACD"/>
          <w:spacing w:val="-1"/>
          <w:w w:val="85"/>
        </w:rPr>
        <w:t>S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03"/>
        </w:rPr>
        <w:t>C</w:t>
      </w:r>
      <w:r>
        <w:rPr>
          <w:rFonts w:ascii="Arial" w:hAnsi="Arial" w:cs="Arial" w:eastAsia="Arial"/>
          <w:sz w:val="12"/>
          <w:szCs w:val="12"/>
          <w:color w:val="649ACD"/>
          <w:spacing w:val="1"/>
          <w:w w:val="112"/>
        </w:rPr>
        <w:t>9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12"/>
        </w:rPr>
        <w:t>9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28"/>
        </w:rPr>
        <w:t>/1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4" w:lineRule="exact"/>
        <w:ind w:left="2398" w:right="21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649ACD"/>
          <w:spacing w:val="-2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7"/>
        </w:rPr>
        <w:t>d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7"/>
        </w:rPr>
        <w:t>n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7"/>
        </w:rPr>
        <w:t>y</w:t>
      </w:r>
      <w:r>
        <w:rPr>
          <w:rFonts w:ascii="Arial" w:hAnsi="Arial" w:cs="Arial" w:eastAsia="Arial"/>
          <w:sz w:val="12"/>
          <w:szCs w:val="12"/>
          <w:color w:val="649ACD"/>
          <w:spacing w:val="-3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7"/>
        </w:rPr>
        <w:t>m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7"/>
        </w:rPr>
        <w:t>t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07"/>
        </w:rPr>
        <w:t>han</w:t>
      </w:r>
      <w:r>
        <w:rPr>
          <w:rFonts w:ascii="Arial" w:hAnsi="Arial" w:cs="Arial" w:eastAsia="Arial"/>
          <w:sz w:val="12"/>
          <w:szCs w:val="12"/>
          <w:color w:val="649ACD"/>
          <w:spacing w:val="1"/>
          <w:w w:val="107"/>
        </w:rPr>
        <w:t>h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07"/>
        </w:rPr>
        <w:t>a</w:t>
      </w:r>
      <w:r>
        <w:rPr>
          <w:rFonts w:ascii="Arial" w:hAnsi="Arial" w:cs="Arial" w:eastAsia="Arial"/>
          <w:sz w:val="12"/>
          <w:szCs w:val="12"/>
          <w:color w:val="649ACD"/>
          <w:spacing w:val="4"/>
          <w:w w:val="107"/>
        </w:rPr>
        <w:t> 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15"/>
        </w:rPr>
        <w:t>N</w:t>
      </w:r>
      <w:r>
        <w:rPr>
          <w:rFonts w:ascii="Arial" w:hAnsi="Arial" w:cs="Arial" w:eastAsia="Arial"/>
          <w:sz w:val="12"/>
          <w:szCs w:val="12"/>
          <w:color w:val="649ACD"/>
          <w:spacing w:val="-1"/>
          <w:w w:val="110"/>
        </w:rPr>
        <w:t>o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10"/>
        </w:rPr>
        <w:t>.</w:t>
      </w:r>
      <w:r>
        <w:rPr>
          <w:rFonts w:ascii="Arial" w:hAnsi="Arial" w:cs="Arial" w:eastAsia="Arial"/>
          <w:sz w:val="12"/>
          <w:szCs w:val="12"/>
          <w:color w:val="649ACD"/>
          <w:spacing w:val="0"/>
          <w:w w:val="112"/>
        </w:rPr>
        <w:t>1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58" w:after="0" w:line="136" w:lineRule="exact"/>
        <w:ind w:right="583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D7D"/>
          <w:spacing w:val="-1"/>
          <w:w w:val="85"/>
        </w:rPr>
        <w:t>S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03"/>
        </w:rPr>
        <w:t>C</w:t>
      </w:r>
      <w:r>
        <w:rPr>
          <w:rFonts w:ascii="Arial" w:hAnsi="Arial" w:cs="Arial" w:eastAsia="Arial"/>
          <w:sz w:val="12"/>
          <w:szCs w:val="12"/>
          <w:color w:val="FF7D7D"/>
          <w:spacing w:val="1"/>
          <w:w w:val="112"/>
        </w:rPr>
        <w:t>0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2"/>
        </w:rPr>
        <w:t>8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28"/>
        </w:rPr>
        <w:t>/2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4" w:lineRule="exact"/>
        <w:ind w:left="2282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-2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2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FF7D7D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color w:val="FF7D7D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3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FF7D7D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FF7D7D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03"/>
        </w:rPr>
        <w:t>C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2"/>
        </w:rPr>
        <w:t>la</w:t>
      </w:r>
      <w:r>
        <w:rPr>
          <w:rFonts w:ascii="Arial" w:hAnsi="Arial" w:cs="Arial" w:eastAsia="Arial"/>
          <w:sz w:val="12"/>
          <w:szCs w:val="12"/>
          <w:color w:val="FF7D7D"/>
          <w:spacing w:val="-1"/>
          <w:w w:val="111"/>
        </w:rPr>
        <w:t>im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97" w:lineRule="exact"/>
        <w:ind w:right="326"/>
        <w:jc w:val="righ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-1"/>
          <w:w w:val="98"/>
        </w:rPr>
        <w:t>139</w:t>
      </w:r>
      <w:r>
        <w:rPr>
          <w:rFonts w:ascii="Arial" w:hAnsi="Arial" w:cs="Arial" w:eastAsia="Arial"/>
          <w:sz w:val="9"/>
          <w:szCs w:val="9"/>
          <w:spacing w:val="0"/>
          <w:w w:val="98"/>
        </w:rPr>
        <w:t>°</w:t>
      </w:r>
      <w:r>
        <w:rPr>
          <w:rFonts w:ascii="Arial" w:hAnsi="Arial" w:cs="Arial" w:eastAsia="Arial"/>
          <w:sz w:val="9"/>
          <w:szCs w:val="9"/>
          <w:spacing w:val="-1"/>
          <w:w w:val="98"/>
        </w:rPr>
        <w:t>30</w:t>
      </w:r>
      <w:r>
        <w:rPr>
          <w:rFonts w:ascii="Arial" w:hAnsi="Arial" w:cs="Arial" w:eastAsia="Arial"/>
          <w:sz w:val="9"/>
          <w:szCs w:val="9"/>
          <w:spacing w:val="0"/>
          <w:w w:val="9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54FF00"/>
          <w:spacing w:val="0"/>
          <w:w w:val="103"/>
        </w:rPr>
        <w:t>PL2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E60000"/>
          <w:spacing w:val="0"/>
          <w:w w:val="103"/>
        </w:rPr>
        <w:t>PL1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1" w:after="0" w:line="240" w:lineRule="auto"/>
        <w:ind w:left="582" w:right="3214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 </w:t>
      </w:r>
      <w:r>
        <w:rPr>
          <w:rFonts w:ascii="Arial" w:hAnsi="Arial" w:cs="Arial" w:eastAsia="Arial"/>
          <w:sz w:val="11"/>
          <w:szCs w:val="11"/>
          <w:spacing w:val="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10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20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30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40</w:t>
      </w:r>
      <w:r>
        <w:rPr>
          <w:rFonts w:ascii="Arial" w:hAnsi="Arial" w:cs="Arial" w:eastAsia="Arial"/>
          <w:sz w:val="11"/>
          <w:szCs w:val="11"/>
          <w:spacing w:val="-8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</w:rPr>
        <w:t>km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890" w:right="3654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Z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one</w:t>
      </w:r>
      <w:r>
        <w:rPr>
          <w:rFonts w:ascii="Arial" w:hAnsi="Arial" w:cs="Arial" w:eastAsia="Arial"/>
          <w:sz w:val="10"/>
          <w:szCs w:val="10"/>
          <w:spacing w:val="1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5"/>
        </w:rPr>
        <w:t>54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S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0"/>
          <w:szCs w:val="10"/>
          <w:color w:val="257100"/>
          <w:spacing w:val="-1"/>
          <w:w w:val="100"/>
        </w:rPr>
        <w:t>z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el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color w:val="257100"/>
          <w:spacing w:val="-2"/>
          <w:w w:val="100"/>
        </w:rPr>
        <w:t>c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ki</w:t>
      </w:r>
      <w:r>
        <w:rPr>
          <w:rFonts w:ascii="Arial" w:hAnsi="Arial" w:cs="Arial" w:eastAsia="Arial"/>
          <w:sz w:val="10"/>
          <w:szCs w:val="10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57100"/>
          <w:spacing w:val="2"/>
          <w:w w:val="100"/>
        </w:rPr>
        <w:t>(</w:t>
      </w:r>
      <w:r>
        <w:rPr>
          <w:rFonts w:ascii="Arial" w:hAnsi="Arial" w:cs="Arial" w:eastAsia="Arial"/>
          <w:sz w:val="10"/>
          <w:szCs w:val="10"/>
          <w:color w:val="257100"/>
          <w:spacing w:val="0"/>
          <w:w w:val="100"/>
        </w:rPr>
        <w:t>RR)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42" w:after="0" w:line="240" w:lineRule="auto"/>
        <w:ind w:left="1947" w:right="2948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-1"/>
          <w:w w:val="98"/>
        </w:rPr>
        <w:t>141</w:t>
      </w:r>
      <w:r>
        <w:rPr>
          <w:rFonts w:ascii="Arial" w:hAnsi="Arial" w:cs="Arial" w:eastAsia="Arial"/>
          <w:sz w:val="9"/>
          <w:szCs w:val="9"/>
          <w:spacing w:val="0"/>
          <w:w w:val="98"/>
        </w:rPr>
        <w:t>°</w:t>
      </w:r>
      <w:r>
        <w:rPr>
          <w:rFonts w:ascii="Arial" w:hAnsi="Arial" w:cs="Arial" w:eastAsia="Arial"/>
          <w:sz w:val="9"/>
          <w:szCs w:val="9"/>
          <w:spacing w:val="-1"/>
          <w:w w:val="9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9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52" w:after="0" w:line="132" w:lineRule="exact"/>
        <w:ind w:left="1741" w:right="2651"/>
        <w:jc w:val="center"/>
        <w:rPr>
          <w:rFonts w:ascii="Comic Sans MS" w:hAnsi="Comic Sans MS" w:cs="Comic Sans MS" w:eastAsia="Comic Sans MS"/>
          <w:sz w:val="10"/>
          <w:szCs w:val="10"/>
        </w:rPr>
      </w:pPr>
      <w:rPr/>
      <w:r>
        <w:rPr>
          <w:rFonts w:ascii="Comic Sans MS" w:hAnsi="Comic Sans MS" w:cs="Comic Sans MS" w:eastAsia="Comic Sans MS"/>
          <w:sz w:val="10"/>
          <w:szCs w:val="10"/>
          <w:spacing w:val="-1"/>
          <w:w w:val="100"/>
        </w:rPr>
        <w:t>R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  <w:t>EG</w:t>
      </w:r>
      <w:r>
        <w:rPr>
          <w:rFonts w:ascii="Comic Sans MS" w:hAnsi="Comic Sans MS" w:cs="Comic Sans MS" w:eastAsia="Comic Sans MS"/>
          <w:sz w:val="10"/>
          <w:szCs w:val="10"/>
          <w:spacing w:val="12"/>
          <w:w w:val="100"/>
        </w:rPr>
        <w:t> 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5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5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5"/>
        </w:rPr>
        <w:t>4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5"/>
        </w:rPr>
        <w:t>2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5"/>
        </w:rPr>
        <w:t>1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5"/>
        </w:rPr>
        <w:t>8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5"/>
        </w:rPr>
        <w:t>-</w:t>
      </w:r>
      <w:r>
        <w:rPr>
          <w:rFonts w:ascii="Comic Sans MS" w:hAnsi="Comic Sans MS" w:cs="Comic Sans MS" w:eastAsia="Comic Sans MS"/>
          <w:sz w:val="10"/>
          <w:szCs w:val="10"/>
          <w:spacing w:val="1"/>
          <w:w w:val="105"/>
        </w:rPr>
        <w:t>0</w:t>
      </w:r>
      <w:r>
        <w:rPr>
          <w:rFonts w:ascii="Comic Sans MS" w:hAnsi="Comic Sans MS" w:cs="Comic Sans MS" w:eastAsia="Comic Sans MS"/>
          <w:sz w:val="10"/>
          <w:szCs w:val="10"/>
          <w:spacing w:val="-1"/>
          <w:w w:val="105"/>
        </w:rPr>
        <w:t>11</w:t>
      </w:r>
      <w:r>
        <w:rPr>
          <w:rFonts w:ascii="Comic Sans MS" w:hAnsi="Comic Sans MS" w:cs="Comic Sans MS" w:eastAsia="Comic Sans MS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941" w:space="475"/>
            <w:col w:w="203" w:space="154"/>
            <w:col w:w="203" w:space="455"/>
            <w:col w:w="5289"/>
          </w:cols>
        </w:sectPr>
      </w:pPr>
      <w:rPr/>
    </w:p>
    <w:p>
      <w:pPr>
        <w:spacing w:before="25" w:after="0" w:line="240" w:lineRule="auto"/>
        <w:ind w:left="1925" w:right="-61"/>
        <w:jc w:val="left"/>
        <w:tabs>
          <w:tab w:pos="4320" w:val="left"/>
          <w:tab w:pos="450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5.991592pt;margin-top:-580.874512pt;width:306.068pt;height:574.2485pt;mso-position-horizontal-relative:page;mso-position-vertical-relative:paragraph;z-index:-9068" coordorigin="2920,-11617" coordsize="6121,11485">
            <v:shape style="position:absolute;left:2930;top:-11609;width:6107;height:3445" type="#_x0000_t75">
              <v:imagedata r:id="rId134" o:title=""/>
            </v:shape>
            <v:shape style="position:absolute;left:2930;top:-8171;width:6107;height:3445" type="#_x0000_t75">
              <v:imagedata r:id="rId135" o:title=""/>
            </v:shape>
            <v:shape style="position:absolute;left:2930;top:-4732;width:6107;height:3445" type="#_x0000_t75">
              <v:imagedata r:id="rId136" o:title=""/>
            </v:shape>
            <v:shape style="position:absolute;left:2930;top:-1293;width:6107;height:1159" type="#_x0000_t75">
              <v:imagedata r:id="rId137" o:title=""/>
            </v:shape>
            <v:group style="position:absolute;left:8579;top:-1840;width:211;height:2" coordorigin="8579,-1840" coordsize="211,2">
              <v:shape style="position:absolute;left:8579;top:-1840;width:211;height:2" coordorigin="8579,-1840" coordsize="211,0" path="m8579,-1840l8790,-1840e" filled="f" stroked="t" strokeweight=".843009pt" strokecolor="#000000">
                <v:path arrowok="t"/>
              </v:shape>
            </v:group>
            <v:group style="position:absolute;left:8807;top:-1838;width:211;height:2" coordorigin="8807,-1838" coordsize="211,2">
              <v:shape style="position:absolute;left:8807;top:-1838;width:211;height:2" coordorigin="8807,-1838" coordsize="211,0" path="m8807,-1838l9018,-1838e" filled="f" stroked="t" strokeweight=".84301pt" strokecolor="#000000">
                <v:path arrowok="t"/>
              </v:shape>
            </v:group>
            <v:group style="position:absolute;left:8579;top:-11271;width:2;height:11130" coordorigin="8579,-11271" coordsize="2,11130">
              <v:shape style="position:absolute;left:8579;top:-11271;width:2;height:11130" coordorigin="8579,-11271" coordsize="0,11130" path="m8579,-11271l8579,-141e" filled="f" stroked="t" strokeweight=".844132pt" strokecolor="#000000">
                <v:path arrowok="t"/>
              </v:shape>
            </v:group>
            <v:group style="position:absolute;left:8560;top:-11305;width:19;height:17" coordorigin="8560,-11305" coordsize="19,17">
              <v:shape style="position:absolute;left:8560;top:-11305;width:19;height:17" coordorigin="8560,-11305" coordsize="19,17" path="m8579,-11288l8579,-11305,8560,-11305e" filled="f" stroked="t" strokeweight=".843pt" strokecolor="#000000">
                <v:path arrowok="t"/>
              </v:shape>
            </v:group>
            <v:group style="position:absolute;left:7065;top:-11304;width:1478;height:2" coordorigin="7065,-11304" coordsize="1478,2">
              <v:shape style="position:absolute;left:7065;top:-11304;width:1478;height:2" coordorigin="7065,-11304" coordsize="1478,0" path="m7065,-11304l8543,-11304e" filled="f" stroked="t" strokeweight=".948363pt" strokecolor="#000000">
                <v:path arrowok="t"/>
              </v:shape>
            </v:group>
            <v:group style="position:absolute;left:6379;top:-11300;width:669;height:2" coordorigin="6379,-11300" coordsize="669,2">
              <v:shape style="position:absolute;left:6379;top:-11300;width:669;height:2" coordorigin="6379,-11300" coordsize="669,0" path="m6379,-11300l7049,-11300e" filled="f" stroked="t" strokeweight=".94846pt" strokecolor="#000000">
                <v:path arrowok="t"/>
              </v:shape>
            </v:group>
            <v:group style="position:absolute;left:5924;top:-11297;width:439;height:2" coordorigin="5924,-11297" coordsize="439,2">
              <v:shape style="position:absolute;left:5924;top:-11297;width:439;height:2" coordorigin="5924,-11297" coordsize="439,0" path="m5924,-11297l6363,-11297e" filled="f" stroked="t" strokeweight=".948638pt" strokecolor="#000000">
                <v:path arrowok="t"/>
              </v:shape>
            </v:group>
            <v:group style="position:absolute;left:5468;top:-11294;width:439;height:2" coordorigin="5468,-11294" coordsize="439,2">
              <v:shape style="position:absolute;left:5468;top:-11294;width:439;height:2" coordorigin="5468,-11294" coordsize="439,0" path="m5468,-11294l5907,-11294e" filled="f" stroked="t" strokeweight=".948482pt" strokecolor="#000000">
                <v:path arrowok="t"/>
              </v:shape>
            </v:group>
            <v:group style="position:absolute;left:5185;top:-11290;width:264;height:2" coordorigin="5185,-11290" coordsize="264,2">
              <v:shape style="position:absolute;left:5185;top:-11290;width:264;height:2" coordorigin="5185,-11290" coordsize="264,0" path="m5185,-11290l5449,-11290e" filled="f" stroked="t" strokeweight=".948642pt" strokecolor="#000000">
                <v:path arrowok="t"/>
              </v:shape>
            </v:group>
            <v:group style="position:absolute;left:5010;top:-11288;width:158;height:2" coordorigin="5010,-11288" coordsize="158,2">
              <v:shape style="position:absolute;left:5010;top:-11288;width:158;height:2" coordorigin="5010,-11288" coordsize="158,0" path="m5010,-11288l5168,-11288e" filled="f" stroked="t" strokeweight=".843pt" strokecolor="#000000">
                <v:path arrowok="t"/>
              </v:shape>
            </v:group>
            <v:group style="position:absolute;left:4782;top:-11286;width:211;height:2" coordorigin="4782,-11286" coordsize="211,2">
              <v:shape style="position:absolute;left:4782;top:-11286;width:211;height:2" coordorigin="4782,-11286" coordsize="211,0" path="m4782,-11286l4993,-11286e" filled="f" stroked="t" strokeweight=".84301pt" strokecolor="#000000">
                <v:path arrowok="t"/>
              </v:shape>
            </v:group>
            <v:group style="position:absolute;left:4551;top:-11284;width:211;height:2" coordorigin="4551,-11284" coordsize="211,2">
              <v:shape style="position:absolute;left:4551;top:-11284;width:211;height:2" coordorigin="4551,-11284" coordsize="211,0" path="m4551,-11284l4763,-11284e" filled="f" stroked="t" strokeweight=".843021pt" strokecolor="#000000">
                <v:path arrowok="t"/>
              </v:shape>
            </v:group>
            <v:group style="position:absolute;left:4324;top:-11282;width:211;height:2" coordorigin="4324,-11282" coordsize="211,2">
              <v:shape style="position:absolute;left:4324;top:-11282;width:211;height:2" coordorigin="4324,-11282" coordsize="211,0" path="m4324,-11282l4535,-11282e" filled="f" stroked="t" strokeweight=".84327pt" strokecolor="#000000">
                <v:path arrowok="t"/>
              </v:shape>
            </v:group>
            <v:group style="position:absolute;left:4043;top:-11279;width:264;height:2" coordorigin="4043,-11279" coordsize="264,2">
              <v:shape style="position:absolute;left:4043;top:-11279;width:264;height:2" coordorigin="4043,-11279" coordsize="264,0" path="m4043,-11279l4307,-11279e" filled="f" stroked="t" strokeweight=".94861pt" strokecolor="#000000">
                <v:path arrowok="t"/>
              </v:shape>
            </v:group>
            <v:group style="position:absolute;left:3813;top:-11276;width:211;height:2" coordorigin="3813,-11276" coordsize="211,2">
              <v:shape style="position:absolute;left:3813;top:-11276;width:211;height:2" coordorigin="3813,-11276" coordsize="211,0" path="m3813,-11276l4024,-11276e" filled="f" stroked="t" strokeweight=".948496pt" strokecolor="#000000">
                <v:path arrowok="t"/>
              </v:shape>
            </v:group>
            <v:group style="position:absolute;left:3585;top:-11272;width:211;height:2" coordorigin="3585,-11272" coordsize="211,2">
              <v:shape style="position:absolute;left:3585;top:-11272;width:211;height:2" coordorigin="3585,-11272" coordsize="211,0" path="m3585,-11272l3796,-11272e" filled="f" stroked="t" strokeweight=".948416pt" strokecolor="#000000">
                <v:path arrowok="t"/>
              </v:shape>
            </v:group>
            <v:group style="position:absolute;left:3357;top:-11269;width:211;height:2" coordorigin="3357,-11269" coordsize="211,2">
              <v:shape style="position:absolute;left:3357;top:-11269;width:211;height:2" coordorigin="3357,-11269" coordsize="211,0" path="m3357,-11269l3568,-11269e" filled="f" stroked="t" strokeweight=".948624pt" strokecolor="#000000">
                <v:path arrowok="t"/>
              </v:shape>
            </v:group>
            <v:group style="position:absolute;left:3074;top:-11266;width:264;height:2" coordorigin="3074,-11266" coordsize="264,2">
              <v:shape style="position:absolute;left:3074;top:-11266;width:264;height:2" coordorigin="3074,-11266" coordsize="264,0" path="m3074,-11266l3338,-11266e" filled="f" stroked="t" strokeweight=".948584pt" strokecolor="#000000">
                <v:path arrowok="t"/>
              </v:shape>
            </v:group>
            <v:group style="position:absolute;left:2930;top:-11263;width:127;height:2" coordorigin="2930,-11263" coordsize="127,2">
              <v:shape style="position:absolute;left:2930;top:-11263;width:127;height:2" coordorigin="2930,-11263" coordsize="127,0" path="m2930,-11263l3057,-11263e" filled="f" stroked="t" strokeweight=".8956pt" strokecolor="#000000">
                <v:path arrowok="t"/>
              </v:shape>
            </v:group>
            <v:group style="position:absolute;left:2928;top:-11609;width:6105;height:11468" coordorigin="2928,-11609" coordsize="6105,11468">
              <v:shape style="position:absolute;left:2928;top:-11609;width:6105;height:11468" coordorigin="2928,-11609" coordsize="6105,11468" path="m9033,-141l2928,-141,2928,-11609,9033,-11609,9033,-141xe" filled="f" stroked="t" strokeweight=".843pt" strokecolor="#000000">
                <v:path arrowok="t"/>
              </v:shape>
            </v:group>
            <v:group style="position:absolute;left:8577;top:-194;width:2;height:53" coordorigin="8577,-194" coordsize="2,53">
              <v:shape style="position:absolute;left:8577;top:-194;width:2;height:53" coordorigin="8577,-194" coordsize="0,53" path="m8577,-141l8577,-194e" filled="f" stroked="t" strokeweight=".421pt" strokecolor="#000000">
                <v:path arrowok="t"/>
              </v:shape>
            </v:group>
            <v:group style="position:absolute;left:8577;top:-11609;width:2;height:53" coordorigin="8577,-11609" coordsize="2,53">
              <v:shape style="position:absolute;left:8577;top:-11609;width:2;height:53" coordorigin="8577,-11609" coordsize="0,53" path="m8577,-11609l8577,-11556e" filled="f" stroked="t" strokeweight=".421pt" strokecolor="#000000">
                <v:path arrowok="t"/>
              </v:shape>
            </v:group>
            <v:group style="position:absolute;left:4437;top:-194;width:2;height:53" coordorigin="4437,-194" coordsize="2,53">
              <v:shape style="position:absolute;left:4437;top:-194;width:2;height:53" coordorigin="4437,-194" coordsize="0,53" path="m4437,-141l4437,-194e" filled="f" stroked="t" strokeweight=".421pt" strokecolor="#000000">
                <v:path arrowok="t"/>
              </v:shape>
            </v:group>
            <v:group style="position:absolute;left:4298;top:-11609;width:2;height:53" coordorigin="4298,-11609" coordsize="2,53">
              <v:shape style="position:absolute;left:4298;top:-11609;width:2;height:53" coordorigin="4298,-11609" coordsize="0,53" path="m4298,-11609l4298,-11556e" filled="f" stroked="t" strokeweight=".421pt" strokecolor="#000000">
                <v:path arrowok="t"/>
              </v:shape>
            </v:group>
            <v:group style="position:absolute;left:2928;top:-11259;width:53;height:2" coordorigin="2928,-11259" coordsize="53,2">
              <v:shape style="position:absolute;left:2928;top:-11259;width:53;height:2" coordorigin="2928,-11259" coordsize="53,0" path="m2928,-11259l2981,-11259e" filled="f" stroked="t" strokeweight=".421pt" strokecolor="#000000">
                <v:path arrowok="t"/>
              </v:shape>
            </v:group>
            <v:group style="position:absolute;left:8980;top:-11303;width:53;height:2" coordorigin="8980,-11303" coordsize="53,2">
              <v:shape style="position:absolute;left:8980;top:-11303;width:53;height:2" coordorigin="8980,-11303" coordsize="53,0" path="m9033,-11303l8980,-11303e" filled="f" stroked="t" strokeweight=".421pt" strokecolor="#000000">
                <v:path arrowok="t"/>
              </v:shape>
            </v:group>
            <v:group style="position:absolute;left:2928;top:-8103;width:53;height:2" coordorigin="2928,-8103" coordsize="53,2">
              <v:shape style="position:absolute;left:2928;top:-8103;width:53;height:2" coordorigin="2928,-8103" coordsize="53,0" path="m2928,-8103l2981,-8103e" filled="f" stroked="t" strokeweight=".421pt" strokecolor="#000000">
                <v:path arrowok="t"/>
              </v:shape>
            </v:group>
            <v:group style="position:absolute;left:8980;top:-8147;width:53;height:2" coordorigin="8980,-8147" coordsize="53,2">
              <v:shape style="position:absolute;left:8980;top:-8147;width:53;height:2" coordorigin="8980,-8147" coordsize="53,0" path="m9033,-8147l8980,-8147e" filled="f" stroked="t" strokeweight=".421pt" strokecolor="#000000">
                <v:path arrowok="t"/>
              </v:shape>
            </v:group>
            <v:group style="position:absolute;left:2928;top:-4943;width:53;height:2" coordorigin="2928,-4943" coordsize="53,2">
              <v:shape style="position:absolute;left:2928;top:-4943;width:53;height:2" coordorigin="2928,-4943" coordsize="53,0" path="m2928,-4943l2981,-4943e" filled="f" stroked="t" strokeweight=".421pt" strokecolor="#000000">
                <v:path arrowok="t"/>
              </v:shape>
            </v:group>
            <v:group style="position:absolute;left:8980;top:-4992;width:53;height:2" coordorigin="8980,-4992" coordsize="53,2">
              <v:shape style="position:absolute;left:8980;top:-4992;width:53;height:2" coordorigin="8980,-4992" coordsize="53,0" path="m9033,-4992l8980,-4992e" filled="f" stroked="t" strokeweight=".421pt" strokecolor="#000000">
                <v:path arrowok="t"/>
              </v:shape>
            </v:group>
            <v:group style="position:absolute;left:2928;top:-1785;width:53;height:2" coordorigin="2928,-1785" coordsize="53,2">
              <v:shape style="position:absolute;left:2928;top:-1785;width:53;height:2" coordorigin="2928,-1785" coordsize="53,0" path="m2928,-1785l2981,-1785e" filled="f" stroked="t" strokeweight=".421pt" strokecolor="#000000">
                <v:path arrowok="t"/>
              </v:shape>
            </v:group>
            <v:group style="position:absolute;left:8980;top:-1834;width:53;height:2" coordorigin="8980,-1834" coordsize="53,2">
              <v:shape style="position:absolute;left:8980;top:-1834;width:53;height:2" coordorigin="8980,-1834" coordsize="53,0" path="m9033,-1834l8980,-1834e" filled="f" stroked="t" strokeweight=".421pt" strokecolor="#000000">
                <v:path arrowok="t"/>
              </v:shape>
            </v:group>
            <v:group style="position:absolute;left:7091;top:-678;width:141;height:2" coordorigin="7091,-678" coordsize="141,2">
              <v:shape style="position:absolute;left:7091;top:-678;width:141;height:2" coordorigin="7091,-678" coordsize="141,0" path="m7091,-678l7232,-678e" filled="f" stroked="t" strokeweight="2.316pt" strokecolor="#000000">
                <v:path arrowok="t"/>
              </v:shape>
            </v:group>
            <v:group style="position:absolute;left:7091;top:-700;width:141;height:44" coordorigin="7091,-700" coordsize="141,44">
              <v:shape style="position:absolute;left:7091;top:-700;width:141;height:44" coordorigin="7091,-700" coordsize="141,44" path="m7232,-656l7091,-656,7091,-700,7232,-700,7232,-656xe" filled="f" stroked="t" strokeweight=".211pt" strokecolor="#000000">
                <v:path arrowok="t"/>
              </v:shape>
            </v:group>
            <v:group style="position:absolute;left:7232;top:-700;width:144;height:44" coordorigin="7232,-700" coordsize="144,44">
              <v:shape style="position:absolute;left:7232;top:-700;width:144;height:44" coordorigin="7232,-700" coordsize="144,44" path="m7376,-656l7232,-656,7232,-700,7376,-700,7376,-656xe" filled="f" stroked="t" strokeweight=".211pt" strokecolor="#000000">
                <v:path arrowok="t"/>
              </v:shape>
            </v:group>
            <v:group style="position:absolute;left:7376;top:-678;width:283;height:2" coordorigin="7376,-678" coordsize="283,2">
              <v:shape style="position:absolute;left:7376;top:-678;width:283;height:2" coordorigin="7376,-678" coordsize="283,0" path="m7376,-678l7659,-678e" filled="f" stroked="t" strokeweight="2.316pt" strokecolor="#000000">
                <v:path arrowok="t"/>
              </v:shape>
            </v:group>
            <v:group style="position:absolute;left:7376;top:-700;width:283;height:44" coordorigin="7376,-700" coordsize="283,44">
              <v:shape style="position:absolute;left:7376;top:-700;width:283;height:44" coordorigin="7376,-700" coordsize="283,44" path="m7659,-656l7376,-656,7376,-700,7659,-700,7659,-656xe" filled="f" stroked="t" strokeweight=".211pt" strokecolor="#000000">
                <v:path arrowok="t"/>
              </v:shape>
            </v:group>
            <v:group style="position:absolute;left:7659;top:-700;width:285;height:44" coordorigin="7659,-700" coordsize="285,44">
              <v:shape style="position:absolute;left:7659;top:-700;width:285;height:44" coordorigin="7659,-700" coordsize="285,44" path="m7944,-656l7659,-656,7659,-700,7944,-700,7944,-656xe" filled="f" stroked="t" strokeweight=".211pt" strokecolor="#000000">
                <v:path arrowok="t"/>
              </v:shape>
            </v:group>
            <v:group style="position:absolute;left:7944;top:-678;width:285;height:2" coordorigin="7944,-678" coordsize="285,2">
              <v:shape style="position:absolute;left:7944;top:-678;width:285;height:2" coordorigin="7944,-678" coordsize="285,0" path="m7944,-678l8229,-678e" filled="f" stroked="t" strokeweight="2.316pt" strokecolor="#000000">
                <v:path arrowok="t"/>
              </v:shape>
            </v:group>
            <v:group style="position:absolute;left:7944;top:-700;width:285;height:44" coordorigin="7944,-700" coordsize="285,44">
              <v:shape style="position:absolute;left:7944;top:-700;width:285;height:44" coordorigin="7944,-700" coordsize="285,44" path="m8229,-656l7944,-656,7944,-700,8229,-700,8229,-656xe" filled="f" stroked="t" strokeweight=".211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64.040192pt;margin-top:5.670673pt;width:2.002000pt;height:9.0741pt;mso-position-horizontal-relative:page;mso-position-vertical-relative:paragraph;z-index:-9063" coordorigin="5281,113" coordsize="40,181">
            <v:group style="position:absolute;left:5292;top:212;width:2;height:72" coordorigin="5292,212" coordsize="2,72">
              <v:shape style="position:absolute;left:5292;top:212;width:2;height:72" coordorigin="5292,212" coordsize="0,72" path="m5292,283l5292,212e" filled="f" stroked="t" strokeweight="1.158pt" strokecolor="#002571">
                <v:path arrowok="t"/>
              </v:shape>
            </v:group>
            <v:group style="position:absolute;left:5292;top:125;width:17;height:53" coordorigin="5292,125" coordsize="17,53">
              <v:shape style="position:absolute;left:5292;top:125;width:17;height:53" coordorigin="5292,125" coordsize="17,53" path="m5292,178l5292,125,5309,125e" filled="f" stroked="t" strokeweight="1.158pt" strokecolor="#002571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65.729218pt;margin-top:5.671173pt;width:15.300588pt;height:9.073603pt;mso-position-horizontal-relative:page;mso-position-vertical-relative:paragraph;z-index:-9062" coordorigin="5315,113" coordsize="306,181">
            <v:group style="position:absolute;left:5556;top:125;width:53;height:17" coordorigin="5556,125" coordsize="53,17">
              <v:shape style="position:absolute;left:5556;top:125;width:53;height:17" coordorigin="5556,125" coordsize="53,17" path="m5556,125l5609,125,5609,142e" filled="f" stroked="t" strokeweight="1.158pt" strokecolor="#002571">
                <v:path arrowok="t"/>
              </v:shape>
            </v:group>
            <v:group style="position:absolute;left:5609;top:178;width:2;height:70" coordorigin="5609,178" coordsize="2,70">
              <v:shape style="position:absolute;left:5609;top:178;width:2;height:70" coordorigin="5609,178" coordsize="0,70" path="m5609,178l5609,247e" filled="f" stroked="t" strokeweight="1.158pt" strokecolor="#002571">
                <v:path arrowok="t"/>
              </v:shape>
            </v:group>
            <v:group style="position:absolute;left:5326;top:283;width:283;height:2" coordorigin="5326,283" coordsize="283,2">
              <v:shape style="position:absolute;left:5326;top:283;width:283;height:2" coordorigin="5326,283" coordsize="283,0" path="m5326,283l5609,283e" filled="f" stroked="t" strokeweight="1.158002pt" strokecolor="#002571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men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  <w:u w:val="thick" w:color="00257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u w:val="thick" w:color="002571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u w:val="thick" w:color="002571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9" w:after="0" w:line="240" w:lineRule="auto"/>
        <w:ind w:left="233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6.625504pt;margin-top:5.36263pt;width:17.4117pt;height:9.285500pt;mso-position-horizontal-relative:page;mso-position-vertical-relative:paragraph;z-index:-9053" coordorigin="2933,107" coordsize="348,186">
            <v:group style="position:absolute;left:2945;top:122;width:317;height:158" coordorigin="2945,122" coordsize="317,158">
              <v:shape style="position:absolute;left:2945;top:122;width:317;height:158" coordorigin="2945,122" coordsize="317,158" path="m3262,280l2945,280,2945,122,3262,122,3262,280e" filled="t" fillcolor="#E4ECFF" stroked="f">
                <v:path arrowok="t"/>
                <v:fill/>
              </v:shape>
            </v:group>
            <v:group style="position:absolute;left:2945;top:122;width:317;height:158" coordorigin="2945,122" coordsize="317,158">
              <v:shape style="position:absolute;left:2945;top:122;width:317;height:158" coordorigin="2945,122" coordsize="317,158" path="m3262,280l2945,280,2945,122,3262,122,3262,280xe" filled="f" stroked="t" strokeweight="1.264pt" strokecolor="#9AB8DC">
                <v:path arrowok="t"/>
              </v:shape>
            </v:group>
            <v:group style="position:absolute;left:2951;top:120;width:317;height:158" coordorigin="2951,120" coordsize="317,158">
              <v:shape style="position:absolute;left:2951;top:120;width:317;height:158" coordorigin="2951,120" coordsize="317,158" path="m3268,278l2951,278,2951,120,3268,120,3268,278xe" filled="f" stroked="t" strokeweight="1.264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xpl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ation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0" w:after="0" w:line="240" w:lineRule="auto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U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U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3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</w:rPr>
        <w:t>*</w:t>
      </w:r>
      <w:r>
        <w:rPr>
          <w:rFonts w:ascii="ESRI Default Marker" w:hAnsi="ESRI Default Marker" w:cs="ESRI Default Marker" w:eastAsia="ESRI Default Marker"/>
          <w:sz w:val="14"/>
          <w:szCs w:val="14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14"/>
          <w:szCs w:val="14"/>
          <w:spacing w:val="5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tati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8" w:after="0" w:line="102" w:lineRule="exact"/>
        <w:ind w:left="4" w:right="-20"/>
        <w:jc w:val="left"/>
        <w:tabs>
          <w:tab w:pos="2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2"/>
          <w:szCs w:val="12"/>
          <w:spacing w:val="-59"/>
          <w:w w:val="100"/>
          <w:position w:val="-3"/>
        </w:rPr>
        <w:t> </w:t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  <w:tab/>
      </w:r>
      <w:r>
        <w:rPr>
          <w:rFonts w:ascii="ESRI Default Marker" w:hAnsi="ESRI Default Marker" w:cs="ESRI Default Marker" w:eastAsia="ESRI Default Marker"/>
          <w:sz w:val="12"/>
          <w:szCs w:val="12"/>
          <w:spacing w:val="0"/>
          <w:w w:val="100"/>
          <w:position w:val="-3"/>
        </w:rPr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3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essi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3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g</w:t>
      </w:r>
      <w:r>
        <w:rPr>
          <w:rFonts w:ascii="Arial" w:hAnsi="Arial" w:cs="Arial" w:eastAsia="Arial"/>
          <w:sz w:val="12"/>
          <w:szCs w:val="12"/>
          <w:spacing w:val="6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3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3"/>
        </w:rPr>
        <w:t>la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3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3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501" w:space="175"/>
            <w:col w:w="1164" w:space="970"/>
            <w:col w:w="3910"/>
          </w:cols>
        </w:sectPr>
      </w:pPr>
      <w:rPr/>
    </w:p>
    <w:p>
      <w:pPr>
        <w:spacing w:before="0" w:after="0" w:line="125" w:lineRule="exact"/>
        <w:ind w:left="233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Lic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nce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96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0" w:after="0" w:line="240" w:lineRule="auto"/>
        <w:ind w:left="192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6.2565pt;margin-top:12.292858pt;width:17.622pt;height:19.6809pt;mso-position-horizontal-relative:page;mso-position-vertical-relative:paragraph;z-index:-9056" coordorigin="2925,246" coordsize="352,394">
            <v:group style="position:absolute;left:2943;top:264;width:317;height:158" coordorigin="2943,264" coordsize="317,158">
              <v:shape style="position:absolute;left:2943;top:264;width:317;height:158" coordorigin="2943,264" coordsize="317,158" path="m3260,422l2943,422,2943,264,3260,264,3260,422xe" filled="f" stroked="t" strokeweight="1.791pt" strokecolor="#FDCA00">
                <v:path arrowok="t"/>
              </v:shape>
            </v:group>
            <v:group style="position:absolute;left:2943;top:466;width:317;height:158" coordorigin="2943,466" coordsize="317,158">
              <v:shape style="position:absolute;left:2943;top:466;width:317;height:158" coordorigin="2943,466" coordsize="317,158" path="m2943,547l2943,466,3260,466,3260,625,2943,625,2943,547e" filled="f" stroked="t" strokeweight="1.475pt" strokecolor="#DAC5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Re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ic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ed</w:t>
      </w:r>
      <w:r>
        <w:rPr>
          <w:rFonts w:ascii="Arial" w:hAnsi="Arial" w:cs="Arial" w:eastAsia="Arial"/>
          <w:sz w:val="12"/>
          <w:szCs w:val="12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4" w:after="0" w:line="240" w:lineRule="auto"/>
        <w:ind w:left="232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Co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ar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ite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4" w:after="0" w:line="240" w:lineRule="auto"/>
        <w:ind w:left="2328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te</w:t>
      </w:r>
      <w:r>
        <w:rPr>
          <w:rFonts w:ascii="Arial" w:hAnsi="Arial" w:cs="Arial" w:eastAsia="Arial"/>
          <w:sz w:val="12"/>
          <w:szCs w:val="12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area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7" w:after="0" w:line="116" w:lineRule="exact"/>
        <w:ind w:left="2328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7.151993pt;margin-top:7.251401pt;width:15.831pt;height:7.916pt;mso-position-horizontal-relative:page;mso-position-vertical-relative:paragraph;z-index:-9055" coordorigin="2943,145" coordsize="317,158">
            <v:shape style="position:absolute;left:2943;top:145;width:317;height:158" coordorigin="2943,145" coordsize="317,158" path="m2943,303l3260,303,3260,145,2943,145,2943,303e" filled="t" fillcolor="#90BA8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with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etrol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um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cc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7" w:after="0" w:line="240" w:lineRule="auto"/>
        <w:ind w:left="-29" w:right="-49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Na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ive</w:t>
      </w:r>
      <w:r>
        <w:rPr>
          <w:rFonts w:ascii="Arial" w:hAnsi="Arial" w:cs="Arial" w:eastAsia="Arial"/>
          <w:sz w:val="12"/>
          <w:szCs w:val="12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2"/>
          <w:szCs w:val="12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Cl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2"/>
          <w:szCs w:val="12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De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o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  <w:b/>
          <w:bCs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5" w:after="0" w:line="134" w:lineRule="exact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092285pt;margin-top:7.589624pt;width:16.885pt;height:8.970pt;mso-position-horizontal-relative:page;mso-position-vertical-relative:paragraph;z-index:-9061" coordorigin="5282,152" coordsize="338,179">
            <v:group style="position:absolute;left:5292;top:162;width:317;height:158" coordorigin="5292,162" coordsize="317,158">
              <v:shape style="position:absolute;left:5292;top:162;width:317;height:158" coordorigin="5292,162" coordsize="317,158" path="m5609,321l5292,321,5292,162,5609,162,5609,321e" filled="t" fillcolor="#E4FFD7" stroked="f">
                <v:path arrowok="t"/>
                <v:fill/>
              </v:shape>
            </v:group>
            <v:group style="position:absolute;left:5292;top:162;width:317;height:158" coordorigin="5292,162" coordsize="317,158">
              <v:shape style="position:absolute;left:5292;top:162;width:317;height:158" coordorigin="5292,162" coordsize="317,158" path="m5609,321l5292,321,5292,162,5609,162,5609,321xe" filled="f" stroked="t" strokeweight="1.054pt" strokecolor="#A9CA64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7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/3: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6" w:lineRule="exact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W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ka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u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u/</w:t>
      </w:r>
      <w:r>
        <w:rPr>
          <w:rFonts w:ascii="Arial" w:hAnsi="Arial" w:cs="Arial" w:eastAsia="Arial"/>
          <w:sz w:val="12"/>
          <w:szCs w:val="12"/>
          <w:spacing w:val="-8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luy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Native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laim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5" w:after="0" w:line="134" w:lineRule="exact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092285pt;margin-top:5.240029pt;width:16.885pt;height:8.970pt;mso-position-horizontal-relative:page;mso-position-vertical-relative:paragraph;z-index:-9060" coordorigin="5282,105" coordsize="338,179">
            <v:group style="position:absolute;left:5292;top:115;width:317;height:158" coordorigin="5292,115" coordsize="317,158">
              <v:shape style="position:absolute;left:5292;top:115;width:317;height:158" coordorigin="5292,115" coordsize="317,158" path="m5609,274l5292,274,5292,115,5609,115,5609,274e" filled="t" fillcolor="#EEE8FB" stroked="f">
                <v:path arrowok="t"/>
                <v:fill/>
              </v:shape>
            </v:group>
            <v:group style="position:absolute;left:5292;top:115;width:317;height:158" coordorigin="5292,115" coordsize="317,158">
              <v:shape style="position:absolute;left:5292;top:115;width:317;height:158" coordorigin="5292,115" coordsize="317,158" path="m5609,274l5292,274,5292,115,5609,115,5609,274xe" filled="f" stroked="t" strokeweight="1.054pt" strokecolor="#D989E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7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/4: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20" w:lineRule="exact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Die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v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Claim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7" w:after="0" w:line="129" w:lineRule="exact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092285pt;margin-top:8.189637pt;width:16.885pt;height:8.970pt;mso-position-horizontal-relative:page;mso-position-vertical-relative:paragraph;z-index:-9059" coordorigin="5282,164" coordsize="338,179">
            <v:group style="position:absolute;left:5292;top:174;width:317;height:158" coordorigin="5292,174" coordsize="317,158">
              <v:shape style="position:absolute;left:5292;top:174;width:317;height:158" coordorigin="5292,174" coordsize="317,158" path="m5609,333l5292,333,5292,174,5609,174,5609,333e" filled="t" fillcolor="#FBEAC9" stroked="f">
                <v:path arrowok="t"/>
                <v:fill/>
              </v:shape>
            </v:group>
            <v:group style="position:absolute;left:5292;top:174;width:317;height:158" coordorigin="5292,174" coordsize="317,158">
              <v:shape style="position:absolute;left:5292;top:174;width:317;height:158" coordorigin="5292,174" coordsize="317,158" path="m5609,333l5292,333,5292,174,5609,174,5609,333xe" filled="f" stroked="t" strokeweight="1.054pt" strokecolor="#A28564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/1: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94" w:after="0" w:line="240" w:lineRule="auto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Gas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field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9" w:after="0" w:line="240" w:lineRule="auto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7.180511pt;margin-top:-7.991969pt;width:13.229379pt;height:19.259pt;mso-position-horizontal-relative:page;mso-position-vertical-relative:paragraph;z-index:-9067" coordorigin="7744,-160" coordsize="265,385">
            <v:group style="position:absolute;left:7754;top:-150;width:244;height:158" coordorigin="7754,-150" coordsize="244,158">
              <v:shape style="position:absolute;left:7754;top:-150;width:244;height:158" coordorigin="7754,-150" coordsize="244,158" path="m7998,-24l7881,-24,7897,-20,7914,-8,7931,4,7950,8,7967,4,7986,-4,7994,-13,7998,-24e" filled="t" fillcolor="#F98070" stroked="f">
                <v:path arrowok="t"/>
                <v:fill/>
              </v:shape>
              <v:shape style="position:absolute;left:7754;top:-150;width:244;height:158" coordorigin="7754,-150" coordsize="244,158" path="m7817,-135l7760,-101,7754,-84,7756,-68,7775,-4,7789,4,7806,4,7819,1,7835,-8,7850,-16,7865,-22,7881,-24,7998,-24,8001,-32,8001,-40,7998,-49,7994,-57,7973,-76,7960,-84,7960,-93,7973,-112,7861,-112,7851,-116,7834,-129,7817,-135e" filled="t" fillcolor="#F98070" stroked="f">
                <v:path arrowok="t"/>
                <v:fill/>
              </v:shape>
              <v:shape style="position:absolute;left:7754;top:-150;width:244;height:158" coordorigin="7754,-150" coordsize="244,158" path="m7967,-150l7941,-146,7922,-139,7906,-129,7887,-114,7878,-112,7973,-112,7977,-120,7977,-129,7975,-137,7967,-146,7967,-150e" filled="t" fillcolor="#F98070" stroked="f">
                <v:path arrowok="t"/>
                <v:fill/>
              </v:shape>
            </v:group>
            <v:group style="position:absolute;left:7754;top:57;width:245;height:158" coordorigin="7754,57" coordsize="245,158">
              <v:shape style="position:absolute;left:7754;top:57;width:245;height:158" coordorigin="7754,57" coordsize="245,158" path="m7998,182l7880,182,7895,187,7914,198,7931,211,7950,215,7967,211,7986,203,7994,194,7998,182e" filled="t" fillcolor="#30CC30" stroked="f">
                <v:path arrowok="t"/>
                <v:fill/>
              </v:shape>
              <v:shape style="position:absolute;left:7754;top:57;width:245;height:158" coordorigin="7754,57" coordsize="245,158" path="m7817,72l7760,106,7754,122,7756,139,7775,203,7789,211,7806,211,7820,207,7851,190,7865,184,7880,182,7998,182,8001,175,8001,167,7998,158,7994,150,7973,131,7960,122,7960,114,7973,95,7861,95,7851,91,7834,76,7817,72e" filled="t" fillcolor="#30CC30" stroked="f">
                <v:path arrowok="t"/>
                <v:fill/>
              </v:shape>
              <v:shape style="position:absolute;left:7754;top:57;width:245;height:158" coordorigin="7754,57" coordsize="245,158" path="m7967,57l7941,59,7922,68,7906,78,7887,93,7878,95,7973,95,7977,87,7977,78,7975,70,7967,59,7967,57e" filled="t" fillcolor="#30CC3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Oil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fi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8" w:after="0" w:line="240" w:lineRule="auto"/>
        <w:ind w:left="-29" w:right="2722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li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7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0"/>
          <w:b/>
          <w:bCs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2"/>
          <w:szCs w:val="12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</w:rPr>
        <w:t>ce</w:t>
      </w:r>
      <w:r>
        <w:rPr>
          <w:rFonts w:ascii="Arial" w:hAnsi="Arial" w:cs="Arial" w:eastAsia="Arial"/>
          <w:sz w:val="12"/>
          <w:szCs w:val="12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(</w:t>
      </w:r>
      <w:r>
        <w:rPr>
          <w:rFonts w:ascii="Arial" w:hAnsi="Arial" w:cs="Arial" w:eastAsia="Arial"/>
          <w:sz w:val="12"/>
          <w:szCs w:val="12"/>
          <w:spacing w:val="1"/>
          <w:w w:val="101"/>
          <w:b/>
          <w:bCs/>
        </w:rPr>
        <w:t>P</w:t>
      </w:r>
      <w:r>
        <w:rPr>
          <w:rFonts w:ascii="Arial" w:hAnsi="Arial" w:cs="Arial" w:eastAsia="Arial"/>
          <w:sz w:val="12"/>
          <w:szCs w:val="12"/>
          <w:spacing w:val="-1"/>
          <w:w w:val="101"/>
          <w:b/>
          <w:bCs/>
        </w:rPr>
        <w:t>L)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90" w:after="0" w:line="240" w:lineRule="auto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5.885986pt;margin-top:7.806325pt;width:15.831pt;height:.1pt;mso-position-horizontal-relative:page;mso-position-vertical-relative:paragraph;z-index:-9066" coordorigin="7718,156" coordsize="317,2">
            <v:shape style="position:absolute;left:7718;top:156;width:317;height:2" coordorigin="7718,156" coordsize="317,0" path="m7718,156l8034,156e" filled="f" stroked="t" strokeweight=".843pt" strokecolor="#FF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Gas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3" w:after="0" w:line="121" w:lineRule="exact"/>
        <w:ind w:left="403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5.885986pt;margin-top:5.456226pt;width:15.831pt;height:.1pt;mso-position-horizontal-relative:page;mso-position-vertical-relative:paragraph;z-index:-9065" coordorigin="7718,109" coordsize="317,2">
            <v:shape style="position:absolute;left:7718;top:109;width:317;height:2" coordorigin="7718,109" coordsize="317,0" path="m7718,109l8034,109e" filled="f" stroked="t" strokeweight=".843pt" strokecolor="#FFAA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Gas</w:t>
      </w:r>
      <w:r>
        <w:rPr>
          <w:rFonts w:ascii="Arial" w:hAnsi="Arial" w:cs="Arial" w:eastAsia="Arial"/>
          <w:sz w:val="12"/>
          <w:szCs w:val="12"/>
          <w:spacing w:val="4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d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2"/>
        </w:rPr>
        <w:t>li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2"/>
        </w:rPr>
        <w:t>q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2"/>
        </w:rPr>
        <w:t>ui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2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2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646" w:space="627"/>
            <w:col w:w="2276" w:space="151"/>
            <w:col w:w="4020"/>
          </w:cols>
        </w:sectPr>
      </w:pPr>
      <w:rPr/>
    </w:p>
    <w:p>
      <w:pPr>
        <w:spacing w:before="67" w:after="0" w:line="116" w:lineRule="exact"/>
        <w:ind w:left="2328"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47.151993pt;margin-top:7.2516pt;width:15.831pt;height:7.916pt;mso-position-horizontal-relative:page;mso-position-vertical-relative:paragraph;z-index:-9054" coordorigin="2943,145" coordsize="317,158">
            <v:shape style="position:absolute;left:2943;top:145;width:317;height:158" coordorigin="2943,145" coordsize="317,158" path="m2943,303l3260,303,3260,145,2943,145,2943,303e" filled="t" fillcolor="#DFE7D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with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oleum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ex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lor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cc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01" w:lineRule="exact"/>
        <w:ind w:right="-20"/>
        <w:jc w:val="left"/>
        <w:tabs>
          <w:tab w:pos="2020" w:val="left"/>
          <w:tab w:pos="232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0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ru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dh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/</w:t>
      </w:r>
      <w:r>
        <w:rPr>
          <w:rFonts w:ascii="Arial" w:hAnsi="Arial" w:cs="Arial" w:eastAsia="Arial"/>
          <w:sz w:val="12"/>
          <w:szCs w:val="12"/>
          <w:spacing w:val="-8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aw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aw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ka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1"/>
        </w:rPr>
      </w:r>
      <w:r>
        <w:rPr>
          <w:rFonts w:ascii="Arial" w:hAnsi="Arial" w:cs="Arial" w:eastAsia="Arial"/>
          <w:sz w:val="12"/>
          <w:szCs w:val="12"/>
          <w:spacing w:val="0"/>
          <w:w w:val="101"/>
          <w:u w:val="single" w:color="4BE6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4BE6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u w:val="single" w:color="4BE600"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385.885986pt;margin-top:12.454054pt;width:15.831pt;height:.1pt;mso-position-horizontal-relative:page;mso-position-vertical-relative:paragraph;z-index:-9064" coordorigin="7718,249" coordsize="317,2">
            <v:shape style="position:absolute;left:7718;top:249;width:317;height:2" coordorigin="7718,249" coordsize="317,0" path="m7718,249l8034,249e" filled="f" stroked="t" strokeweight=".316pt" strokecolor="#B2B2B2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6.149811pt;margin-top:-2.216206pt;width:19.423698pt;height:6.12140pt;mso-position-horizontal-relative:page;mso-position-vertical-relative:paragraph;z-index:-9052" type="#_x0000_t202" filled="f" stroked="f">
            <v:textbox inset="0,0,0,0">
              <w:txbxContent>
                <w:p>
                  <w:pPr>
                    <w:spacing w:before="0" w:after="0" w:line="122" w:lineRule="exact"/>
                    <w:ind w:right="-58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1"/>
                    </w:rPr>
                    <w:t>Liq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2"/>
                      <w:w w:val="101"/>
                    </w:rPr>
                    <w:t>u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1"/>
                    </w:rPr>
                    <w:t>ids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Native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laim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475" w:space="1200"/>
            <w:col w:w="6045"/>
          </w:cols>
        </w:sectPr>
      </w:pPr>
      <w:rPr/>
    </w:p>
    <w:p>
      <w:pPr>
        <w:spacing w:before="0" w:after="0" w:line="101" w:lineRule="exact"/>
        <w:ind w:right="1075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092285pt;margin-top:1.375314pt;width:16.885pt;height:8.970pt;mso-position-horizontal-relative:page;mso-position-vertical-relative:paragraph;z-index:-9058" coordorigin="5282,28" coordsize="338,179">
            <v:group style="position:absolute;left:5292;top:38;width:317;height:158" coordorigin="5292,38" coordsize="317,158">
              <v:shape style="position:absolute;left:5292;top:38;width:317;height:158" coordorigin="5292,38" coordsize="317,158" path="m5609,196l5292,196,5292,38,5609,38,5609,196e" filled="t" fillcolor="#D7F0FF" stroked="f">
                <v:path arrowok="t"/>
                <v:fill/>
              </v:shape>
            </v:group>
            <v:group style="position:absolute;left:5292;top:38;width:317;height:158" coordorigin="5292,38" coordsize="317,158">
              <v:shape style="position:absolute;left:5292;top:38;width:317;height:158" coordorigin="5292,38" coordsize="317,158" path="m5609,196l5292,196,5292,38,5609,38,5609,196xe" filled="f" stroked="t" strokeweight="1.054pt" strokecolor="#64A9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9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9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/1: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0" w:lineRule="exact"/>
        <w:ind w:right="328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1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at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ha</w:t>
      </w:r>
      <w:r>
        <w:rPr>
          <w:rFonts w:ascii="Arial" w:hAnsi="Arial" w:cs="Arial" w:eastAsia="Arial"/>
          <w:sz w:val="12"/>
          <w:szCs w:val="12"/>
          <w:spacing w:val="1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.1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5" w:after="0" w:line="134" w:lineRule="exact"/>
        <w:ind w:right="1075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4.092285pt;margin-top:5.345434pt;width:16.885pt;height:8.970pt;mso-position-horizontal-relative:page;mso-position-vertical-relative:paragraph;z-index:-9057" coordorigin="5282,107" coordsize="338,179">
            <v:group style="position:absolute;left:5294;top:117;width:228;height:158" coordorigin="5294,117" coordsize="228,158">
              <v:shape style="position:absolute;left:5294;top:117;width:228;height:158" coordorigin="5294,117" coordsize="228,158" path="m5404,227l5454,276e" filled="f" stroked="t" strokeweight=".632pt" strokecolor="#E69B9F">
                <v:path arrowok="t"/>
              </v:shape>
            </v:group>
            <v:group style="position:absolute;left:5358;top:117;width:253;height:158" coordorigin="5358,117" coordsize="253,158">
              <v:shape style="position:absolute;left:5358;top:117;width:253;height:158" coordorigin="5358,117" coordsize="253,158" path="m5358,117l5517,276e" filled="f" stroked="t" strokeweight=".632pt" strokecolor="#E69B9F">
                <v:path arrowok="t"/>
              </v:shape>
            </v:group>
            <v:group style="position:absolute;left:5533;top:117;width:78;height:158" coordorigin="5533,117" coordsize="78,158">
              <v:shape style="position:absolute;left:5533;top:117;width:78;height:158" coordorigin="5533,117" coordsize="78,158" path="m5533,117l5611,195e" filled="f" stroked="t" strokeweight=".632pt" strokecolor="#E69B9F">
                <v:path arrowok="t"/>
              </v:shape>
            </v:group>
            <v:group style="position:absolute;left:5292;top:117;width:317;height:158" coordorigin="5292,117" coordsize="317,158">
              <v:shape style="position:absolute;left:5292;top:117;width:317;height:158" coordorigin="5292,117" coordsize="317,158" path="m5609,276l5292,276,5292,117,5609,117,5609,276xe" filled="f" stroked="t" strokeweight="1.054pt" strokecolor="#E6649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-1"/>
          <w:w w:val="101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0</w:t>
      </w:r>
      <w:r>
        <w:rPr>
          <w:rFonts w:ascii="Arial" w:hAnsi="Arial" w:cs="Arial" w:eastAsia="Arial"/>
          <w:sz w:val="12"/>
          <w:szCs w:val="12"/>
          <w:spacing w:val="2"/>
          <w:w w:val="101"/>
          <w:position w:val="-1"/>
        </w:rPr>
        <w:t>8</w:t>
      </w:r>
      <w:r>
        <w:rPr>
          <w:rFonts w:ascii="Arial" w:hAnsi="Arial" w:cs="Arial" w:eastAsia="Arial"/>
          <w:sz w:val="12"/>
          <w:szCs w:val="12"/>
          <w:spacing w:val="0"/>
          <w:w w:val="101"/>
          <w:position w:val="-1"/>
        </w:rPr>
        <w:t>/2: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18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Die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No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tive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itle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Cl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im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2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Ro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ds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6215" w:space="888"/>
            <w:col w:w="3617"/>
          </w:cols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30" w:after="0" w:line="240" w:lineRule="auto"/>
        <w:ind w:left="1758" w:right="-20"/>
        <w:jc w:val="left"/>
        <w:tabs>
          <w:tab w:pos="278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4.19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96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93" w:after="0" w:line="157" w:lineRule="exact"/>
        <w:ind w:left="230" w:right="-61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/>
        <w:pict>
          <v:shape style="position:absolute;margin-left:88.689003pt;margin-top:2.961782pt;width:154.857pt;height:141.912pt;mso-position-horizontal-relative:page;mso-position-vertical-relative:paragraph;z-index:-9042" type="#_x0000_t75">
            <v:imagedata r:id="rId139" o:title=""/>
          </v:shape>
        </w:pic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b/>
          <w:bCs/>
          <w:position w:val="-1"/>
        </w:rPr>
        <w:t>Basin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93" w:after="0" w:line="157" w:lineRule="exact"/>
        <w:ind w:right="-61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b/>
          <w:bCs/>
          <w:position w:val="-1"/>
        </w:rPr>
        <w:t>Conventional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90" w:after="0" w:line="240" w:lineRule="auto"/>
        <w:ind w:right="-61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b/>
          <w:bCs/>
        </w:rPr>
        <w:t>Unconventional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93" w:after="0" w:line="157" w:lineRule="exact"/>
        <w:ind w:right="-20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b/>
          <w:bCs/>
          <w:position w:val="-1"/>
        </w:rPr>
        <w:t>Depth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92" w:footer="610" w:top="1080" w:bottom="800" w:left="1020" w:right="1000"/>
          <w:headerReference w:type="even" r:id="rId138"/>
          <w:pgSz w:w="11920" w:h="16840"/>
          <w:cols w:num="4" w:equalWidth="0">
            <w:col w:w="543" w:space="243"/>
            <w:col w:w="728" w:space="1430"/>
            <w:col w:w="862" w:space="217"/>
            <w:col w:w="5877"/>
          </w:cols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2" w:after="0" w:line="157" w:lineRule="exact"/>
        <w:ind w:left="122" w:right="-61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position w:val="-1"/>
        </w:rPr>
        <w:t>Eromanga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42" w:after="0" w:line="157" w:lineRule="exact"/>
        <w:ind w:right="-20"/>
        <w:jc w:val="left"/>
        <w:tabs>
          <w:tab w:pos="2820" w:val="left"/>
        </w:tabs>
        <w:rPr>
          <w:rFonts w:ascii="Arial Narrow" w:hAnsi="Arial Narrow" w:cs="Arial Narrow" w:eastAsia="Arial Narrow"/>
          <w:sz w:val="14"/>
          <w:szCs w:val="14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4"/>
          <w:szCs w:val="14"/>
          <w:color w:val="009444"/>
          <w:spacing w:val="0"/>
          <w:w w:val="100"/>
          <w:i/>
          <w:position w:val="-1"/>
        </w:rPr>
        <w:t>Oil</w:t>
        <w:tab/>
      </w:r>
      <w:r>
        <w:rPr>
          <w:rFonts w:ascii="Arial Narrow" w:hAnsi="Arial Narrow" w:cs="Arial Narrow" w:eastAsia="Arial Narrow"/>
          <w:sz w:val="14"/>
          <w:szCs w:val="14"/>
          <w:color w:val="009444"/>
          <w:spacing w:val="0"/>
          <w:w w:val="100"/>
          <w:i/>
          <w:position w:val="-1"/>
        </w:rPr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position w:val="-1"/>
        </w:rPr>
        <w:t>800-1500</w: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position w:val="-1"/>
        </w:rPr>
        <w:t>m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652" w:space="402"/>
            <w:col w:w="884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8" w:right="-61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</w:rPr>
        <w:t>Cooper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44" w:right="-20"/>
        <w:jc w:val="righ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Natural</w:t>
      </w:r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Gas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7" w:after="0" w:line="240" w:lineRule="auto"/>
        <w:ind w:right="-20"/>
        <w:jc w:val="righ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009444"/>
          <w:spacing w:val="0"/>
          <w:w w:val="100"/>
          <w:i/>
        </w:rPr>
        <w:t>Oil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45" w:after="0" w:line="240" w:lineRule="auto"/>
        <w:ind w:left="21" w:right="2"/>
        <w:jc w:val="center"/>
        <w:rPr>
          <w:rFonts w:ascii="Arial Narrow" w:hAnsi="Arial Narrow" w:cs="Arial Narrow" w:eastAsia="Arial Narrow"/>
          <w:sz w:val="12"/>
          <w:szCs w:val="12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-11"/>
          <w:w w:val="100"/>
        </w:rPr>
        <w:t>T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oolachee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Coal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3" w:after="0" w:line="240" w:lineRule="auto"/>
        <w:ind w:left="56" w:right="36"/>
        <w:jc w:val="center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Daralingie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Fm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27" w:lineRule="auto"/>
        <w:ind w:left="3" w:right="-17"/>
        <w:jc w:val="center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Roseneath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Shale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Epsilon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Coal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Murteree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Shale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35" w:lineRule="exact"/>
        <w:ind w:left="-29" w:right="-49"/>
        <w:jc w:val="center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Patchawarra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0"/>
        </w:rPr>
        <w:t>Coal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CSG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7" w:after="0" w:line="240" w:lineRule="auto"/>
        <w:ind w:right="-64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Shale</w:t>
      </w:r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Gas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7" w:after="0" w:line="240" w:lineRule="auto"/>
        <w:ind w:right="-20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BE1E2D"/>
          <w:spacing w:val="-5"/>
          <w:w w:val="100"/>
          <w:i/>
        </w:rPr>
        <w:t>T</w:t>
      </w:r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ight</w:t>
      </w:r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BE1E2D"/>
          <w:spacing w:val="0"/>
          <w:w w:val="100"/>
          <w:i/>
        </w:rPr>
        <w:t>Gas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</w:rPr>
        <w:t>1000-2500</w: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5" w:equalWidth="0">
            <w:col w:w="575" w:space="245"/>
            <w:col w:w="613" w:space="415"/>
            <w:col w:w="783" w:space="426"/>
            <w:col w:w="537" w:space="247"/>
            <w:col w:w="6059"/>
          </w:cols>
        </w:sectPr>
      </w:pPr>
      <w:rPr/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190" w:lineRule="exact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4.20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target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zone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96.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2" w:after="0" w:line="274" w:lineRule="auto"/>
        <w:ind w:left="114" w:right="541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140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www.pir.sa.gov.au/petroleum/environment/</w:t>
        </w:r>
      </w:hyperlink>
      <w:hyperlink r:id="rId141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register/seo,_eir_and_esa_reports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545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Agreement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96,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pursuant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Title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538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1993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(Cth),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142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www.petroleum.dmitre.sa.gov.</w:t>
        </w:r>
      </w:hyperlink>
      <w:hyperlink r:id="rId143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au/environment/native_title,_aboriginal_</w:t>
        </w:r>
      </w:hyperlink>
      <w:hyperlink r:id="rId14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lands,_iluas/current_native_title_agreements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prospectivity.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2013: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Seismic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2014: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tabs>
          <w:tab w:pos="10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Poynton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0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left="114" w:right="-20"/>
        <w:jc w:val="left"/>
        <w:tabs>
          <w:tab w:pos="10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6103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0999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232.231003pt;margin-top:15.570598pt;width:2.769pt;height:.1pt;mso-position-horizontal-relative:page;mso-position-vertical-relative:paragraph;z-index:-9041" coordorigin="4645,311" coordsize="55,2">
            <v:shape style="position:absolute;left:4645;top:311;width:55;height:2" coordorigin="4645,311" coordsize="55,0" path="m4645,311l4700,311e" filled="f" stroked="t" strokeweight=".581pt" strokecolor="#005496">
              <v:path arrowok="t"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8"/>
          <w:w w:val="100"/>
          <w:b/>
          <w:bCs/>
        </w:rPr>
        <w:t> </w:t>
      </w:r>
      <w:hyperlink r:id="rId145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www.strikeenergy.com.au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6" w:after="0" w:line="237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56.193001pt;margin-top:6.045491pt;width:482.89pt;height:239.109pt;mso-position-horizontal-relative:page;mso-position-vertical-relative:paragraph;z-index:-9040" coordorigin="1124,121" coordsize="9658,4782">
            <v:shape style="position:absolute;left:1134;top:131;width:9638;height:4762" type="#_x0000_t75">
              <v:imagedata r:id="rId149" o:title=""/>
            </v:shape>
            <v:group style="position:absolute;left:1134;top:131;width:9638;height:4762" coordorigin="1134,131" coordsize="9638,4762">
              <v:shape style="position:absolute;left:1134;top:131;width:9638;height:4762" coordorigin="1134,131" coordsize="9638,4762" path="m1134,4893l10772,4893,10772,131,1134,131,1134,4893xe" filled="f" stroked="t" strokeweight="1pt" strokecolor="#231F20">
                <v:path arrowok="t"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1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4.21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correlation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across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southern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Cooper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South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Australia.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target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Permian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seams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REM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2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generally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shallower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2000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96.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1.592901pt;height:380.175pt;mso-position-horizontal-relative:char;mso-position-vertical-relative:line" type="#_x0000_t75">
            <v:imagedata r:id="rId1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4.22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depth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Permian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succession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licences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which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Strike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Energy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has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interest.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2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top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Permian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succession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96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than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1500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over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entire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licence.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exploration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wells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planned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2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96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2012.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11"/>
          <w:pgMar w:header="0" w:footer="610" w:top="1000" w:bottom="800" w:left="1020" w:right="180"/>
          <w:headerReference w:type="odd" r:id="rId146"/>
          <w:footerReference w:type="odd" r:id="rId147"/>
          <w:footerReference w:type="even" r:id="rId148"/>
          <w:pgSz w:w="11920" w:h="16840"/>
        </w:sectPr>
      </w:pPr>
      <w:rPr/>
    </w:p>
    <w:p>
      <w:pPr>
        <w:spacing w:before="5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4.1.6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5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Otway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Basin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Gas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7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186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78" w:lineRule="auto"/>
        <w:ind w:left="114" w:right="186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(66.67%)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(33.33%)*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255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(100%)*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494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40" w:lineRule="auto"/>
        <w:ind w:left="114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(10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0%)*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495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78" w:lineRule="auto"/>
        <w:ind w:left="114" w:right="214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(60%)*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(35%)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*Denotes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4.23)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78" w:lineRule="auto"/>
        <w:ind w:left="114" w:right="33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portion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considered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prospectivity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4.24).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contains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78" w:lineRule="auto"/>
        <w:ind w:left="114" w:right="1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rocks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commercial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accumulations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Penola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evidenced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8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widespread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flows/recoveries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78" w:lineRule="auto"/>
        <w:ind w:left="114" w:right="16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shows,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particularly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flanks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widespread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penetrated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flanks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8" w:lineRule="auto"/>
        <w:ind w:left="114" w:right="7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sufficiently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thermally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auto"/>
        <w:ind w:left="114" w:right="41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existing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control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indicates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average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prospective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sequence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8" w:lineRule="auto"/>
        <w:ind w:left="114" w:right="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However,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interpreted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thermally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overmature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overpressured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penetration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approximately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2,500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moderately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rich,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prone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5" w:after="0" w:line="276" w:lineRule="auto"/>
        <w:ind w:right="13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rock,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organic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(TOC)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averaging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approximately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2.5%.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However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richness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widely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relatively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distances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portions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excellent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6" w:lineRule="auto"/>
        <w:ind w:right="14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capacity,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TOCs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observed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Victoria.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Although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intervals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widespread,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thermally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mature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capable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volumes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6" w:lineRule="auto"/>
        <w:ind w:right="21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cold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climate,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lacustrine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contains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predominately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siliceous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containing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amounts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siderite.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similar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mineralogy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Nappamerri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America.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6" w:lineRule="auto"/>
        <w:ind w:right="15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permeability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Pretty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6" w:lineRule="auto"/>
        <w:ind w:right="36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thermally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economic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left="145" w:right="3060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Basin-centred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Pretty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Hill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2,600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4,000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76" w:lineRule="auto"/>
        <w:ind w:right="38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penetrations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Victoria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where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6" w:lineRule="auto"/>
        <w:ind w:right="11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present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relatively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shallow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depths.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definitive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penetration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Sawpit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flank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Penola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penetrated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2,500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292" w:footer="610" w:top="1000" w:bottom="800" w:left="1020" w:right="1000"/>
          <w:headerReference w:type="even" r:id="rId151"/>
          <w:pgSz w:w="11920" w:h="16840"/>
          <w:cols w:num="2" w:equalWidth="0">
            <w:col w:w="4446" w:space="912"/>
            <w:col w:w="4542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512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98"/>
        </w:rPr>
        <w:t>140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98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6F44"/>
          <w:w w:val="102"/>
        </w:rPr>
        <w:t>Kin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2"/>
        </w:rPr>
        <w:t>g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84"/>
        </w:rPr>
        <w:t>s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8"/>
        </w:rPr>
        <w:t>t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5"/>
        </w:rPr>
        <w:t>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99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649ACD"/>
          <w:spacing w:val="-6"/>
          <w:w w:val="100"/>
          <w:i/>
        </w:rPr>
        <w:t>P</w:t>
      </w:r>
      <w:r>
        <w:rPr>
          <w:rFonts w:ascii="Arial" w:hAnsi="Arial" w:cs="Arial" w:eastAsia="Arial"/>
          <w:sz w:val="15"/>
          <w:szCs w:val="15"/>
          <w:color w:val="649ACD"/>
          <w:spacing w:val="-4"/>
          <w:w w:val="100"/>
          <w:i/>
        </w:rPr>
        <w:t>ad</w:t>
      </w:r>
      <w:r>
        <w:rPr>
          <w:rFonts w:ascii="Arial" w:hAnsi="Arial" w:cs="Arial" w:eastAsia="Arial"/>
          <w:sz w:val="15"/>
          <w:szCs w:val="15"/>
          <w:color w:val="649ACD"/>
          <w:spacing w:val="-5"/>
          <w:w w:val="100"/>
          <w:i/>
        </w:rPr>
        <w:t>t</w:t>
      </w:r>
      <w:r>
        <w:rPr>
          <w:rFonts w:ascii="Arial" w:hAnsi="Arial" w:cs="Arial" w:eastAsia="Arial"/>
          <w:sz w:val="15"/>
          <w:szCs w:val="15"/>
          <w:color w:val="649ACD"/>
          <w:spacing w:val="-4"/>
          <w:w w:val="100"/>
          <w:i/>
        </w:rPr>
        <w:t>haway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70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4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4"/>
        </w:rPr>
        <w:t>ap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  <w:position w:val="4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0"/>
          <w:position w:val="4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4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26"/>
          <w:w w:val="100"/>
          <w:position w:val="4"/>
        </w:rPr>
        <w:t> </w:t>
      </w:r>
      <w:r>
        <w:rPr>
          <w:rFonts w:ascii="Arial" w:hAnsi="Arial" w:cs="Arial" w:eastAsia="Arial"/>
          <w:sz w:val="15"/>
          <w:szCs w:val="15"/>
          <w:color w:val="649ACD"/>
          <w:spacing w:val="-6"/>
          <w:w w:val="100"/>
          <w:i/>
          <w:position w:val="-1"/>
        </w:rPr>
        <w:t>P</w:t>
      </w:r>
      <w:r>
        <w:rPr>
          <w:rFonts w:ascii="Arial" w:hAnsi="Arial" w:cs="Arial" w:eastAsia="Arial"/>
          <w:sz w:val="15"/>
          <w:szCs w:val="15"/>
          <w:color w:val="649ACD"/>
          <w:spacing w:val="-2"/>
          <w:w w:val="100"/>
          <w:i/>
          <w:position w:val="-1"/>
        </w:rPr>
        <w:t>R</w:t>
      </w:r>
      <w:r>
        <w:rPr>
          <w:rFonts w:ascii="Arial" w:hAnsi="Arial" w:cs="Arial" w:eastAsia="Arial"/>
          <w:sz w:val="15"/>
          <w:szCs w:val="15"/>
          <w:color w:val="649ACD"/>
          <w:spacing w:val="-6"/>
          <w:w w:val="100"/>
          <w:i/>
          <w:position w:val="-1"/>
        </w:rPr>
        <w:t>E</w:t>
      </w:r>
      <w:r>
        <w:rPr>
          <w:rFonts w:ascii="Arial" w:hAnsi="Arial" w:cs="Arial" w:eastAsia="Arial"/>
          <w:sz w:val="15"/>
          <w:szCs w:val="15"/>
          <w:color w:val="649ACD"/>
          <w:spacing w:val="-3"/>
          <w:w w:val="100"/>
          <w:i/>
          <w:position w:val="-1"/>
        </w:rPr>
        <w:t>S</w:t>
      </w:r>
      <w:r>
        <w:rPr>
          <w:rFonts w:ascii="Arial" w:hAnsi="Arial" w:cs="Arial" w:eastAsia="Arial"/>
          <w:sz w:val="15"/>
          <w:szCs w:val="15"/>
          <w:color w:val="649ACD"/>
          <w:spacing w:val="-4"/>
          <w:w w:val="100"/>
          <w:i/>
          <w:position w:val="-1"/>
        </w:rPr>
        <w:t>W</w:t>
      </w:r>
      <w:r>
        <w:rPr>
          <w:rFonts w:ascii="Arial" w:hAnsi="Arial" w:cs="Arial" w:eastAsia="Arial"/>
          <w:sz w:val="15"/>
          <w:szCs w:val="15"/>
          <w:color w:val="649ACD"/>
          <w:spacing w:val="0"/>
          <w:w w:val="100"/>
          <w:i/>
          <w:position w:val="-1"/>
        </w:rPr>
        <w:t>A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875"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ss</w:t>
      </w:r>
      <w:r>
        <w:rPr>
          <w:rFonts w:ascii="Arial" w:hAnsi="Arial" w:cs="Arial" w:eastAsia="Arial"/>
          <w:sz w:val="11"/>
          <w:szCs w:val="11"/>
          <w:color w:val="257100"/>
          <w:spacing w:val="2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" w:after="0" w:line="240" w:lineRule="auto"/>
        <w:ind w:right="-20"/>
        <w:jc w:val="left"/>
        <w:tabs>
          <w:tab w:pos="25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141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5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NumType w:start="113"/>
          <w:pgMar w:header="0" w:footer="610" w:top="1000" w:bottom="800" w:left="1020" w:right="180"/>
          <w:headerReference w:type="odd" r:id="rId152"/>
          <w:footerReference w:type="odd" r:id="rId153"/>
          <w:footerReference w:type="even" r:id="rId154"/>
          <w:pgSz w:w="11920" w:h="16840"/>
          <w:cols w:num="3" w:equalWidth="0">
            <w:col w:w="4971" w:space="218"/>
            <w:col w:w="1718" w:space="940"/>
            <w:col w:w="2873"/>
          </w:cols>
        </w:sectPr>
      </w:pPr>
      <w:rPr/>
    </w:p>
    <w:p>
      <w:pPr>
        <w:spacing w:before="8" w:after="0" w:line="143" w:lineRule="exact"/>
        <w:ind w:right="89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-2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00"/>
          <w:position w:val="-2"/>
        </w:rPr>
        <w:t>o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-2"/>
        </w:rPr>
        <w:t>s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00"/>
          <w:position w:val="-2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  <w:position w:val="-2"/>
        </w:rPr>
        <w:t>t</w:t>
      </w:r>
      <w:r>
        <w:rPr>
          <w:rFonts w:ascii="Arial" w:hAnsi="Arial" w:cs="Arial" w:eastAsia="Arial"/>
          <w:sz w:val="14"/>
          <w:szCs w:val="14"/>
          <w:color w:val="886F44"/>
          <w:spacing w:val="-3"/>
          <w:w w:val="100"/>
          <w:position w:val="-2"/>
        </w:rPr>
        <w:t>o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  <w:position w:val="-2"/>
        </w:rPr>
        <w:t>w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n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,</w:t>
      </w:r>
      <w:r>
        <w:rPr>
          <w:rFonts w:ascii="Arial" w:hAnsi="Arial" w:cs="Arial" w:eastAsia="Arial"/>
          <w:sz w:val="14"/>
          <w:szCs w:val="14"/>
          <w:color w:val="886F44"/>
          <w:spacing w:val="-11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  <w:position w:val="-2"/>
        </w:rPr>
        <w:t>G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-2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  <w:position w:val="-2"/>
        </w:rPr>
        <w:t>a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00"/>
          <w:position w:val="-2"/>
        </w:rPr>
        <w:t>v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7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77"/>
          <w:position w:val="-2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99"/>
          <w:position w:val="-2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84"/>
          <w:position w:val="-2"/>
        </w:rPr>
        <w:t>s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99"/>
          <w:position w:val="-2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10"/>
          <w:position w:val="-2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93"/>
          <w:position w:val="-2"/>
        </w:rPr>
        <w:t>v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99"/>
          <w:position w:val="-2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38" w:lineRule="exact"/>
        <w:ind w:right="813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3"/>
          <w:position w:val="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62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3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2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7" w:after="0" w:line="240" w:lineRule="auto"/>
        <w:ind w:right="-63"/>
        <w:jc w:val="left"/>
        <w:tabs>
          <w:tab w:pos="128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2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ou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tt</w:t>
      </w:r>
      <w:r>
        <w:rPr>
          <w:rFonts w:ascii="Arial" w:hAnsi="Arial" w:cs="Arial" w:eastAsia="Arial"/>
          <w:sz w:val="11"/>
          <w:szCs w:val="11"/>
          <w:color w:val="257100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7"/>
          <w:position w:val="-4"/>
        </w:rPr>
        <w:t>Fai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  <w:position w:val="-4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  <w:position w:val="-4"/>
        </w:rPr>
        <w:t>v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  <w:position w:val="-4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  <w:position w:val="-4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  <w:position w:val="-4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10"/>
          <w:w w:val="107"/>
          <w:position w:val="-4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-4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-4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4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119" w:lineRule="exact"/>
        <w:ind w:left="110" w:right="2811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  <w:position w:val="-1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1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0"/>
          <w:position w:val="-1"/>
        </w:rPr>
        <w:t>lli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20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8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11" w:lineRule="exact"/>
        <w:ind w:left="-29" w:right="2812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Sw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9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591" w:space="50"/>
            <w:col w:w="1994" w:space="551"/>
            <w:col w:w="3534"/>
          </w:cols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567245pt;margin-top:7.930169pt;width:6.9268pt;height:16.604584pt;mso-position-horizontal-relative:page;mso-position-vertical-relative:paragraph;z-index:-9022" type="#_x0000_t202" filled="f" stroked="f">
            <v:textbox inset="0,0,0,0" style="layout-flow:vertical;mso-layout-flow-alt:bottom-to-top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37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10"/>
        </w:rPr>
        <w:t>V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v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ga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3"/>
          <w:position w:val="-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2.152832pt;margin-top:7.225651pt;width:6.9268pt;height:16.604584pt;mso-position-horizontal-relative:page;mso-position-vertical-relative:paragraph;z-index:-9019" type="#_x0000_t202" filled="f" stroked="f">
            <v:textbox inset="0,0,0,0" style="layout-flow:vertical;mso-layout-flow-alt:bottom-to-top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37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2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2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2"/>
        </w:rPr>
        <w:t>a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2"/>
        </w:rPr>
        <w:t>c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2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2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2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2"/>
        </w:rPr>
        <w:t>te</w:t>
      </w:r>
      <w:r>
        <w:rPr>
          <w:rFonts w:ascii="Arial" w:hAnsi="Arial" w:cs="Arial" w:eastAsia="Arial"/>
          <w:sz w:val="14"/>
          <w:szCs w:val="14"/>
          <w:spacing w:val="-13"/>
          <w:w w:val="100"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3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697" w:space="591"/>
            <w:col w:w="4432"/>
          </w:cols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un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9" w:after="0" w:line="240" w:lineRule="auto"/>
        <w:ind w:right="554"/>
        <w:jc w:val="righ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20"/>
          <w:szCs w:val="20"/>
          <w:color w:val="004DA8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4DA8"/>
          <w:spacing w:val="-1"/>
          <w:w w:val="99"/>
          <w:b/>
          <w:bCs/>
        </w:rPr>
        <w:t>1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99"/>
          <w:b/>
          <w:bCs/>
        </w:rPr>
        <w:t>8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99"/>
          <w:b/>
          <w:bCs/>
        </w:rPr>
        <w:t>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Lu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nd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19" w:lineRule="exact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6"/>
          <w:position w:val="-1"/>
        </w:rPr>
        <w:t>Na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5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5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8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  <w:position w:val="-1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11" w:lineRule="exact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v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9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6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  <w:position w:val="-1"/>
        </w:rPr>
        <w:t>PL13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5031" w:space="166"/>
            <w:col w:w="599" w:space="804"/>
            <w:col w:w="623" w:space="723"/>
            <w:col w:w="2774"/>
          </w:cols>
        </w:sectPr>
      </w:pPr>
      <w:rPr/>
    </w:p>
    <w:p>
      <w:pPr>
        <w:spacing w:before="3" w:after="0" w:line="240" w:lineRule="auto"/>
        <w:ind w:right="29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-2"/>
          <w:w w:val="110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6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1" w:after="0" w:line="82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9"/>
          <w:position w:val="-7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-7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-7"/>
        </w:rPr>
        <w:t>b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-7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80" w:after="0" w:line="240" w:lineRule="auto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10" w:lineRule="exact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2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2"/>
        </w:rPr>
        <w:t>ig</w:t>
      </w:r>
      <w:r>
        <w:rPr>
          <w:rFonts w:ascii="Arial" w:hAnsi="Arial" w:cs="Arial" w:eastAsia="Arial"/>
          <w:sz w:val="11"/>
          <w:szCs w:val="11"/>
          <w:color w:val="257100"/>
          <w:spacing w:val="17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-2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-2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-2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9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2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-2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2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2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18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2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481" w:space="163"/>
            <w:col w:w="832" w:space="1146"/>
            <w:col w:w="798" w:space="709"/>
            <w:col w:w="3591"/>
          </w:cols>
        </w:sectPr>
      </w:pPr>
      <w:rPr/>
    </w:p>
    <w:p>
      <w:pPr>
        <w:spacing w:before="23" w:after="0" w:line="240" w:lineRule="auto"/>
        <w:ind w:left="2106" w:right="-61"/>
        <w:jc w:val="left"/>
        <w:tabs>
          <w:tab w:pos="344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110"/>
          <w:b/>
          <w:bCs/>
          <w:i/>
          <w:position w:val="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10"/>
          <w:b/>
          <w:bCs/>
          <w:i/>
          <w:position w:val="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10"/>
          <w:b/>
          <w:bCs/>
          <w:i/>
          <w:position w:val="2"/>
        </w:rPr>
        <w:t>b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10"/>
          <w:b/>
          <w:bCs/>
          <w:i/>
          <w:position w:val="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32"/>
          <w:w w:val="110"/>
          <w:b/>
          <w:bCs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110"/>
          <w:b/>
          <w:bCs/>
          <w:i/>
          <w:position w:val="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2"/>
          <w:w w:val="110"/>
          <w:b/>
          <w:bCs/>
          <w:i/>
          <w:position w:val="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10"/>
          <w:b/>
          <w:bCs/>
          <w:i/>
          <w:position w:val="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3"/>
          <w:w w:val="110"/>
          <w:b/>
          <w:bCs/>
          <w:i/>
          <w:position w:val="2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2"/>
          <w:w w:val="110"/>
          <w:b/>
          <w:bCs/>
          <w:i/>
          <w:position w:val="2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10"/>
          <w:b/>
          <w:bCs/>
          <w:i/>
          <w:position w:val="2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36"/>
          <w:w w:val="110"/>
          <w:b/>
          <w:bCs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00"/>
          <w:b/>
          <w:bCs/>
          <w:i/>
          <w:position w:val="2"/>
        </w:rPr>
        <w:tab/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00"/>
          <w:b/>
          <w:bCs/>
          <w:i/>
          <w:position w:val="2"/>
        </w:rPr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10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33" w:lineRule="exact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8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-8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-8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8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8"/>
          <w:w w:val="100"/>
          <w:position w:val="-8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  <w:position w:val="-8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8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  <w:position w:val="-8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2"/>
          <w:position w:val="-8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  <w:position w:val="-8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8"/>
        </w:rPr>
        <w:t>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1" w:lineRule="exact"/>
        <w:ind w:left="77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  <w:t>ol</w:t>
      </w:r>
      <w:r>
        <w:rPr>
          <w:rFonts w:ascii="Arial" w:hAnsi="Arial" w:cs="Arial" w:eastAsia="Arial"/>
          <w:sz w:val="11"/>
          <w:szCs w:val="11"/>
          <w:color w:val="257100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0"/>
          <w:position w:val="-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11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1"/>
        </w:rPr>
        <w:t>on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11" w:lineRule="exact"/>
        <w:ind w:left="77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106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6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82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8" w:after="0" w:line="20" w:lineRule="atLeast"/>
        <w:ind w:right="-20"/>
        <w:jc w:val="left"/>
        <w:rPr>
          <w:rFonts w:ascii="ESRI Default Marker" w:hAnsi="ESRI Default Marker" w:cs="ESRI Default Marker" w:eastAsia="ESRI Default Marker"/>
          <w:sz w:val="6"/>
          <w:szCs w:val="6"/>
        </w:rPr>
      </w:pPr>
      <w:rPr/>
      <w:r>
        <w:rPr>
          <w:rFonts w:ascii="ESRI Default Marker" w:hAnsi="ESRI Default Marker" w:cs="ESRI Default Marker" w:eastAsia="ESRI Default Marker"/>
          <w:sz w:val="6"/>
          <w:szCs w:val="6"/>
          <w:color w:val="30CC3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6"/>
          <w:szCs w:val="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524" w:space="668"/>
            <w:col w:w="750" w:space="565"/>
            <w:col w:w="1048" w:space="211"/>
            <w:col w:w="3954"/>
          </w:cols>
        </w:sectPr>
      </w:pPr>
      <w:rPr/>
    </w:p>
    <w:p>
      <w:pPr>
        <w:spacing w:before="0" w:after="0" w:line="86" w:lineRule="exact"/>
        <w:ind w:right="413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  <w:position w:val="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7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2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  <w:position w:val="1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  <w:position w:val="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7"/>
          <w:position w:val="1"/>
        </w:rPr>
        <w:t>R)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53" w:after="0" w:line="240" w:lineRule="auto"/>
        <w:ind w:right="385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Litt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2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1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9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St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3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40" w:lineRule="auto"/>
        <w:ind w:left="267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2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25" w:lineRule="exact"/>
        <w:ind w:left="622"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  <w:position w:val="-1"/>
        </w:rPr>
        <w:t>186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91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100"/>
          <w:b/>
          <w:bCs/>
          <w:i/>
          <w:position w:val="-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00"/>
          <w:b/>
          <w:bCs/>
          <w:i/>
          <w:position w:val="-3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8"/>
          <w:w w:val="100"/>
          <w:b/>
          <w:bCs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97"/>
          <w:b/>
          <w:bCs/>
          <w:i/>
          <w:position w:val="-3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11"/>
          <w:b/>
          <w:bCs/>
          <w:i/>
          <w:position w:val="-3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32"/>
          <w:b/>
          <w:bCs/>
          <w:i/>
          <w:position w:val="-3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08"/>
          <w:b/>
          <w:bCs/>
          <w:i/>
          <w:position w:val="-3"/>
        </w:rPr>
        <w:t>ir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24" w:lineRule="exact"/>
        <w:ind w:left="632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104"/>
          <w:b/>
          <w:bCs/>
          <w:i/>
          <w:position w:val="1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33"/>
          <w:b/>
          <w:bCs/>
          <w:i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12"/>
          <w:b/>
          <w:bCs/>
          <w:i/>
          <w:position w:val="1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121"/>
          <w:b/>
          <w:bCs/>
          <w:i/>
          <w:position w:val="1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2"/>
          <w:w w:val="111"/>
          <w:b/>
          <w:bCs/>
          <w:i/>
          <w:position w:val="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32"/>
          <w:b/>
          <w:bCs/>
          <w:i/>
          <w:position w:val="1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44" w:lineRule="exact"/>
        <w:ind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  <w:position w:val="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1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ee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95"/>
          <w:b/>
          <w:bCs/>
          <w:i/>
          <w:position w:val="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2"/>
          <w:w w:val="95"/>
          <w:b/>
          <w:bCs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115"/>
          <w:b/>
          <w:bCs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15"/>
          <w:b/>
          <w:bCs/>
          <w:i/>
          <w:position w:val="0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2"/>
          <w:w w:val="131"/>
          <w:b/>
          <w:bCs/>
          <w:i/>
          <w:position w:val="0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12"/>
          <w:b/>
          <w:bCs/>
          <w:i/>
          <w:position w:val="0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216" w:lineRule="exact"/>
        <w:ind w:left="1259"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20"/>
          <w:szCs w:val="20"/>
          <w:color w:val="004DA8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4DA8"/>
          <w:spacing w:val="-1"/>
          <w:w w:val="100"/>
          <w:b/>
          <w:bCs/>
        </w:rPr>
        <w:t>2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100"/>
          <w:b/>
          <w:bCs/>
        </w:rPr>
        <w:t>5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5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21" w:lineRule="exact"/>
        <w:ind w:left="1291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la</w:t>
      </w:r>
      <w:r>
        <w:rPr>
          <w:rFonts w:ascii="Arial" w:hAnsi="Arial" w:cs="Arial" w:eastAsia="Arial"/>
          <w:sz w:val="11"/>
          <w:szCs w:val="11"/>
          <w:color w:val="257100"/>
          <w:spacing w:val="2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47" w:lineRule="exact"/>
        <w:ind w:left="2" w:right="-49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6"/>
          <w:position w:val="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96"/>
          <w:position w:val="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  <w:position w:val="1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96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  <w:position w:val="1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  <w:position w:val="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  <w:position w:val="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  <w:position w:val="1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-35" w:right="-48"/>
        <w:jc w:val="center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20"/>
          <w:szCs w:val="20"/>
          <w:color w:val="004DA8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4DA8"/>
          <w:spacing w:val="-1"/>
          <w:w w:val="99"/>
          <w:b/>
          <w:bCs/>
        </w:rPr>
        <w:t>4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99"/>
          <w:b/>
          <w:bCs/>
        </w:rPr>
        <w:t>9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99"/>
          <w:b/>
          <w:bCs/>
        </w:rPr>
        <w:t>5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58" w:lineRule="exact"/>
        <w:ind w:left="183" w:right="86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99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la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9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</w:rPr>
        <w:t>PL16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3915" w:space="99"/>
            <w:col w:w="954" w:space="34"/>
            <w:col w:w="2036" w:space="60"/>
            <w:col w:w="786" w:space="62"/>
            <w:col w:w="2774"/>
          </w:cols>
        </w:sectPr>
      </w:pPr>
      <w:rPr/>
    </w:p>
    <w:p>
      <w:pPr>
        <w:spacing w:before="24" w:after="0" w:line="240" w:lineRule="auto"/>
        <w:ind w:right="-20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95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2"/>
          <w:w w:val="95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-1"/>
          <w:w w:val="115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1"/>
          <w:w w:val="115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2"/>
          <w:w w:val="131"/>
          <w:b/>
          <w:bCs/>
          <w:i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57979"/>
          <w:spacing w:val="0"/>
          <w:w w:val="112"/>
          <w:b/>
          <w:bCs/>
          <w:i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spacing w:before="40" w:after="0" w:line="240" w:lineRule="auto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Fu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9" w:after="0" w:line="119" w:lineRule="exact"/>
        <w:ind w:right="-20"/>
        <w:jc w:val="left"/>
        <w:tabs>
          <w:tab w:pos="128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5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5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5"/>
          <w:position w:val="-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5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5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5"/>
          <w:position w:val="-1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5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5"/>
          <w:position w:val="-1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5"/>
          <w:position w:val="-1"/>
        </w:rPr>
        <w:t>ia</w:t>
      </w:r>
      <w:r>
        <w:rPr>
          <w:rFonts w:ascii="Arial" w:hAnsi="Arial" w:cs="Arial" w:eastAsia="Arial"/>
          <w:sz w:val="11"/>
          <w:szCs w:val="11"/>
          <w:color w:val="257100"/>
          <w:spacing w:val="-17"/>
          <w:w w:val="105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5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11" w:lineRule="exact"/>
        <w:ind w:left="173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4.298035pt;margin-top:4.756031pt;width:8.9697pt;height:33.282375pt;mso-position-horizontal-relative:page;mso-position-vertical-relative:paragraph;z-index:-9021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spacing w:val="1"/>
                      <w:w w:val="95"/>
                    </w:rPr>
                    <w:t>V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1"/>
                      <w:w w:val="95"/>
                    </w:rPr>
                    <w:t>I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1"/>
                      <w:w w:val="91"/>
                    </w:rPr>
                    <w:t>C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4"/>
                      <w:w w:val="91"/>
                    </w:rPr>
                    <w:t>T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1"/>
                      <w:w w:val="110"/>
                    </w:rPr>
                    <w:t>O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1"/>
                      <w:w w:val="77"/>
                    </w:rPr>
                    <w:t>R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1"/>
                      <w:w w:val="102"/>
                    </w:rPr>
                    <w:t>I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98"/>
                    </w:rPr>
                    <w:t>A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508" w:space="844"/>
            <w:col w:w="618" w:space="111"/>
            <w:col w:w="4639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112" w:lineRule="exact"/>
        <w:ind w:right="326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  <w:position w:val="-1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7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  <w:position w:val="-1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7"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  <w:position w:val="-1"/>
        </w:rPr>
        <w:t>ort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07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  <w:position w:val="-1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5"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  <w:position w:val="-1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5" w:after="0" w:line="240" w:lineRule="auto"/>
        <w:ind w:right="88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pict>
          <w10:wrap type="none"/>
          <v:shape style="position:absolute;margin-left:150.118698pt;margin-top:3.228898pt;width:40.564918pt;height:7.127281pt;mso-position-horizontal-relative:page;mso-position-vertical-relative:paragraph;z-index:-9024;rotation:17" type="#_x0000_t136" fillcolor="#4D4D4D" stroked="f">
            <o:extrusion v:ext="view" autorotationcenter="t"/>
            <v:textpath style="font-family:&amp;quot;Arial Narrow&amp;quot;;font-size:7pt;v-text-kern:t;mso-text-shadow:auto" string="Tartwaup Hinge"/>
          </v:shape>
        </w:pic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3"/>
          <w:position w:val="5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2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2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6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119" w:lineRule="exact"/>
        <w:ind w:left="91" w:right="71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92"/>
          <w:position w:val="-1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6"/>
          <w:position w:val="-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  <w:position w:val="-1"/>
        </w:rPr>
        <w:t>t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11" w:lineRule="exact"/>
        <w:ind w:left="-29" w:right="-49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Hill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99" w:after="0" w:line="240" w:lineRule="auto"/>
        <w:ind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20"/>
          <w:szCs w:val="20"/>
          <w:color w:val="004DA8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4DA8"/>
          <w:spacing w:val="-1"/>
          <w:w w:val="100"/>
          <w:b/>
          <w:bCs/>
        </w:rPr>
        <w:t>4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100"/>
          <w:b/>
          <w:bCs/>
        </w:rPr>
        <w:t>9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4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-5"/>
          <w:w w:val="100"/>
        </w:rPr>
        <w:t>PL3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61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0000"/>
          <w:spacing w:val="-5"/>
          <w:w w:val="100"/>
        </w:rPr>
        <w:t>PL19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4492" w:space="644"/>
            <w:col w:w="442" w:space="250"/>
            <w:col w:w="779" w:space="557"/>
            <w:col w:w="217" w:space="199"/>
            <w:col w:w="3140"/>
          </w:cols>
        </w:sectPr>
      </w:pPr>
      <w:rPr/>
    </w:p>
    <w:p>
      <w:pPr>
        <w:spacing w:before="10" w:after="0" w:line="240" w:lineRule="auto"/>
        <w:ind w:left="5023" w:right="4706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F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3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9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84" w:after="0" w:line="23" w:lineRule="exact"/>
        <w:ind w:left="5538" w:right="5019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3"/>
          <w:position w:val="-7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12" w:after="0" w:line="158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99"/>
          <w:position w:val="-1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-1"/>
        </w:rPr>
        <w:t>illic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-1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-1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33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</w:rPr>
        <w:t>PL4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6175" w:space="675"/>
            <w:col w:w="3870"/>
          </w:cols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7" w:lineRule="exact"/>
        <w:ind w:right="-20"/>
        <w:jc w:val="righ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-1"/>
          <w:w w:val="120"/>
          <w:b/>
          <w:bCs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1"/>
          <w:w w:val="120"/>
          <w:b/>
          <w:bCs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0"/>
          <w:w w:val="127"/>
          <w:b/>
          <w:bCs/>
          <w:i/>
          <w:position w:val="-1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2"/>
          <w:w w:val="132"/>
          <w:b/>
          <w:bCs/>
          <w:i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0"/>
          <w:w w:val="117"/>
          <w:b/>
          <w:bCs/>
          <w:i/>
          <w:position w:val="-1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nu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2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19" w:lineRule="exact"/>
        <w:ind w:right="-59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position w:val="-1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1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4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4"/>
          <w:position w:val="-1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  <w:position w:val="-1"/>
        </w:rPr>
        <w:t>la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11" w:lineRule="exact"/>
        <w:ind w:left="17" w:right="-4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v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396" w:lineRule="auto"/>
        <w:ind w:right="2789" w:firstLine="596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89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7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6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7"/>
        </w:rPr>
        <w:t>f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8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2821" w:space="1642"/>
            <w:col w:w="777" w:space="331"/>
            <w:col w:w="620" w:space="111"/>
            <w:col w:w="4418"/>
          </w:cols>
        </w:sectPr>
      </w:pPr>
      <w:rPr/>
    </w:p>
    <w:p>
      <w:pPr>
        <w:spacing w:before="0" w:after="0" w:line="224" w:lineRule="exact"/>
        <w:ind w:right="-20"/>
        <w:jc w:val="righ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37120"/>
          <w:w w:val="93"/>
          <w:b/>
          <w:bCs/>
          <w:i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-1"/>
          <w:w w:val="126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2"/>
          <w:w w:val="126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0"/>
          <w:w w:val="111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0"/>
          <w:w w:val="112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nu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2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93" w:after="0" w:line="240" w:lineRule="auto"/>
        <w:ind w:left="310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unt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3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43" w:after="0" w:line="172" w:lineRule="exact"/>
        <w:ind w:left="877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649ACD"/>
          <w:spacing w:val="-1"/>
          <w:w w:val="100"/>
          <w:i/>
        </w:rPr>
        <w:t>L</w:t>
      </w:r>
      <w:r>
        <w:rPr>
          <w:rFonts w:ascii="Arial" w:hAnsi="Arial" w:cs="Arial" w:eastAsia="Arial"/>
          <w:sz w:val="15"/>
          <w:szCs w:val="15"/>
          <w:color w:val="649ACD"/>
          <w:spacing w:val="1"/>
          <w:w w:val="100"/>
          <w:i/>
        </w:rPr>
        <w:t>owe</w:t>
      </w:r>
      <w:r>
        <w:rPr>
          <w:rFonts w:ascii="Arial" w:hAnsi="Arial" w:cs="Arial" w:eastAsia="Arial"/>
          <w:sz w:val="15"/>
          <w:szCs w:val="15"/>
          <w:color w:val="649ACD"/>
          <w:spacing w:val="0"/>
          <w:w w:val="100"/>
          <w:i/>
        </w:rPr>
        <w:t>r</w:t>
      </w:r>
      <w:r>
        <w:rPr>
          <w:rFonts w:ascii="Arial" w:hAnsi="Arial" w:cs="Arial" w:eastAsia="Arial"/>
          <w:sz w:val="15"/>
          <w:szCs w:val="15"/>
          <w:color w:val="649ACD"/>
          <w:spacing w:val="-4"/>
          <w:w w:val="100"/>
          <w:i/>
        </w:rPr>
        <w:t> </w:t>
      </w:r>
      <w:r>
        <w:rPr>
          <w:rFonts w:ascii="Arial" w:hAnsi="Arial" w:cs="Arial" w:eastAsia="Arial"/>
          <w:sz w:val="15"/>
          <w:szCs w:val="15"/>
          <w:color w:val="649ACD"/>
          <w:spacing w:val="1"/>
          <w:w w:val="100"/>
          <w:i/>
        </w:rPr>
        <w:t>Lime</w:t>
      </w:r>
      <w:r>
        <w:rPr>
          <w:rFonts w:ascii="Arial" w:hAnsi="Arial" w:cs="Arial" w:eastAsia="Arial"/>
          <w:sz w:val="15"/>
          <w:szCs w:val="15"/>
          <w:color w:val="649ACD"/>
          <w:spacing w:val="0"/>
          <w:w w:val="100"/>
          <w:i/>
        </w:rPr>
        <w:t>s</w:t>
      </w:r>
      <w:r>
        <w:rPr>
          <w:rFonts w:ascii="Arial" w:hAnsi="Arial" w:cs="Arial" w:eastAsia="Arial"/>
          <w:sz w:val="15"/>
          <w:szCs w:val="15"/>
          <w:color w:val="649ACD"/>
          <w:spacing w:val="-1"/>
          <w:w w:val="100"/>
          <w:i/>
        </w:rPr>
        <w:t>t</w:t>
      </w:r>
      <w:r>
        <w:rPr>
          <w:rFonts w:ascii="Arial" w:hAnsi="Arial" w:cs="Arial" w:eastAsia="Arial"/>
          <w:sz w:val="15"/>
          <w:szCs w:val="15"/>
          <w:color w:val="649ACD"/>
          <w:spacing w:val="1"/>
          <w:w w:val="100"/>
          <w:i/>
        </w:rPr>
        <w:t>one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70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  <w:position w:val="4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4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00"/>
          <w:position w:val="4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4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4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8"/>
          <w:w w:val="100"/>
          <w:position w:val="4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  <w:position w:val="4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6"/>
          <w:position w:val="4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96"/>
          <w:position w:val="4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  <w:position w:val="4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11"/>
          <w:w w:val="96"/>
          <w:position w:val="4"/>
        </w:rPr>
        <w:t> </w:t>
      </w:r>
      <w:r>
        <w:rPr>
          <w:rFonts w:ascii="Arial" w:hAnsi="Arial" w:cs="Arial" w:eastAsia="Arial"/>
          <w:sz w:val="15"/>
          <w:szCs w:val="15"/>
          <w:color w:val="649ACD"/>
          <w:spacing w:val="1"/>
          <w:w w:val="100"/>
          <w:i/>
          <w:position w:val="-1"/>
        </w:rPr>
        <w:t>C</w:t>
      </w:r>
      <w:r>
        <w:rPr>
          <w:rFonts w:ascii="Arial" w:hAnsi="Arial" w:cs="Arial" w:eastAsia="Arial"/>
          <w:sz w:val="15"/>
          <w:szCs w:val="15"/>
          <w:color w:val="649ACD"/>
          <w:spacing w:val="-1"/>
          <w:w w:val="100"/>
          <w:i/>
          <w:position w:val="-1"/>
        </w:rPr>
        <w:t>o</w:t>
      </w:r>
      <w:r>
        <w:rPr>
          <w:rFonts w:ascii="Arial" w:hAnsi="Arial" w:cs="Arial" w:eastAsia="Arial"/>
          <w:sz w:val="15"/>
          <w:szCs w:val="15"/>
          <w:color w:val="649ACD"/>
          <w:spacing w:val="1"/>
          <w:w w:val="100"/>
          <w:i/>
          <w:position w:val="-1"/>
        </w:rPr>
        <w:t>a</w:t>
      </w:r>
      <w:r>
        <w:rPr>
          <w:rFonts w:ascii="Arial" w:hAnsi="Arial" w:cs="Arial" w:eastAsia="Arial"/>
          <w:sz w:val="15"/>
          <w:szCs w:val="15"/>
          <w:color w:val="649ACD"/>
          <w:spacing w:val="0"/>
          <w:w w:val="100"/>
          <w:i/>
          <w:position w:val="-1"/>
        </w:rPr>
        <w:t>st</w:t>
      </w:r>
      <w:r>
        <w:rPr>
          <w:rFonts w:ascii="Arial" w:hAnsi="Arial" w:cs="Arial" w:eastAsia="Arial"/>
          <w:sz w:val="15"/>
          <w:szCs w:val="15"/>
          <w:color w:val="649ACD"/>
          <w:spacing w:val="-3"/>
          <w:w w:val="100"/>
          <w:i/>
          <w:position w:val="-1"/>
        </w:rPr>
        <w:t> </w:t>
      </w:r>
      <w:r>
        <w:rPr>
          <w:rFonts w:ascii="Arial" w:hAnsi="Arial" w:cs="Arial" w:eastAsia="Arial"/>
          <w:sz w:val="15"/>
          <w:szCs w:val="15"/>
          <w:color w:val="649ACD"/>
          <w:spacing w:val="1"/>
          <w:w w:val="100"/>
          <w:i/>
          <w:position w:val="-1"/>
        </w:rPr>
        <w:t>PRE</w:t>
      </w:r>
      <w:r>
        <w:rPr>
          <w:rFonts w:ascii="Arial" w:hAnsi="Arial" w:cs="Arial" w:eastAsia="Arial"/>
          <w:sz w:val="15"/>
          <w:szCs w:val="15"/>
          <w:color w:val="649ACD"/>
          <w:spacing w:val="-1"/>
          <w:w w:val="100"/>
          <w:i/>
          <w:position w:val="-1"/>
        </w:rPr>
        <w:t>S</w:t>
      </w:r>
      <w:r>
        <w:rPr>
          <w:rFonts w:ascii="Arial" w:hAnsi="Arial" w:cs="Arial" w:eastAsia="Arial"/>
          <w:sz w:val="15"/>
          <w:szCs w:val="15"/>
          <w:color w:val="649ACD"/>
          <w:spacing w:val="1"/>
          <w:w w:val="100"/>
          <w:i/>
          <w:position w:val="-1"/>
        </w:rPr>
        <w:t>WA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2765" w:space="2143"/>
            <w:col w:w="777" w:space="175"/>
            <w:col w:w="4860"/>
          </w:cols>
        </w:sectPr>
      </w:pPr>
      <w:rPr/>
    </w:p>
    <w:p>
      <w:pPr>
        <w:spacing w:before="95" w:after="0" w:line="240" w:lineRule="auto"/>
        <w:ind w:left="2300" w:right="-59"/>
        <w:jc w:val="left"/>
        <w:tabs>
          <w:tab w:pos="2680" w:val="left"/>
          <w:tab w:pos="3100" w:val="left"/>
          <w:tab w:pos="3520" w:val="left"/>
          <w:tab w:pos="394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567245pt;margin-top:12.426126pt;width:6.9268pt;height:16.604584pt;mso-position-horizontal-relative:page;mso-position-vertical-relative:paragraph;z-index:-9023" type="#_x0000_t202" filled="f" stroked="f">
            <v:textbox inset="0,0,0,0" style="layout-flow:vertical;mso-layout-flow-alt:bottom-to-top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38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10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30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40</w:t>
      </w:r>
      <w:r>
        <w:rPr>
          <w:rFonts w:ascii="Arial" w:hAnsi="Arial" w:cs="Arial" w:eastAsia="Arial"/>
          <w:sz w:val="13"/>
          <w:szCs w:val="13"/>
          <w:spacing w:val="-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km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793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M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G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3"/>
          <w:w w:val="100"/>
        </w:rPr>
        <w:t>Z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on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106"/>
        </w:rPr>
        <w:t>54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42" w:after="0" w:line="324" w:lineRule="auto"/>
        <w:ind w:left="454" w:right="230" w:firstLine="-454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97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7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7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9"/>
          <w:w w:val="97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V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ll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3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0" w:after="0" w:line="240" w:lineRule="auto"/>
        <w:ind w:left="627"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09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9"/>
        </w:rPr>
        <w:t>ou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9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9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9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9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9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oi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183" w:right="3170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2.273041pt;margin-top:3.123602pt;width:6.9268pt;height:16.604584pt;mso-position-horizontal-relative:page;mso-position-vertical-relative:paragraph;z-index:-9020" type="#_x0000_t202" filled="f" stroked="f">
            <v:textbox inset="0,0,0,0" style="layout-flow:vertical;mso-layout-flow-alt:bottom-to-top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38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</w:rPr>
        <w:t>Pen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7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7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7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7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7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7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3" w:after="0" w:line="240" w:lineRule="auto"/>
        <w:ind w:left="-29" w:right="2827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1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82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6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1"/>
        </w:rPr>
        <w:t>v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7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8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5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7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7" w:after="0" w:line="240" w:lineRule="auto"/>
        <w:ind w:left="836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283" w:space="485"/>
            <w:col w:w="1648" w:space="53"/>
            <w:col w:w="4251"/>
          </w:cols>
        </w:sectPr>
      </w:pPr>
      <w:rPr/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12" w:lineRule="exact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98"/>
        </w:rPr>
        <w:t>140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98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20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in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De</w:t>
      </w:r>
      <w:r>
        <w:rPr>
          <w:rFonts w:ascii="Arial" w:hAnsi="Arial" w:cs="Arial" w:eastAsia="Arial"/>
          <w:sz w:val="11"/>
          <w:szCs w:val="11"/>
          <w:color w:val="257100"/>
          <w:spacing w:val="-2"/>
          <w:w w:val="11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6"/>
          <w:w w:val="11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" w:after="0" w:line="120" w:lineRule="exact"/>
        <w:ind w:left="795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85"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257100"/>
          <w:w w:val="106"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6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7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6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  <w:position w:val="-1"/>
        </w:rPr>
        <w:t>ie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-1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-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-1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93" w:lineRule="exact"/>
        <w:ind w:left="1926" w:right="2464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98"/>
        </w:rPr>
        <w:t>141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98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513" w:space="1380"/>
            <w:col w:w="4827"/>
          </w:cols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24" w:lineRule="exact"/>
        <w:ind w:right="2286"/>
        <w:jc w:val="right"/>
        <w:rPr>
          <w:rFonts w:ascii="Arial" w:hAnsi="Arial" w:cs="Arial" w:eastAsia="Arial"/>
          <w:sz w:val="11"/>
          <w:szCs w:val="11"/>
        </w:rPr>
      </w:pPr>
      <w:rPr/>
      <w:r>
        <w:rPr/>
        <w:pict>
          <v:group style="position:absolute;margin-left:123.109497pt;margin-top:-344.793579pt;width:348.3805pt;height:342.642628pt;mso-position-horizontal-relative:page;mso-position-vertical-relative:paragraph;z-index:-9039" coordorigin="2462,-6896" coordsize="6968,6853">
            <v:shape style="position:absolute;left:2469;top:-6886;width:6953;height:6842" type="#_x0000_t75">
              <v:imagedata r:id="rId155" o:title=""/>
            </v:shape>
            <v:group style="position:absolute;left:7740;top:-4350;width:156;height:108" coordorigin="7740,-4350" coordsize="156,108">
              <v:shape style="position:absolute;left:7740;top:-4350;width:156;height:108" coordorigin="7740,-4350" coordsize="156,108" path="m7745,-4350l7740,-4350,7745,-4345,7750,-4336,7754,-4331,7757,-4326,7762,-4319,7771,-4309,7774,-4302,7781,-4295,7783,-4290,7793,-4285,7798,-4280,7812,-4273,7814,-4271,7819,-4271,7824,-4268,7831,-4264,7836,-4261,7838,-4259,7843,-4259,7843,-4256,7857,-4256,7876,-4250,7894,-4244,7896,-4242,7896,-4244,7877,-4264,7870,-4268,7862,-4276,7848,-4288,7838,-4297,7834,-4305,7829,-4309,7824,-4312,7822,-4314,7817,-4317,7812,-4321,7807,-4321,7802,-4324,7795,-4324,7788,-4329,7774,-4333,7771,-4336,7752,-4345,7745,-4350e" filled="t" fillcolor="#F98070" stroked="f">
                <v:path arrowok="t"/>
                <v:fill/>
              </v:shape>
              <v:shape style="position:absolute;left:6932;top:-3738;width:2195;height:2151" type="#_x0000_t75">
                <v:imagedata r:id="rId156" o:title=""/>
              </v:shape>
            </v:group>
            <v:group style="position:absolute;left:8658;top:-964;width:108;height:87" coordorigin="8658,-964" coordsize="108,87">
              <v:shape style="position:absolute;left:8658;top:-964;width:108;height:87" coordorigin="8658,-964" coordsize="108,87" path="m8737,-880l8711,-880,8713,-877,8735,-877,8737,-880e" filled="t" fillcolor="#F98070" stroked="f">
                <v:path arrowok="t"/>
                <v:fill/>
              </v:shape>
              <v:shape style="position:absolute;left:8658;top:-964;width:108;height:87" coordorigin="8658,-964" coordsize="108,87" path="m8769,-961l8711,-961,8708,-959,8704,-959,8699,-957,8696,-954,8694,-954,8692,-952,8689,-952,8684,-947,8682,-947,8672,-937,8672,-935,8665,-930,8658,-923,8658,-921,8665,-916,8670,-916,8670,-906,8672,-904,8672,-901,8675,-899,8675,-897,8677,-897,8680,-894,8684,-892,8689,-887,8694,-885,8696,-885,8699,-882,8704,-882,8704,-880,8742,-880,8749,-887,8749,-889,8752,-894,8754,-897,8759,-906,8761,-909,8761,-911,8773,-911,8773,-945,8771,-949,8771,-959,8769,-961e" filled="t" fillcolor="#F98070" stroked="f">
                <v:path arrowok="t"/>
                <v:fill/>
              </v:shape>
              <v:shape style="position:absolute;left:8658;top:-964;width:108;height:87" coordorigin="8658,-964" coordsize="108,87" path="m8764,-964l8720,-964,8718,-961,8766,-961,8764,-964e" filled="t" fillcolor="#F98070" stroked="f">
                <v:path arrowok="t"/>
                <v:fill/>
              </v:shape>
            </v:group>
            <v:group style="position:absolute;left:8454;top:-5588;width:478;height:711" coordorigin="8454,-5588" coordsize="478,711">
              <v:shape style="position:absolute;left:8454;top:-5588;width:478;height:711" coordorigin="8454,-5588" coordsize="478,711" path="m8454,-5588l8454,-5583,8456,-5573,8461,-5559,8466,-5549,8468,-5547,8470,-5545,8473,-5528,8475,-5525,8504,-5480,8504,-5461,8543,-5412,8543,-5393,8595,-5285,8598,-5242,8622,-5218,8639,-5194,8636,-5177,8639,-5163,8648,-5146,8689,-5117,8699,-5110,8713,-5098,8732,-5078,8747,-5062,8761,-5052,8773,-5042,8783,-5033,8805,-5018,8849,-4976,8900,-4919,8914,-4902,8930,-4886,8932,-4877e" filled="f" stroked="t" strokeweight=".959pt" strokecolor="#FF0000">
                <v:path arrowok="t"/>
              </v:shape>
            </v:group>
            <v:group style="position:absolute;left:7360;top:-6886;width:1094;height:1298" coordorigin="7360,-6886" coordsize="1094,1298">
              <v:shape style="position:absolute;left:7360;top:-6886;width:1094;height:1298" coordorigin="7360,-6886" coordsize="1094,1298" path="m7535,-6544l7538,-6540,7555,-6504,7564,-6482,7576,-6455,7581,-6451,7584,-6446,7596,-6434,7610,-6415,7613,-6410,7620,-6400,7627,-6386,7634,-6374,7639,-6364,7644,-6359,7649,-6352,7649,-6350,7653,-6347,7658,-6343,7668,-6335,7670,-6335,7677,-6331,7680,-6328,7682,-6323,7694,-6311,7701,-6302,7704,-6299,7709,-6285,7716,-6268,7721,-6263,7733,-6249,7742,-6237,7757,-6220,7790,-6186,7806,-6170,7817,-6157,7826,-6141,7834,-6121,7846,-6095,7855,-6083,7867,-6066,7886,-6054,7896,-6052,7906,-6042,7923,-6037,7951,-6023,7949,-5975,7956,-5948,7961,-5927,7967,-5908,7972,-5888,7976,-5868,7980,-5848,7985,-5828,7992,-5799,7999,-5787,8009,-5772,8019,-5754,8028,-5734,8036,-5715,8044,-5697,8060,-5665,8060,-5660,8064,-5646,8069,-5629,8077,-5605,8086,-5593,8093,-5588,8110,-5573,8121,-5556,8131,-5541,8144,-5525,8148,-5518,8148,-5516,8151,-5516,8158,-5506,8165,-5499,8177,-5484,8190,-5471,8232,-5426,8264,-5408,8266,-5405,8319,-5375,8384,-5333,8403,-5319,8410,-5316,8410,-5314,8413,-5314,8415,-5311,8415,-5309,8432,-5275,8442,-5266,8451,-5251,8454,-5247e" filled="f" stroked="t" strokeweight=".959pt" strokecolor="#FF0000">
                <v:path arrowok="t"/>
              </v:shape>
            </v:group>
            <v:group style="position:absolute;left:8391;top:-5591;width:62;height:2" coordorigin="8391,-5591" coordsize="62,2">
              <v:shape style="position:absolute;left:8391;top:-5591;width:62;height:2" coordorigin="8391,-5591" coordsize="62,0" path="m8391,-5591l8454,-5591e" filled="f" stroked="t" strokeweight=".361pt" strokecolor="#FF0000">
                <v:path arrowok="t"/>
              </v:shape>
              <v:shape style="position:absolute;left:4493;top:-4346;width:984;height:1287" type="#_x0000_t75">
                <v:imagedata r:id="rId157" o:title=""/>
              </v:shape>
            </v:group>
            <v:group style="position:absolute;left:4351;top:-5689;width:60;height:46" coordorigin="4351,-5689" coordsize="60,46">
              <v:shape style="position:absolute;left:4351;top:-5689;width:60;height:46" coordorigin="4351,-5689" coordsize="60,46" path="m4397,-5689l4392,-5686,4399,-5682,4399,-5679,4394,-5674,4385,-5670,4370,-5667,4351,-5653,4356,-5648,4366,-5643,4382,-5648,4392,-5653,4409,-5674,4411,-5679,4411,-5682,4406,-5686,4397,-5689e" filled="t" fillcolor="#DFFCFF" stroked="f">
                <v:path arrowok="t"/>
                <v:fill/>
              </v:shape>
            </v:group>
            <v:group style="position:absolute;left:4351;top:-5689;width:60;height:46" coordorigin="4351,-5689" coordsize="60,46">
              <v:shape style="position:absolute;left:4351;top:-5689;width:60;height:46" coordorigin="4351,-5689" coordsize="60,46" path="m4366,-5643l4356,-5648,4351,-5653,4370,-5667,4385,-5670,4394,-5674,4399,-5679,4399,-5682,4392,-5686,4397,-5689,4406,-5686,4411,-5682,4411,-5679,4409,-5674,4392,-5653,4382,-5648,4366,-5643xe" filled="f" stroked="t" strokeweight=".359pt" strokecolor="#9EBAD6">
                <v:path arrowok="t"/>
              </v:shape>
            </v:group>
            <v:group style="position:absolute;left:9052;top:-382;width:31;height:29" coordorigin="9052,-382" coordsize="31,29">
              <v:shape style="position:absolute;left:9052;top:-382;width:31;height:29" coordorigin="9052,-382" coordsize="31,29" path="m9071,-382l9052,-380,9055,-377,9055,-365,9057,-353,9076,-353,9083,-356,9083,-358,9081,-361,9079,-373,9071,-382e" filled="t" fillcolor="#DFFCFF" stroked="f">
                <v:path arrowok="t"/>
                <v:fill/>
              </v:shape>
            </v:group>
            <v:group style="position:absolute;left:9052;top:-382;width:31;height:29" coordorigin="9052,-382" coordsize="31,29">
              <v:shape style="position:absolute;left:9052;top:-382;width:31;height:29" coordorigin="9052,-382" coordsize="31,29" path="m9052,-380l9071,-382,9079,-373,9081,-361,9083,-358,9083,-356,9076,-353,9057,-353,9055,-365,9055,-377,9052,-380xe" filled="f" stroked="t" strokeweight=".359pt" strokecolor="#9EBAD6">
                <v:path arrowok="t"/>
              </v:shape>
            </v:group>
            <v:group style="position:absolute;left:9172;top:-6845;width:46;height:53" coordorigin="9172,-6845" coordsize="46,53">
              <v:shape style="position:absolute;left:9172;top:-6845;width:46;height:53" coordorigin="9172,-6845" coordsize="46,53" path="m9177,-6845l9175,-6840,9175,-6835,9172,-6830,9175,-6826,9179,-6811,9184,-6804,9191,-6799,9199,-6792,9204,-6792,9208,-6794,9212,-6794,9218,-6806,9218,-6811,9216,-6821,9213,-6823,9211,-6828,9204,-6838,9201,-6840,9194,-6842,9177,-6845e" filled="t" fillcolor="#DFFCFF" stroked="f">
                <v:path arrowok="t"/>
                <v:fill/>
              </v:shape>
              <v:shape style="position:absolute;left:9172;top:-6845;width:46;height:53" coordorigin="9172,-6845" coordsize="46,53" path="m9212,-6794l9208,-6794,9211,-6792,9212,-6794e" filled="t" fillcolor="#DFFCFF" stroked="f">
                <v:path arrowok="t"/>
                <v:fill/>
              </v:shape>
            </v:group>
            <v:group style="position:absolute;left:9172;top:-6845;width:46;height:53" coordorigin="9172,-6845" coordsize="46,53">
              <v:shape style="position:absolute;left:9172;top:-6845;width:46;height:53" coordorigin="9172,-6845" coordsize="46,53" path="m9204,-6792l9199,-6792,9191,-6799,9184,-6804,9179,-6811,9175,-6826,9172,-6830,9175,-6835,9175,-6840,9177,-6845,9213,-6823,9216,-6821,9218,-6811,9218,-6806,9211,-6792,9208,-6794,9204,-6792xe" filled="f" stroked="t" strokeweight=".359pt" strokecolor="#9EBAD6">
                <v:path arrowok="t"/>
              </v:shape>
            </v:group>
            <v:group style="position:absolute;left:4805;top:-6794;width:79;height:252" coordorigin="4805,-6794" coordsize="79,252">
              <v:shape style="position:absolute;left:4805;top:-6794;width:79;height:252" coordorigin="4805,-6794" coordsize="79,252" path="m4817,-6794l4815,-6794,4805,-6782,4805,-6775,4815,-6766,4822,-6763,4827,-6756,4837,-6751,4839,-6746,4834,-6728,4823,-6711,4817,-6692,4814,-6673,4815,-6653,4817,-6638,4822,-6624,4825,-6624,4834,-6607,4837,-6602,4837,-6588,4846,-6580,4844,-6573,4844,-6568,4853,-6559,4863,-6544,4868,-6542,4878,-6544,4882,-6549,4882,-6561,4885,-6566,4882,-6571,4880,-6591,4880,-6611,4881,-6630,4882,-6649,4882,-6668,4880,-6689,4870,-6717,4858,-6746,4851,-6746,4846,-6751,4846,-6756,4839,-6761,4839,-6768,4825,-6782,4817,-6794e" filled="t" fillcolor="#DFFCFF" stroked="f">
                <v:path arrowok="t"/>
                <v:fill/>
              </v:shape>
              <v:shape style="position:absolute;left:4805;top:-6794;width:79;height:252" coordorigin="4805,-6794" coordsize="79,252" path="m4853,-6758l4851,-6756,4851,-6746,4858,-6746,4853,-6758e" filled="t" fillcolor="#DFFCFF" stroked="f">
                <v:path arrowok="t"/>
                <v:fill/>
              </v:shape>
            </v:group>
            <v:group style="position:absolute;left:4805;top:-6794;width:79;height:252" coordorigin="4805,-6794" coordsize="79,252">
              <v:shape style="position:absolute;left:4805;top:-6794;width:79;height:252" coordorigin="4805,-6794" coordsize="79,252" path="m4870,-6717l4880,-6689,4882,-6668,4882,-6649,4881,-6630,4880,-6611,4880,-6591,4882,-6571,4885,-6566,4882,-6561,4882,-6549,4878,-6544,4868,-6542,4863,-6544,4853,-6559,4844,-6568,4844,-6573,4846,-6580,4837,-6588,4837,-6602,4834,-6607,4825,-6624,4822,-6624,4817,-6638,4815,-6653,4814,-6673,4817,-6692,4823,-6711,4834,-6728,4839,-6746,4837,-6751,4827,-6756,4822,-6763,4815,-6766,4805,-6775,4805,-6782,4815,-6794,4817,-6794,4825,-6782,4839,-6768,4839,-6761,4846,-6756,4846,-6751,4851,-6746,4851,-6756,4853,-6758,4870,-6717xe" filled="f" stroked="t" strokeweight=".359pt" strokecolor="#9EBAD6">
                <v:path arrowok="t"/>
              </v:shape>
            </v:group>
            <v:group style="position:absolute;left:5123;top:-4247;width:70;height:156" coordorigin="5123,-4247" coordsize="70,156">
              <v:shape style="position:absolute;left:5123;top:-4247;width:70;height:156" coordorigin="5123,-4247" coordsize="70,156" path="m5185,-4247l5173,-4244,5168,-4242,5159,-4228,5151,-4220,5142,-4208,5132,-4201,5130,-4199,5125,-4187,5123,-4175,5123,-4165,5125,-4163,5125,-4151,5127,-4139,5125,-4131,5125,-4100,5130,-4091,5137,-4110,5139,-4112,5156,-4124,5161,-4124,5168,-4129,5180,-4160,5183,-4163,5190,-4163,5192,-4168,5190,-4177,5192,-4187,5190,-4208,5188,-4213,5188,-4235,5185,-4247e" filled="t" fillcolor="#DFFCFF" stroked="f">
                <v:path arrowok="t"/>
                <v:fill/>
              </v:shape>
            </v:group>
            <v:group style="position:absolute;left:5123;top:-4247;width:70;height:156" coordorigin="5123,-4247" coordsize="70,156">
              <v:shape style="position:absolute;left:5123;top:-4247;width:70;height:156" coordorigin="5123,-4247" coordsize="70,156" path="m5130,-4091l5125,-4100,5125,-4131,5127,-4139,5125,-4151,5125,-4163,5123,-4165,5123,-4175,5125,-4187,5130,-4199,5132,-4201,5142,-4208,5151,-4220,5159,-4228,5168,-4242,5173,-4244,5185,-4247,5188,-4235,5188,-4213,5190,-4208,5192,-4187,5190,-4177,5192,-4168,5190,-4163,5183,-4163,5180,-4160,5168,-4129,5161,-4124,5156,-4124,5139,-4112,5137,-4110,5130,-4091xe" filled="f" stroked="t" strokeweight=".359pt" strokecolor="#9EBAD6">
                <v:path arrowok="t"/>
              </v:shape>
            </v:group>
            <v:group style="position:absolute;left:8168;top:-1396;width:22;height:34" coordorigin="8168,-1396" coordsize="22,34">
              <v:shape style="position:absolute;left:8168;top:-1396;width:22;height:34" coordorigin="8168,-1396" coordsize="22,34" path="m8168,-1396l8168,-1392,8172,-1392,8172,-1387,8168,-1384,8170,-1375,8168,-1370,8170,-1365,8172,-1363,8175,-1365,8182,-1368,8187,-1370,8189,-1375,8189,-1380,8187,-1384,8182,-1387,8177,-1394,8168,-1396e" filled="t" fillcolor="#DFFCFF" stroked="f">
                <v:path arrowok="t"/>
                <v:fill/>
              </v:shape>
            </v:group>
            <v:group style="position:absolute;left:8168;top:-1396;width:22;height:34" coordorigin="8168,-1396" coordsize="22,34">
              <v:shape style="position:absolute;left:8168;top:-1396;width:22;height:34" coordorigin="8168,-1396" coordsize="22,34" path="m8172,-1363l8170,-1365,8168,-1370,8170,-1375,8168,-1384,8172,-1387,8172,-1392,8168,-1392,8168,-1396,8177,-1394,8182,-1387,8187,-1384,8189,-1380,8189,-1375,8187,-1370,8182,-1368,8175,-1365,8172,-1363xe" filled="f" stroked="t" strokeweight=".359pt" strokecolor="#9EBAD6">
                <v:path arrowok="t"/>
              </v:shape>
            </v:group>
            <v:group style="position:absolute;left:4510;top:-4473;width:41;height:29" coordorigin="4510,-4473" coordsize="41,29">
              <v:shape style="position:absolute;left:4510;top:-4473;width:41;height:29" coordorigin="4510,-4473" coordsize="41,29" path="m4531,-4463l4519,-4463,4527,-4458,4522,-4456,4527,-4454,4536,-4454,4539,-4451,4548,-4444,4551,-4446,4551,-4449,4548,-4451,4543,-4458,4536,-4461,4531,-4463e" filled="t" fillcolor="#DFFCFF" stroked="f">
                <v:path arrowok="t"/>
                <v:fill/>
              </v:shape>
              <v:shape style="position:absolute;left:4510;top:-4473;width:41;height:29" coordorigin="4510,-4473" coordsize="41,29" path="m4515,-4473l4512,-4473,4510,-4470,4510,-4463,4512,-4461,4519,-4463,4529,-4463,4515,-4473e" filled="t" fillcolor="#DFFCFF" stroked="f">
                <v:path arrowok="t"/>
                <v:fill/>
              </v:shape>
            </v:group>
            <v:group style="position:absolute;left:4510;top:-4473;width:41;height:29" coordorigin="4510,-4473" coordsize="41,29">
              <v:shape style="position:absolute;left:4510;top:-4473;width:41;height:29" coordorigin="4510,-4473" coordsize="41,29" path="m4548,-4444l4539,-4451,4536,-4454,4527,-4454,4522,-4456,4527,-4458,4519,-4463,4512,-4461,4510,-4463,4510,-4470,4512,-4473,4515,-4473,4529,-4463,4531,-4463,4536,-4461,4543,-4458,4548,-4451,4551,-4449,4551,-4446,4548,-4444xe" filled="f" stroked="t" strokeweight=".359pt" strokecolor="#9EBAD6">
                <v:path arrowok="t"/>
              </v:shape>
            </v:group>
            <v:group style="position:absolute;left:4846;top:-4757;width:276;height:310" coordorigin="4846,-4757" coordsize="276,310">
              <v:shape style="position:absolute;left:4846;top:-4757;width:276;height:310" coordorigin="4846,-4757" coordsize="276,310" path="m5117,-4514l5012,-4514,5018,-4501,5031,-4487,5038,-4477,5043,-4469,5049,-4462,5060,-4455,5079,-4446,5089,-4449,5094,-4468,5091,-4470,5091,-4475,5096,-4480,5103,-4482,5115,-4485,5120,-4492,5123,-4499,5120,-4506,5117,-4514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84,-4533l4957,-4533,4959,-4521,4976,-4506,4990,-4509,5009,-4509,5012,-4514,5117,-4514,5113,-4521,5077,-4521,5072,-4523,5077,-4528,5084,-4533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09,-4509l4990,-4509,5007,-4506,5009,-4509e" filled="t" fillcolor="#DFFCFF" stroked="f">
                <v:path arrowok="t"/>
                <v:fill/>
              </v:shape>
              <v:shape style="position:absolute;left:4846;top:-4757;width:276;height:310" coordorigin="4846,-4757" coordsize="276,310" path="m5111,-4545l5103,-4545,5101,-4542,5096,-4533,5084,-4523,5077,-4521,5113,-4521,5115,-4533,5113,-4538,5111,-4545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47,-4552l4918,-4552,4921,-4550,4921,-4542,4923,-4538,4933,-4530,4940,-4528,4947,-4530,4957,-4533,5084,-4533,5087,-4535,5089,-4540,5084,-4545,5085,-4550,5048,-4550,5047,-4552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46,-4557l4873,-4557,4887,-4554,4906,-4545,4909,-4545,4918,-4552,5047,-4552,5046,-4557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67,-4588l5065,-4588,5063,-4586,5065,-4566,5060,-4554,5055,-4550,5085,-4550,5087,-4562,5089,-4566,5094,-4569,5096,-4574,5096,-4581,5072,-4581,5067,-4588e" filled="t" fillcolor="#DFFCFF" stroked="f">
                <v:path arrowok="t"/>
                <v:fill/>
              </v:shape>
              <v:shape style="position:absolute;left:4846;top:-4757;width:276;height:310" coordorigin="4846,-4757" coordsize="276,310" path="m4921,-4682l4880,-4682,4882,-4679,4875,-4651,4878,-4631,4878,-4622,4873,-4612,4863,-4605,4849,-4591,4846,-4583,4846,-4578,4853,-4566,4861,-4559,4868,-4557,4870,-4554,4873,-4557,5046,-4557,5046,-4578,5051,-4588,5046,-4595,5041,-4610,5043,-4612,5043,-4615,5048,-4617,4916,-4617,4914,-4619,4911,-4641,4916,-4651,4916,-4665,4921,-4677,4921,-4682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99,-4595l5087,-4595,5089,-4593,5077,-4581,5096,-4581,5101,-4586,5099,-4595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84,-4617l5077,-4615,5072,-4605,5070,-4598,5079,-4593,5087,-4595,5099,-4595,5101,-4603,5101,-4605,5099,-4607,5091,-4610,5084,-4617e" filled="t" fillcolor="#DFFCFF" stroked="f">
                <v:path arrowok="t"/>
                <v:fill/>
              </v:shape>
              <v:shape style="position:absolute;left:4846;top:-4757;width:276;height:310" coordorigin="4846,-4757" coordsize="276,310" path="m4966,-4752l4957,-4752,4950,-4744,4947,-4732,4945,-4725,4945,-4715,4933,-4689,4933,-4682,4935,-4677,4935,-4658,4938,-4651,4938,-4639,4933,-4629,4923,-4619,4916,-4617,5048,-4617,5048,-4627,5051,-4631,5051,-4646,5046,-4655,5046,-4670,5039,-4677,5035,-4688,5029,-4701,5019,-4713,5005,-4713,5000,-4718,4998,-4727,4974,-4744,4966,-4752e" filled="t" fillcolor="#DFFCFF" stroked="f">
                <v:path arrowok="t"/>
                <v:fill/>
              </v:shape>
              <v:shape style="position:absolute;left:4846;top:-4757;width:276;height:310" coordorigin="4846,-4757" coordsize="276,310" path="m4870,-4740l4866,-4740,4863,-4735,4863,-4725,4878,-4718,4880,-4715,4878,-4713,4870,-4713,4861,-4706,4856,-4701,4856,-4689,4866,-4684,4870,-4677,4878,-4679,4880,-4682,4921,-4682,4921,-4691,4926,-4706,4928,-4715,4928,-4725,4930,-4732,4878,-4732,4870,-4740e" filled="t" fillcolor="#DFFCFF" stroked="f">
                <v:path arrowok="t"/>
                <v:fill/>
              </v:shape>
              <v:shape style="position:absolute;left:4846;top:-4757;width:276;height:310" coordorigin="4846,-4757" coordsize="276,310" path="m5017,-4715l5012,-4715,5005,-4713,5019,-4713,5017,-4715e" filled="t" fillcolor="#DFFCFF" stroked="f">
                <v:path arrowok="t"/>
                <v:fill/>
              </v:shape>
              <v:shape style="position:absolute;left:4846;top:-4757;width:276;height:310" coordorigin="4846,-4757" coordsize="276,310" path="m4915,-4757l4901,-4750,4885,-4740,4880,-4732,4930,-4732,4930,-4735,4928,-4740,4928,-4744,4930,-4752,4915,-4757e" filled="t" fillcolor="#DFFCFF" stroked="f">
                <v:path arrowok="t"/>
                <v:fill/>
              </v:shape>
            </v:group>
            <v:group style="position:absolute;left:4846;top:-4757;width:276;height:310" coordorigin="4846,-4757" coordsize="276,310">
              <v:shape style="position:absolute;left:4846;top:-4757;width:276;height:310" coordorigin="4846,-4757" coordsize="276,310" path="m4866,-4740l4870,-4740,4878,-4732,4880,-4732,4885,-4740,4901,-4750,4915,-4757,4930,-4752,4928,-4744,4928,-4740,4930,-4735,4928,-4725,4928,-4715,4926,-4706,4921,-4691,4921,-4677,4916,-4665,4916,-4651,4911,-4641,4914,-4619,4916,-4617,4923,-4619,4933,-4629,4938,-4639,4938,-4651,4935,-4658,4935,-4677,4933,-4682,4933,-4689,4945,-4715,4945,-4725,4947,-4732,4950,-4744,4957,-4752,4966,-4752,4974,-4744,4998,-4727,5000,-4718,5005,-4713,5012,-4715,5017,-4715,5029,-4701,5035,-4688,5039,-4677,5046,-4670,5046,-4655,5051,-4646,5051,-4631,5048,-4627,5048,-4617,5043,-4615,5043,-4612,5041,-4610,5046,-4595,5051,-4588,5046,-4578,5046,-4557,5048,-4550,5055,-4550,5060,-4554,5065,-4566,5063,-4586,5065,-4588,5067,-4588,5072,-4581,5077,-4581,5089,-4593,5087,-4595,5079,-4593,5070,-4598,5072,-4605,5077,-4615,5084,-4617,5091,-4610,5099,-4607,5101,-4605,5101,-4603,5099,-4595,5101,-4586,5096,-4581,5096,-4574,5094,-4569,5089,-4566,5087,-4562,5084,-4545,5089,-4540,5087,-4535,5084,-4533,5077,-4528,5072,-4523,5077,-4521,5084,-4523,5096,-4533,5101,-4542,5103,-4545,5111,-4545,5113,-4538,5115,-4533,5113,-4521,5120,-4506,5123,-4499,5120,-4492,5115,-4485,5103,-4482,5096,-4480,5091,-4475,5091,-4470,5094,-4468,5089,-4449,5038,-4477,5031,-4487,5018,-4501,5012,-4514,5007,-4506,4990,-4509,4976,-4506,4959,-4521,4957,-4533,4947,-4530,4940,-4528,4933,-4530,4923,-4538,4921,-4542,4921,-4550,4918,-4552,4909,-4545,4906,-4545,4887,-4554,4873,-4557,4870,-4554,4868,-4557,4861,-4559,4853,-4566,4846,-4578,4846,-4583,4849,-4591,4863,-4605,4873,-4612,4878,-4622,4878,-4631,4875,-4651,4882,-4679,4880,-4682,4878,-4679,4870,-4677,4866,-4684,4856,-4689,4856,-4701,4861,-4706,4870,-4713,4878,-4713,4880,-4715,4878,-4718,4863,-4725,4863,-4735,4866,-4740xe" filled="f" stroked="t" strokeweight=".359pt" strokecolor="#9EBAD6">
                <v:path arrowok="t"/>
              </v:shape>
            </v:group>
            <v:group style="position:absolute;left:8197;top:-1360;width:46;height:29" coordorigin="8197,-1360" coordsize="46,29">
              <v:shape style="position:absolute;left:8197;top:-1360;width:46;height:29" coordorigin="8197,-1360" coordsize="46,29" path="m8228,-1358l8204,-1358,8199,-1356,8197,-1351,8197,-1341,8199,-1339,8211,-1332,8225,-1332,8233,-1336,8235,-1341,8242,-1344,8242,-1351,8237,-1356,8233,-1356,8228,-1358e" filled="t" fillcolor="#DFFCFF" stroked="f">
                <v:path arrowok="t"/>
                <v:fill/>
              </v:shape>
              <v:shape style="position:absolute;left:8197;top:-1360;width:46;height:29" coordorigin="8197,-1360" coordsize="46,29" path="m8216,-1360l8211,-1360,8209,-1358,8221,-1358,8216,-1360e" filled="t" fillcolor="#DFFCFF" stroked="f">
                <v:path arrowok="t"/>
                <v:fill/>
              </v:shape>
            </v:group>
            <v:group style="position:absolute;left:8197;top:-1360;width:46;height:29" coordorigin="8197,-1360" coordsize="46,29">
              <v:shape style="position:absolute;left:8197;top:-1360;width:46;height:29" coordorigin="8197,-1360" coordsize="46,29" path="m8216,-1332l8211,-1332,8199,-1339,8197,-1341,8197,-1351,8199,-1356,8204,-1358,8209,-1358,8211,-1360,8216,-1360,8221,-1358,8228,-1358,8233,-1356,8237,-1356,8240,-1353,8242,-1351,8242,-1344,8235,-1341,8233,-1336,8225,-1332,8216,-1332xe" filled="f" stroked="t" strokeweight=".359pt" strokecolor="#9EBAD6">
                <v:path arrowok="t"/>
              </v:shape>
            </v:group>
            <v:group style="position:absolute;left:5971;top:-2687;width:24;height:12" coordorigin="5971,-2687" coordsize="24,12">
              <v:shape style="position:absolute;left:5971;top:-2687;width:24;height:12" coordorigin="5971,-2687" coordsize="24,12" path="m5993,-2687l5983,-2687,5978,-2685,5971,-2682,5971,-2677,5973,-2675,5978,-2675,5988,-2680,5995,-2682,5995,-2685,5993,-2687e" filled="t" fillcolor="#DFFCFF" stroked="f">
                <v:path arrowok="t"/>
                <v:fill/>
              </v:shape>
            </v:group>
            <v:group style="position:absolute;left:5971;top:-2687;width:24;height:12" coordorigin="5971,-2687" coordsize="24,12">
              <v:shape style="position:absolute;left:5971;top:-2687;width:24;height:12" coordorigin="5971,-2687" coordsize="24,12" path="m5971,-2682l5978,-2685,5983,-2687,5993,-2687,5995,-2685,5995,-2682,5988,-2680,5978,-2675,5973,-2675,5971,-2677,5971,-2682xe" filled="f" stroked="t" strokeweight=".359pt" strokecolor="#9EBAD6">
                <v:path arrowok="t"/>
              </v:shape>
              <v:shape style="position:absolute;left:6410;top:-2140;width:408;height:960" type="#_x0000_t75">
                <v:imagedata r:id="rId158" o:title=""/>
              </v:shape>
            </v:group>
            <v:group style="position:absolute;left:8793;top:-6667;width:58;height:58" coordorigin="8793,-6667" coordsize="58,58">
              <v:shape style="position:absolute;left:8793;top:-6667;width:58;height:58" coordorigin="8793,-6667" coordsize="58,58" path="m8829,-6667l8809,-6665,8795,-6657,8793,-6648,8793,-6641,8795,-6638,8838,-6612,8843,-6609,8850,-6641,8850,-6655,8843,-6662,8829,-6667e" filled="t" fillcolor="#DFFCFF" stroked="f">
                <v:path arrowok="t"/>
                <v:fill/>
              </v:shape>
            </v:group>
            <v:group style="position:absolute;left:8793;top:-6667;width:58;height:58" coordorigin="8793,-6667" coordsize="58,58">
              <v:shape style="position:absolute;left:8793;top:-6667;width:58;height:58" coordorigin="8793,-6667" coordsize="58,58" path="m8843,-6609l8838,-6612,8795,-6638,8793,-6641,8793,-6648,8795,-6657,8809,-6665,8829,-6667,8843,-6662,8850,-6655,8850,-6641,8843,-6609xe" filled="f" stroked="t" strokeweight=".359pt" strokecolor="#9EBAD6">
                <v:path arrowok="t"/>
              </v:shape>
            </v:group>
            <v:group style="position:absolute;left:7757;top:-5456;width:70;height:70" coordorigin="7757,-5456" coordsize="70,70">
              <v:shape style="position:absolute;left:7757;top:-5456;width:70;height:70" coordorigin="7757,-5456" coordsize="70,70" path="m7810,-5456l7805,-5453,7793,-5451,7771,-5451,7764,-5448,7757,-5439,7757,-5424,7764,-5415,7778,-5400,7793,-5388,7800,-5386,7812,-5393,7817,-5400,7826,-5422,7826,-5444,7822,-5448,7817,-5451,7793,-5451,7783,-5453,7813,-5453,7810,-5456e" filled="t" fillcolor="#DFFCFF" stroked="f">
                <v:path arrowok="t"/>
                <v:fill/>
              </v:shape>
            </v:group>
            <v:group style="position:absolute;left:7757;top:-5456;width:70;height:70" coordorigin="7757,-5456" coordsize="70,70">
              <v:shape style="position:absolute;left:7757;top:-5456;width:70;height:70" coordorigin="7757,-5456" coordsize="70,70" path="m7810,-5456l7817,-5451,7822,-5448,7826,-5444,7826,-5422,7817,-5400,7812,-5393,7800,-5386,7793,-5388,7778,-5400,7764,-5415,7757,-5424,7757,-5439,7764,-5448,7771,-5451,7783,-5453,7793,-5451,7805,-5453,7810,-5456xe" filled="f" stroked="t" strokeweight=".359pt" strokecolor="#9EBAD6">
                <v:path arrowok="t"/>
              </v:shape>
            </v:group>
            <v:group style="position:absolute;left:7430;top:-6475;width:34;height:31" coordorigin="7430,-6475" coordsize="34,31">
              <v:shape style="position:absolute;left:7430;top:-6475;width:34;height:31" coordorigin="7430,-6475" coordsize="34,31" path="m7459,-6475l7451,-6472,7444,-6468,7439,-6465,7432,-6458,7430,-6453,7435,-6446,7442,-6443,7447,-6443,7454,-6446,7459,-6460,7463,-6465,7463,-6472,7459,-6475e" filled="t" fillcolor="#DFFCFF" stroked="f">
                <v:path arrowok="t"/>
                <v:fill/>
              </v:shape>
            </v:group>
            <v:group style="position:absolute;left:7430;top:-6475;width:34;height:31" coordorigin="7430,-6475" coordsize="34,31">
              <v:shape style="position:absolute;left:7430;top:-6475;width:34;height:31" coordorigin="7430,-6475" coordsize="34,31" path="m7447,-6443l7442,-6443,7435,-6446,7430,-6453,7432,-6458,7439,-6465,7444,-6468,7451,-6472,7459,-6475,7463,-6472,7463,-6465,7459,-6460,7454,-6446,7447,-6443xe" filled="f" stroked="t" strokeweight=".359pt" strokecolor="#9EBAD6">
                <v:path arrowok="t"/>
              </v:shape>
            </v:group>
            <v:group style="position:absolute;left:7810;top:-5492;width:36;height:48" coordorigin="7810,-5492" coordsize="36,48">
              <v:shape style="position:absolute;left:7810;top:-5492;width:36;height:48" coordorigin="7810,-5492" coordsize="36,48" path="m7838,-5492l7831,-5492,7826,-5489,7812,-5458,7810,-5456,7817,-5451,7822,-5448,7826,-5444,7829,-5446,7843,-5456,7846,-5473,7846,-5475,7843,-5482,7838,-5492e" filled="t" fillcolor="#DFFCFF" stroked="f">
                <v:path arrowok="t"/>
                <v:fill/>
              </v:shape>
            </v:group>
            <v:group style="position:absolute;left:7810;top:-5492;width:36;height:48" coordorigin="7810,-5492" coordsize="36,48">
              <v:shape style="position:absolute;left:7810;top:-5492;width:36;height:48" coordorigin="7810,-5492" coordsize="36,48" path="m7810,-5456l7812,-5458,7826,-5489,7831,-5492,7838,-5492,7843,-5482,7846,-5475,7846,-5473,7843,-5456,7829,-5446,7826,-5444,7822,-5448,7817,-5451,7810,-5456xe" filled="f" stroked="t" strokeweight=".359pt" strokecolor="#9EBAD6">
                <v:path arrowok="t"/>
              </v:shape>
            </v:group>
            <v:group style="position:absolute;left:8829;top:-418;width:5;height:7" coordorigin="8829,-418" coordsize="5,7">
              <v:shape style="position:absolute;left:8829;top:-418;width:5;height:7" coordorigin="8829,-418" coordsize="5,7" path="m8831,-418l8829,-418,8829,-414,8831,-411,8833,-414,8833,-416,8831,-418e" filled="t" fillcolor="#DFFCFF" stroked="f">
                <v:path arrowok="t"/>
                <v:fill/>
              </v:shape>
            </v:group>
            <v:group style="position:absolute;left:8829;top:-418;width:5;height:7" coordorigin="8829,-418" coordsize="5,7">
              <v:shape style="position:absolute;left:8829;top:-418;width:5;height:7" coordorigin="8829,-418" coordsize="5,7" path="m8831,-411l8829,-414,8829,-418,8831,-418,8833,-416,8833,-414,8831,-411xe" filled="f" stroked="t" strokeweight=".359pt" strokecolor="#9EBAD6">
                <v:path arrowok="t"/>
              </v:shape>
            </v:group>
            <v:group style="position:absolute;left:8903;top:-6886;width:517;height:6833" coordorigin="8903,-6886" coordsize="517,6833">
              <v:shape style="position:absolute;left:8903;top:-6886;width:517;height:6833" coordorigin="8903,-6886" coordsize="517,6833" path="m9420,-7l8994,-7,9006,12,9040,26,9052,29,9093,46,9259,132,9264,134,9333,173,9389,219,9420,234,9420,-7e" filled="t" fillcolor="#FFF9CC" stroked="f">
                <v:path arrowok="t"/>
                <v:fill/>
              </v:shape>
              <v:shape style="position:absolute;left:8903;top:-6886;width:517;height:6833" coordorigin="8903,-6886" coordsize="517,6833" path="m8903,-6544l8910,-123,8908,-22,8927,-12,8956,-3,8978,-3,8994,-7,9420,-7,9420,-6544,8903,-6544e" filled="t" fillcolor="#FFF9CC" stroked="f">
                <v:path arrowok="t"/>
                <v:fill/>
              </v:shape>
            </v:group>
            <v:group style="position:absolute;left:7963;top:-3800;width:312;height:336" coordorigin="7963,-3800" coordsize="312,336">
              <v:shape style="position:absolute;left:7963;top:-3800;width:312;height:336" coordorigin="7963,-3800" coordsize="312,336" path="m8276,-3540l8276,-3475,8223,-3475,8223,-3463,8172,-3463,8172,-3475,8115,-3475,8115,-3547,8043,-3547,8043,-3598,7983,-3598,7983,-3735,7963,-3735,7963,-3800,8093,-3800,8093,-3735,8187,-3735,8187,-3670,8264,-3670,8264,-3540,8276,-3540e" filled="f" stroked="t" strokeweight="1.559pt" strokecolor="#004DA8">
                <v:path arrowok="t"/>
              </v:shape>
            </v:group>
            <v:group style="position:absolute;left:7966;top:-4908;width:947;height:2177" coordorigin="7966,-4908" coordsize="947,2177">
              <v:shape style="position:absolute;left:7966;top:-4908;width:947;height:2177" coordorigin="7966,-4908" coordsize="947,2177" path="m7997,-2807l7968,-2807,7966,-3261,7971,-3261,7971,-3269,7987,-3269,7987,-3281,7966,-3281,7966,-3598,8043,-3598,8043,-3547,8115,-3547,8115,-3475,8172,-3475,8172,-3463,8223,-3463,8223,-3475,8276,-3475,8276,-3540,8264,-3540,8264,-3670,8187,-3670,8187,-3735,8093,-3735,8093,-3800,8110,-3800,8108,-4052,8108,-4518,8105,-4908,8418,-4908,8418,-4518,8449,-4518,8668,-4521,8913,-4521,8913,-3055,8483,-3055,8483,-3031,8420,-3028,8420,-2730,8081,-2730,8081,-2783,7997,-2783,7997,-2807e" filled="f" stroked="t" strokeweight="1.559pt" strokecolor="#004DA8">
                <v:path arrowok="t"/>
              </v:shape>
            </v:group>
            <v:group style="position:absolute;left:8079;top:-3341;width:529;height:264" coordorigin="8079,-3341" coordsize="529,264">
              <v:shape style="position:absolute;left:8079;top:-3341;width:529;height:264" coordorigin="8079,-3341" coordsize="529,264" path="m8266,-3153l8254,-3153,8254,-3158,8290,-3158,8290,-3165,8297,-3165,8297,-3173,8307,-3173,8307,-3180,8348,-3180,8348,-3173,8384,-3173,8384,-3165,8401,-3165,8401,-3180,8406,-3180,8406,-3185,8425,-3185,8425,-3180,8446,-3180,8446,-3173,8461,-3173,8461,-3161,8519,-3161,8519,-3153,8540,-3153,8540,-3146,8545,-3146,8545,-3139,8564,-3139,8564,-3134,8607,-3134,8605,-3153,8595,-3153,8595,-3158,8586,-3158,8586,-3165,8581,-3165,8581,-3173,8569,-3173,8569,-3180,8545,-3180,8545,-3192,8540,-3192,8540,-3199,8550,-3199,8550,-3211,8545,-3211,8545,-3218,8528,-3218,8528,-3223,8519,-3223,8519,-3230,8483,-3230,8483,-3237,8473,-3237,8473,-3245,8461,-3245,8461,-3249,8451,-3249,8451,-3257,8437,-3257,8434,-3264,8430,-3264,8430,-3269,8420,-3269,8420,-3276,8415,-3276,8415,-3283,8410,-3283,8410,-3288,8406,-3288,8406,-3295,8389,-3295,8389,-3302,8374,-3302,8374,-3295,8370,-3295,8370,-3288,8362,-3288,8362,-3249,8338,-3249,8338,-3257,8317,-3257,8317,-3249,8307,-3249,8307,-3307,8285,-3307,8285,-3322,8204,-3322,8204,-3326,8199,-3326,8199,-3334,8168,-3334,8168,-3341,8124,-3341,8124,-3334,8079,-3334,8079,-3288,8100,-3288,8100,-3281,8136,-3281,8136,-3276,8156,-3276,8156,-3269,8168,-3269,8168,-3261,8172,-3261,8172,-3257,8141,-3257,8141,-3242,8146,-3242,8146,-3237,8079,-3237,8079,-3216,8084,-3216,8084,-3204,8096,-3204,8096,-3197,8105,-3197,8105,-3177,8100,-3177,8100,-3158,8105,-3158,8105,-3127,8122,-3127,8122,-3132,8127,-3132,8127,-3139,8151,-3139,8151,-3112,8163,-3112,8163,-3108,8172,-3108,8172,-3112,8177,-3112,8177,-3120,8182,-3120,8182,-3108,8204,-3108,8204,-3112,8218,-3112,8218,-3108,8249,-3108,8249,-3100,8254,-3100,8254,-3093,8290,-3093,8290,-3100,8307,-3100,8307,-3108,8317,-3108,8317,-3093,8334,-3093,8334,-3100,8353,-3100,8353,-3108,8358,-3108,8358,-3120,8379,-3120,8379,-3115,8389,-3115,8389,-3108,8401,-3108,8401,-3100,8415,-3100,8415,-3096,8430,-3096,8430,-3088,8446,-3088,8446,-3076,8468,-3076,8468,-3108,8446,-3108,8446,-3115,8437,-3115,8437,-3120,8425,-3120,8425,-3127,8410,-3127,8410,-3134,8389,-3134,8389,-3139,8370,-3139,8370,-3146,8266,-3146,8266,-3153e" filled="f" stroked="t" strokeweight="1.559pt" strokecolor="#004DA8">
                <v:path arrowok="t"/>
              </v:shape>
            </v:group>
            <v:group style="position:absolute;left:8533;top:-3420;width:115;height:79" coordorigin="8533,-3420" coordsize="115,79">
              <v:shape style="position:absolute;left:8533;top:-3420;width:115;height:79" coordorigin="8533,-3420" coordsize="115,79" path="m8538,-3367l8545,-3367,8545,-3362,8559,-3362,8559,-3355,8586,-3355,8586,-3348,8591,-3348,8591,-3341,8641,-3343,8641,-3367,8648,-3367,8648,-3386,8641,-3386,8641,-3394,8632,-3394,8632,-3401,8617,-3401,8617,-3406,8612,-3406,8612,-3413,8564,-3413,8564,-3420,8538,-3420,8538,-3413,8533,-3413,8533,-3374,8538,-3374,8538,-3367e" filled="f" stroked="t" strokeweight="1.559pt" strokecolor="#004DA8">
                <v:path arrowok="t"/>
              </v:shape>
            </v:group>
            <v:group style="position:absolute;left:5377;top:-4199;width:1646;height:937" coordorigin="5377,-4199" coordsize="1646,937">
              <v:shape style="position:absolute;left:5377;top:-4199;width:1646;height:937" coordorigin="5377,-4199" coordsize="1646,937" path="m7021,-3932l7024,-3581,6867,-3581,6867,-3735,6743,-3735,6743,-3812,6214,-3809,6209,-3814,6207,-3819,6185,-3860,6173,-3882,6171,-3884,6175,-3889,6175,-3901,6158,-3922,6149,-3918,6146,-3918,6146,-3920,6139,-3946,6134,-3963,6118,-3975,6113,-3982,6106,-3985,6106,-3999,6096,-4011,6091,-4019,6084,-4016,6084,-4011,6086,-4002,6094,-3992,6101,-3980,6110,-3975,6127,-3956,6134,-3942,6134,-3927,6142,-3913,6146,-3906,6156,-3898,6161,-3886,6168,-3877,6171,-3870,6180,-3860,6187,-3843,6190,-3836,6195,-3831,6202,-3819,6204,-3812,6209,-3809,6125,-3809,6127,-3574,6127,-3497,6250,-3499,6250,-3420,6372,-3422,6375,-3343,6497,-3346,6497,-3266,6067,-3264,5882,-3261,5877,-3574,5536,-3569,5536,-3725,5380,-3723,5377,-3956,5937,-3963,5937,-4040,5935,-4196,5997,-4196,6243,-4199,6245,-3925,7021,-3932e" filled="f" stroked="t" strokeweight="1.559pt" strokecolor="#004DA8">
                <v:path arrowok="t"/>
              </v:shape>
            </v:group>
            <v:group style="position:absolute;left:4531;top:-4891;width:1091;height:632" coordorigin="4531,-4891" coordsize="1091,632">
              <v:shape style="position:absolute;left:4531;top:-4891;width:1091;height:632" coordorigin="4531,-4891" coordsize="1091,632" path="m4690,-4338l4575,-4336,4565,-4341,4565,-4413,4534,-4413,4531,-4559,4531,-4562,4534,-4564,4534,-4569,4536,-4571,4536,-4574,4539,-4579,4539,-4581,4541,-4586,4541,-4595,4543,-4600,4544,-4611,4546,-4615,4546,-4643,4546,-4677,4543,-4679,4543,-4691,4541,-4694,4541,-4699,4539,-4703,4539,-4706,4536,-4711,4536,-4718,4534,-4723,4534,-4725,4560,-4725,4558,-4881,5555,-4891,5560,-4425,5623,-4425,5623,-4271,4940,-4264,4690,-4259,4690,-4338e" filled="f" stroked="t" strokeweight="1.559pt" strokecolor="#004DA8">
                <v:path arrowok="t"/>
              </v:shape>
            </v:group>
            <v:group style="position:absolute;left:6240;top:-5295;width:1870;height:2526" coordorigin="6240,-5295" coordsize="1870,2526">
              <v:shape style="position:absolute;left:6240;top:-5295;width:1870;height:2526" coordorigin="6240,-5295" coordsize="1870,2526" path="m6245,-3925l6243,-4199,6243,-4353,6240,-4509,6553,-4511,6548,-4901,6860,-4903,6858,-5136,6858,-5290,7793,-5295,7795,-4905,8105,-4908,8108,-4518,8108,-4052,8110,-3800,7963,-3800,7963,-3735,7983,-3735,7983,-3598,7966,-3598,7966,-3288,7949,-3288,7949,-3295,7930,-3293,7930,-3288,7903,-3288,7903,-3293,7889,-3293,7889,-3273,7877,-3273,7877,-3254,7925,-3254,7925,-3261,7966,-3261,7968,-2807,7968,-2769,7802,-2769,7802,-2925,7740,-2925,7646,-2923,7646,-2963,7341,-2961,7336,-2961,6723,-2959,6718,-2959,6716,-3048,6716,-3360,7026,-3360,7024,-3581,7021,-3932,6245,-3925e" filled="f" stroked="t" strokeweight="1.559pt" strokecolor="#004DA8">
                <v:path arrowok="t"/>
              </v:shape>
            </v:group>
            <v:group style="position:absolute;left:7625;top:-4369;width:339;height:221" coordorigin="7625,-4369" coordsize="339,221">
              <v:shape style="position:absolute;left:7625;top:-4369;width:339;height:221" coordorigin="7625,-4369" coordsize="339,221" path="m7927,-4148l7963,-4148,7963,-4182,7959,-4182,7959,-4201,7947,-4201,7947,-4220,7932,-4220,7932,-4232,7920,-4232,7920,-4247,7906,-4247,7906,-4266,7896,-4266,7896,-4278,7884,-4278,7884,-4290,7874,-4290,7874,-4305,7858,-4305,7858,-4317,7838,-4317,7838,-4331,7822,-4331,7822,-4343,7798,-4343,7798,-4355,7771,-4355,7771,-4369,7625,-4369,7625,-4348,7641,-4348,7641,-4336,7651,-4336,7651,-4324,7668,-4324,7668,-4317,7677,-4317,7677,-4309,7692,-4309,7694,-4305,7709,-4305,7709,-4290,7723,-4290,7723,-4278,7745,-4278,7745,-4266,7762,-4266,7762,-4252,7781,-4252,7781,-4244,7798,-4247,7802,-4247,7802,-4194,7829,-4194,7829,-4187,7848,-4187,7848,-4182,7865,-4182,7865,-4168,7879,-4168,7879,-4163,7891,-4163,7891,-4155,7927,-4155,7927,-4148e" filled="f" stroked="t" strokeweight="1.559pt" strokecolor="#004DA8">
                <v:path arrowok="t"/>
              </v:shape>
            </v:group>
            <v:group style="position:absolute;left:8914;top:-4153;width:2;height:3783" coordorigin="8914,-4153" coordsize="2,3783">
              <v:shape style="position:absolute;left:8914;top:-4153;width:2;height:3783" coordorigin="8914,-4153" coordsize="0,3783" path="m8914,-4153l8914,-370e" filled="f" stroked="t" strokeweight="1.079184pt" strokecolor="#000000">
                <v:path arrowok="t"/>
              </v:shape>
            </v:group>
            <v:group style="position:absolute;left:8906;top:-380;width:19;height:2" coordorigin="8906,-380" coordsize="19,2">
              <v:shape style="position:absolute;left:8906;top:-380;width:19;height:2" coordorigin="8906,-380" coordsize="19,0" path="m8906,-380l8925,-380e" filled="f" stroked="t" strokeweight=".961pt" strokecolor="#000000">
                <v:path arrowok="t"/>
              </v:shape>
            </v:group>
            <v:group style="position:absolute;left:8911;top:-6886;width:2;height:2711" coordorigin="8911,-6886" coordsize="2,2711">
              <v:shape style="position:absolute;left:8911;top:-6886;width:2;height:2711" coordorigin="8911,-6886" coordsize="0,2711" path="m8911,-6886l8911,-4175e" filled="f" stroked="t" strokeweight="1.019257pt" strokecolor="#000000">
                <v:path arrowok="t"/>
              </v:shape>
            </v:group>
            <v:group style="position:absolute;left:4272;top:-4862;width:5;height:7" coordorigin="4272,-4862" coordsize="5,7">
              <v:shape style="position:absolute;left:4272;top:-4862;width:5;height:7" coordorigin="4272,-4862" coordsize="5,7" path="m4277,-4855l4274,-4857,4272,-4862,4277,-4862,4277,-4855e" filled="f" stroked="t" strokeweight=".48pt" strokecolor="#9EBAD6">
                <v:path arrowok="t"/>
              </v:shape>
            </v:group>
            <v:group style="position:absolute;left:4267;top:-4845;width:7;height:10" coordorigin="4267,-4845" coordsize="7,10">
              <v:shape style="position:absolute;left:4267;top:-4845;width:7;height:10" coordorigin="4267,-4845" coordsize="7,10" path="m4272,-4836l4269,-4836,4269,-4843,4267,-4845,4274,-4843,4274,-4838,4272,-4836e" filled="f" stroked="t" strokeweight=".48pt" strokecolor="#9EBAD6">
                <v:path arrowok="t"/>
              </v:shape>
            </v:group>
            <v:group style="position:absolute;left:5363;top:-2978;width:10;height:14" coordorigin="5363,-2978" coordsize="10,14">
              <v:shape style="position:absolute;left:5363;top:-2978;width:10;height:14" coordorigin="5363,-2978" coordsize="10,14" path="m5373,-2963l5365,-2963,5363,-2966,5365,-2968,5363,-2968,5363,-2971,5370,-2978,5370,-2975,5373,-2971,5373,-2963e" filled="f" stroked="t" strokeweight=".48pt" strokecolor="#9EBAD6">
                <v:path arrowok="t"/>
              </v:shape>
            </v:group>
            <v:group style="position:absolute;left:5375;top:-2963;width:7;height:17" coordorigin="5375,-2963" coordsize="7,17">
              <v:shape style="position:absolute;left:5375;top:-2963;width:7;height:17" coordorigin="5375,-2963" coordsize="7,17" path="m5375,-2951l5377,-2954,5375,-2961,5377,-2963,5380,-2961,5382,-2954,5382,-2949,5380,-2947,5375,-2951e" filled="f" stroked="t" strokeweight=".48pt" strokecolor="#9EBAD6">
                <v:path arrowok="t"/>
              </v:shape>
            </v:group>
            <v:group style="position:absolute;left:5344;top:-2949;width:5;height:7" coordorigin="5344,-2949" coordsize="5,7">
              <v:shape style="position:absolute;left:5344;top:-2949;width:5;height:7" coordorigin="5344,-2949" coordsize="5,7" path="m5346,-2942l5344,-2944,5344,-2947,5346,-2949,5346,-2947,5349,-2944,5346,-2942e" filled="f" stroked="t" strokeweight=".48pt" strokecolor="#9EBAD6">
                <v:path arrowok="t"/>
              </v:shape>
            </v:group>
            <v:group style="position:absolute;left:7447;top:-536;width:7;height:2" coordorigin="7447,-536" coordsize="7,2">
              <v:shape style="position:absolute;left:7447;top:-536;width:7;height:2" coordorigin="7447,-536" coordsize="7,2" path="m7451,-534l7447,-534,7451,-536,7454,-536,7451,-534e" filled="f" stroked="t" strokeweight=".48pt" strokecolor="#9EBAD6">
                <v:path arrowok="t"/>
              </v:shape>
            </v:group>
            <v:group style="position:absolute;left:8185;top:-361;width:2;height:2" coordorigin="8185,-361" coordsize="2,2">
              <v:shape style="position:absolute;left:8185;top:-361;width:2;height:2" coordorigin="8185,-361" coordsize="2,2" path="m8185,-358l8185,-361,8187,-361,8185,-358e" filled="f" stroked="t" strokeweight=".48pt" strokecolor="#9EBAD6">
                <v:path arrowok="t"/>
              </v:shape>
            </v:group>
            <v:group style="position:absolute;left:8891;top:-375;width:529;height:322" coordorigin="8891,-375" coordsize="529,322">
              <v:shape style="position:absolute;left:8891;top:-375;width:529;height:322" coordorigin="8891,-375" coordsize="529,322" path="m8891,-375l8927,-353,8956,-344,8978,-344,8994,-349,9006,-329,9040,-315,9052,-313,9093,-296,9259,-209,9264,-207,9333,-168,9389,-123,9420,-107e" filled="f" stroked="t" strokeweight=".48pt" strokecolor="#9EBAD6">
                <v:path arrowok="t"/>
              </v:shape>
            </v:group>
            <v:group style="position:absolute;left:4068;top:-6886;width:709;height:3120" coordorigin="4068,-6886" coordsize="709,3120">
              <v:shape style="position:absolute;left:4068;top:-6886;width:709;height:3120" coordorigin="4068,-6886" coordsize="709,3120" path="m4730,-6544l4731,-6537,4733,-6528,4733,-6523,4745,-6489,4745,-6475,4750,-6458,4753,-6441,4757,-6429,4762,-6407,4762,-6395,4765,-6388,4769,-6355,4769,-6331,4772,-6309,4772,-6297,4774,-6287,4772,-6266,4774,-6254,4774,-6237,4777,-6230,4777,-6215,4772,-6162,4774,-6150,4774,-6129,4775,-6109,4775,-6089,4775,-6069,4772,-6009,4766,-5948,4755,-5879,4745,-5847,4745,-5831,4743,-5821,4741,-5814,4738,-5804,4738,-5792,4736,-5787,4736,-5780,4733,-5773,4733,-5754,4729,-5739,4724,-5730,4719,-5713,4716,-5708,4712,-5696,4707,-5682,4695,-5662,4692,-5655,4685,-5646,4676,-5624,4642,-5595,4637,-5588,4637,-5583,4635,-5576,4625,-5561,4620,-5547,4604,-5525,4584,-5511,4572,-5497,4565,-5492,4553,-5487,4543,-5480,4534,-5468,4507,-5422,4498,-5412,4491,-5410,4469,-5396,4459,-5391,4423,-5381,4411,-5372,4406,-5372,4387,-5360,4378,-5357,4370,-5352,4356,-5345,4351,-5345,4332,-5328,4325,-5324,4308,-5316,4286,-5304,4279,-5299,4274,-5290,4265,-5280,4265,-5278,4257,-5275,4257,-5271,4250,-5263,4217,-5237,4205,-5230,4195,-5225,4178,-5208,4159,-5199,4143,-5194,4121,-5194,4096,-5189,4084,-5189,4080,-5182,4077,-5167,4077,-5160,4075,-5153,4068,-5141,4068,-5117,4077,-5095,4089,-5074,4094,-5069,4101,-5064,4113,-5047,4130,-5030,4152,-5011,4161,-5004,4181,-4987,4195,-4977,4202,-4975,4212,-4963,4224,-4953,4233,-4944,4241,-4939,4243,-4934,4250,-4929,4255,-4925,4265,-4910,4296,-4874,4308,-4852,4315,-4848,4320,-4840,4325,-4831,4332,-4821,4339,-4809,4342,-4802,4344,-4792,4344,-4780,4339,-4761,4344,-4747,4337,-4725,4334,-4723,4332,-4711,4330,-4706,4332,-4696,4332,-4682,4330,-4679,4330,-4660,4332,-4651,4332,-4629,4334,-4622,4339,-4615,4342,-4600,4349,-4588,4349,-4583,4346,-4578,4346,-4576,4349,-4574,4366,-4571,4382,-4559,4392,-4557,4397,-4554,4402,-4557,4404,-4562,4406,-4562,4463,-4516,4497,-4466,4519,-4417,4527,-4403,4541,-4343,4543,-4324,4546,-4288,4546,-4278,4539,-4252,4539,-4237,4524,-4196,4512,-4177,4488,-4153,4483,-4155,4474,-4153,4469,-4158,4450,-4161,4430,-4165,4418,-4170,4409,-4163,4404,-4165,4402,-4168,4397,-4165,4392,-4165,4387,-4168,4375,-4180,4375,-4182,4370,-4192,4368,-4192,4361,-4196,4356,-4194,4354,-4196,4349,-4194,4351,-4192,4349,-4189,4351,-4189,4356,-4192,4358,-4189,4356,-4189,4354,-4184,4358,-4187,4361,-4184,4356,-4180,4358,-4175,4351,-4175,4354,-4168,4358,-4165,4358,-4163,4346,-4148,4349,-4146,4354,-4136,4356,-4124,4356,-4122,4354,-4107,4354,-4100,4344,-4088,4342,-4083,4344,-4074,4339,-4071,4351,-4071,4363,-4059,4375,-4045,4378,-4038,4382,-4033,4387,-4031,4390,-4026,4406,-4019,4414,-4002,4428,-3980,4431,-3973,4431,-3968,4435,-3966,4443,-3954,4445,-3946,4445,-3942,4452,-3927,4452,-3922,4455,-3920,4459,-3913,4459,-3910,4457,-3908,4457,-3906,4459,-3906,4467,-3898,4464,-3896,4469,-3898,4471,-3896,4471,-3884,4474,-3882,4479,-3882,4481,-3879,4483,-3869,4481,-3867,4483,-3865,4486,-3865,4483,-3860,4486,-3857,4488,-3853,4495,-3853,4500,-3850,4505,-3843,4505,-3831,4503,-3829,4500,-3824,4505,-3819,4515,-3817,4527,-3800,4527,-3797,4534,-3783,4534,-3778,4536,-3773,4536,-3771,4541,-3766,4541,-3764,4543,-3764,4546,-3761,4548,-3757,4548,-3754,4551,-3749,4551,-3737,4558,-3723,4555,-3720,4555,-3716,4558,-3718,4560,-3713,4567,-3708,4572,-3701,4572,-3696,4575,-3694,4580,-3694,4582,-3692,4587,-3680,4587,-3675,4589,-3668,4596,-3656,4599,-3646,4601,-3646,4604,-3641,4611,-3636,4616,-3627,4613,-3624,4611,-3617,4625,-3610,4625,-3605,4630,-3603,4640,-3593,4647,-3576,4647,-3569,4649,-3569,4647,-3562,4649,-3557,4649,-3555,4656,-3555,4661,-3552,4664,-3547,4666,-3533,4678,-3526,4678,-3516,4676,-3509,4678,-3507,4683,-3507,4688,-3504,4690,-3502,4695,-3497,4697,-3492,4704,-3490,4707,-3487,4714,-3471,4712,-3466,4714,-3463,4721,-3459,4731,-3449,4733,-3442,4733,-3434,4726,-3430,4726,-3427,4733,-3425,4738,-3430,4743,-3432e" filled="f" stroked="t" strokeweight=".48pt" strokecolor="#9EBAD6">
                <v:path arrowok="t"/>
              </v:shape>
            </v:group>
            <v:group style="position:absolute;left:4743;top:-3773;width:4148;height:3427" coordorigin="4743,-3773" coordsize="4148,3427">
              <v:shape style="position:absolute;left:4743;top:-3773;width:4148;height:3427" coordorigin="4743,-3773" coordsize="4148,3427" path="m4743,-3773l4745,-3773,4760,-3764,4760,-3749,4757,-3745,4753,-3742,4748,-3747,4743,-3747,4743,-3745,4748,-3742,4755,-3733,4757,-3725,4760,-3733,4765,-3735,4826,-3687,4839,-3647,4841,-3644,4877,-3590,4906,-3523,4909,-3516,4916,-3514,4921,-3504,4928,-3504,4933,-3502,4935,-3497,4942,-3490,4976,-3468,4990,-3456,5007,-3432,5007,-3430,5017,-3420,5056,-3352,5063,-3336,5063,-3324,5091,-3305,5120,-3273,5132,-3257,5139,-3245,5139,-3237,5142,-3233,5137,-3228,5139,-3213,5144,-3211,5147,-3213,5151,-3216,5156,-3216,5161,-3213,5166,-3213,5171,-3211,5180,-3199,5180,-3194,5183,-3187,5188,-3185,5202,-3168,5204,-3163,5204,-3161,5212,-3156,5214,-3151,5221,-3146,5221,-3139,5226,-3136,5226,-3132,5231,-3129,5236,-3124,5243,-3120,5245,-3117,5252,-3108,5255,-3100,5267,-3093,5269,-3091,5272,-3084,5284,-3084,5298,-3069,5308,-3057,5313,-3055,5313,-3048,5315,-3036,5313,-3028,5315,-3026,5308,-3021,5305,-3024,5303,-3021,5303,-3016,5313,-3019,5320,-3016,5325,-3007,5325,-2999,5327,-2997,5329,-2997,5327,-3002,5332,-3007,5346,-3007,5351,-3004,5358,-2999,5365,-2985,5370,-2980,5375,-2985,5382,-2990,5387,-2995,5382,-3002,5385,-3009,5385,-3031,5389,-3045,5394,-3050,5399,-3052,5397,-3055,5397,-3057,5399,-3055,5435,-3067,5457,-3067,5469,-3062,5488,-3057,5498,-3050,5510,-3048,5517,-3045,5519,-3040,5534,-3031,5546,-3024,5559,-3010,5572,-2994,5585,-2977,5596,-2961,5599,-2949,5603,-2942,5618,-2927,5639,-2915,5654,-2906,5673,-2896,5685,-2889,5699,-2875,5721,-2863,5786,-2788,5817,-2719,5819,-2702,5817,-2683,5813,-2664,5800,-2639,5788,-2629,5776,-2622,5776,-2620,5779,-2620,5776,-2617,5774,-2620,5772,-2622,5764,-2620,5760,-2620,5757,-2627,5755,-2629,5752,-2634,5745,-2639,5743,-2641,5736,-2641,5731,-2646,5728,-2641,5728,-2639,5731,-2637,5731,-2632,5736,-2627,5740,-2627,5740,-2620,5745,-2620,5745,-2615,5748,-2613,5745,-2610,5745,-2608,5743,-2605,5748,-2603,5748,-2598,5750,-2596,5750,-2591,5748,-2584,5757,-2574,5760,-2581,5772,-2581,5776,-2577,5776,-2579,5779,-2577,5781,-2569,5781,-2567,5786,-2564,5786,-2557,5788,-2555,5798,-2555,5805,-2550,5805,-2552,5805,-2540,5808,-2543,5817,-2538,5822,-2538,5822,-2536,5827,-2540,5827,-2543,5829,-2543,5834,-2538,5832,-2533,5836,-2526,5839,-2524,5839,-2516,5848,-2514,5851,-2512,5860,-2512,5868,-2509,5870,-2502,5885,-2495,5892,-2483,5892,-2480,5894,-2478,5894,-2476,5897,-2478,5899,-2476,5906,-2476,5909,-2471,5911,-2471,5918,-2468,5933,-2456,5940,-2452,5945,-2447,5945,-2442,5949,-2442,5954,-2430,5961,-2430,5966,-2425,5973,-2423,5985,-2408,5990,-2408,5993,-2406,6000,-2394,6000,-2391,6005,-2391,6031,-2365,6031,-2360,6036,-2353,6041,-2351,6058,-2334,6074,-2315,6077,-2310,6086,-2300,6089,-2295,6098,-2286,6106,-2274,6108,-2274,6122,-2252,6132,-2242,6137,-2230,6150,-2215,6163,-2200,6201,-2154,6237,-2105,6259,-2072,6286,-2033,6295,-2017,6307,-1997,6329,-1961,6341,-1949,6341,-1944,6346,-1937,6358,-1923,6360,-1911,6372,-1892,6380,-1877,6387,-1860,6389,-1848,6401,-1829,6408,-1822,6416,-1807,6420,-1795,6428,-1771,6435,-1759,6437,-1752,6442,-1743,6449,-1733,6452,-1726,6464,-1711,6471,-1694,6481,-1675,6485,-1651,6519,-1606,6521,-1596,6521,-1577,6538,-1558,6548,-1543,6555,-1519,6553,-1512,6548,-1507,6553,-1495,6550,-1485,6555,-1485,6560,-1481,6557,-1476,6553,-1469,6553,-1466,6565,-1471,6569,-1471,6574,-1469,6579,-1454,6586,-1445,6603,-1413,6610,-1387,6630,-1360,6639,-1341,6644,-1334,6651,-1322,6658,-1304,6667,-1286,6675,-1269,6681,-1251,6683,-1231,6685,-1207,6685,-1195,6692,-1185,6709,-1168,6718,-1151,6721,-1144,6723,-1135,6726,-1130,6728,-1120,6730,-1113,6730,-1098,6733,-1096,6759,-1094,6776,-1085,6787,-1070,6792,-1047,6788,-1034,6788,-1031,6791,-1029,6800,-1038,6807,-1036,6810,-1034,6812,-1026,6810,-1022,6805,-1019,6810,-1012,6807,-1007,6807,-1002,6805,-1000,6807,-1000,6807,-995,6812,-1000,6812,-1002,6810,-1005,6812,-1010,6824,-1012,6824,-1014,6829,-1017,6836,-1014,6841,-1012,6846,-1000,6851,-998,6858,-988,6870,-976,6872,-978,6877,-976,6882,-976,6887,-978,6889,-978,6899,-973,6901,-969,6901,-961,6899,-954,6901,-949,6904,-949,6908,-954,6913,-957,6918,-957,6930,-952,6940,-952,6949,-942,6971,-947,6976,-945,6990,-935,7004,-928,7019,-928,7026,-921,7028,-909,7031,-909,7036,-904,7041,-904,7053,-897,7057,-887,7060,-880,7062,-877,7065,-873,7072,-868,7069,-863,7069,-861,7077,-861,7081,-853,7084,-853,7093,-851,7110,-846,7117,-841,7120,-837,7122,-829,7127,-829,7132,-827,7139,-827,7151,-817,7175,-793,7177,-788,7182,-776,7199,-760,7209,-743,7228,-702,7245,-690,7250,-685,7257,-675,7264,-675,7288,-666,7298,-659,7324,-644,7327,-642,7329,-635,7334,-627,7348,-618,7358,-613,7391,-601,7394,-601,7401,-603,7420,-603,7439,-594,7454,-577,7461,-565,7459,-558,7459,-551,7461,-546,7456,-536,7459,-526,7461,-526,7471,-517,7473,-517,7476,-519,7478,-514,7483,-512,7480,-507,7483,-502,7480,-498,7485,-495,7488,-490,7492,-493,7504,-493,7507,-495,7507,-505,7509,-507,7516,-512,7526,-519,7531,-519,7545,-517,7560,-510,7572,-510,7593,-502,7603,-493,7615,-486,7625,-481,7634,-474,7637,-469,7634,-459,7641,-457,7639,-447,7644,-442,7649,-440,7661,-440,7663,-445,7663,-447,7670,-452,7675,-452,7685,-445,7692,-445,7704,-440,7711,-442,7721,-440,7725,-435,7730,-428,7730,-414,7733,-414,7737,-409,7742,-402,7745,-399,7747,-394,7754,-394,7759,-389,7764,-382,7774,-373,7778,-373,7788,-365,7788,-361,7793,-358,7788,-353,7793,-351,7793,-346,7798,-346,7800,-351,7802,-351,7805,-356,7822,-351,7826,-353,7829,-358,7834,-358,7843,-363,7853,-363,7865,-361,7874,-363,7879,-365,7920,-370,7927,-373,7944,-382,7949,-385,7980,-389,7990,-394,7995,-394,8014,-392,8023,-385,8033,-385,8038,-382,8052,-382,8074,-380,8084,-375,8088,-365,8093,-363,8108,-358,8110,-358,8117,-368,8127,-370,8136,-370,8151,-365,8156,-365,8160,-370,8175,-368,8177,-365,8177,-363,8182,-363,8182,-368,8184,-368,8192,-363,8192,-353,8194,-358,8194,-370,8192,-377,8206,-392,8213,-406,8237,-418,8240,-418,8247,-421,8278,-421,8288,-414,8290,-414,8297,-416,8297,-421,8302,-414,8307,-411,8319,-409,8329,-404,8333,-409,8343,-421,8374,-435,8389,-435,8425,-442,8470,-440,8490,-433,8509,-428,8514,-423,8526,-423,8545,-414,8547,-409,8562,-404,8567,-397,8576,-397,8581,-399,8586,-399,8588,-404,8603,-404,8636,-414,8653,-411,8672,-411,8701,-402,8716,-399,8725,-392,8732,-392,8759,-389,8766,-387,8809,-387,8812,-389,8821,-385,8841,-382,8861,-378,8881,-375,8891,-375e" filled="f" stroked="t" strokeweight=".48pt" strokecolor="#9EBAD6">
                <v:path arrowok="t"/>
              </v:shape>
            </v:group>
            <v:group style="position:absolute;left:2467;top:-6886;width:6950;height:6833" coordorigin="2467,-6886" coordsize="6950,6833">
              <v:shape style="position:absolute;left:2467;top:-6886;width:6950;height:6833" coordorigin="2467,-6886" coordsize="6950,6833" path="m2467,-3468l2467,-6886,9417,-6886,9417,-53,2467,-53,2467,-3468e" filled="f" stroked="t" strokeweight=".48pt" strokecolor="#000000">
                <v:path arrowok="t"/>
              </v:shape>
            </v:group>
            <v:group style="position:absolute;left:9040;top:-113;width:2;height:60" coordorigin="9040,-113" coordsize="2,60">
              <v:shape style="position:absolute;left:9040;top:-113;width:2;height:60" coordorigin="9040,-113" coordsize="0,60" path="m9040,-53l9040,-113e" filled="f" stroked="t" strokeweight=".48pt" strokecolor="#000000">
                <v:path arrowok="t"/>
              </v:shape>
            </v:group>
            <v:group style="position:absolute;left:9040;top:-6886;width:2;height:60" coordorigin="9040,-6886" coordsize="2,60">
              <v:shape style="position:absolute;left:9040;top:-6886;width:2;height:60" coordorigin="9040,-6886" coordsize="0,60" path="m9040,-6886l9040,-6826e" filled="f" stroked="t" strokeweight=".48pt" strokecolor="#000000">
                <v:path arrowok="t"/>
              </v:shape>
            </v:group>
            <v:group style="position:absolute;left:5358;top:-113;width:2;height:60" coordorigin="5358,-113" coordsize="2,60">
              <v:shape style="position:absolute;left:5358;top:-113;width:2;height:60" coordorigin="5358,-113" coordsize="0,60" path="m5358,-53l5358,-113e" filled="f" stroked="t" strokeweight=".48pt" strokecolor="#000000">
                <v:path arrowok="t"/>
              </v:shape>
            </v:group>
            <v:group style="position:absolute;left:5284;top:-6886;width:2;height:60" coordorigin="5284,-6886" coordsize="2,60">
              <v:shape style="position:absolute;left:5284;top:-6886;width:2;height:60" coordorigin="5284,-6886" coordsize="0,60" path="m5284,-6886l5284,-6826e" filled="f" stroked="t" strokeweight=".48pt" strokecolor="#000000">
                <v:path arrowok="t"/>
              </v:shape>
            </v:group>
            <v:group style="position:absolute;left:2467;top:-5237;width:60;height:2" coordorigin="2467,-5237" coordsize="60,2">
              <v:shape style="position:absolute;left:2467;top:-5237;width:60;height:2" coordorigin="2467,-5237" coordsize="60,0" path="m2467,-5237l2527,-5237e" filled="f" stroked="t" strokeweight=".48pt" strokecolor="#000000">
                <v:path arrowok="t"/>
              </v:shape>
            </v:group>
            <v:group style="position:absolute;left:9357;top:-5297;width:60;height:2" coordorigin="9357,-5297" coordsize="60,2">
              <v:shape style="position:absolute;left:9357;top:-5297;width:60;height:2" coordorigin="9357,-5297" coordsize="60,0" path="m9417,-5297l9357,-5297e" filled="f" stroked="t" strokeweight=".48pt" strokecolor="#000000">
                <v:path arrowok="t"/>
              </v:shape>
            </v:group>
            <v:group style="position:absolute;left:2467;top:-570;width:60;height:2" coordorigin="2467,-570" coordsize="60,2">
              <v:shape style="position:absolute;left:2467;top:-570;width:60;height:2" coordorigin="2467,-570" coordsize="60,0" path="m2467,-570l2527,-570e" filled="f" stroked="t" strokeweight=".48pt" strokecolor="#000000">
                <v:path arrowok="t"/>
              </v:shape>
            </v:group>
            <v:group style="position:absolute;left:9360;top:-632;width:60;height:2" coordorigin="9360,-632" coordsize="60,2">
              <v:shape style="position:absolute;left:9360;top:-632;width:60;height:2" coordorigin="9360,-632" coordsize="60,0" path="m9420,-632l9360,-632e" filled="f" stroked="t" strokeweight=".48pt" strokecolor="#000000">
                <v:path arrowok="t"/>
              </v:shape>
            </v:group>
            <v:group style="position:absolute;left:3354;top:-690;width:211;height:2" coordorigin="3354,-690" coordsize="211,2">
              <v:shape style="position:absolute;left:3354;top:-690;width:211;height:2" coordorigin="3354,-690" coordsize="211,0" path="m3354,-690l3565,-690e" filled="f" stroked="t" strokeweight="2.503pt" strokecolor="#000000">
                <v:path arrowok="t"/>
              </v:shape>
            </v:group>
            <v:group style="position:absolute;left:3354;top:-714;width:211;height:48" coordorigin="3354,-714" coordsize="211,48">
              <v:shape style="position:absolute;left:3354;top:-714;width:211;height:48" coordorigin="3354,-714" coordsize="211,48" path="m3565,-666l3354,-666,3354,-714,3565,-714,3565,-666xe" filled="f" stroked="t" strokeweight=".24pt" strokecolor="#000000">
                <v:path arrowok="t"/>
              </v:shape>
            </v:group>
            <v:group style="position:absolute;left:3565;top:-714;width:209;height:48" coordorigin="3565,-714" coordsize="209,48">
              <v:shape style="position:absolute;left:3565;top:-714;width:209;height:48" coordorigin="3565,-714" coordsize="209,48" path="m3774,-666l3565,-666,3565,-714,3774,-714,3774,-666xe" filled="f" stroked="t" strokeweight=".24pt" strokecolor="#000000">
                <v:path arrowok="t"/>
              </v:shape>
            </v:group>
            <v:group style="position:absolute;left:3774;top:-690;width:421;height:2" coordorigin="3774,-690" coordsize="421,2">
              <v:shape style="position:absolute;left:3774;top:-690;width:421;height:2" coordorigin="3774,-690" coordsize="421,0" path="m3774,-690l4195,-690e" filled="f" stroked="t" strokeweight="2.503pt" strokecolor="#000000">
                <v:path arrowok="t"/>
              </v:shape>
            </v:group>
            <v:group style="position:absolute;left:3774;top:-714;width:421;height:48" coordorigin="3774,-714" coordsize="421,48">
              <v:shape style="position:absolute;left:3774;top:-714;width:421;height:48" coordorigin="3774,-714" coordsize="421,48" path="m4195,-666l3774,-666,3774,-714,4195,-714,4195,-666xe" filled="f" stroked="t" strokeweight=".24pt" strokecolor="#000000">
                <v:path arrowok="t"/>
              </v:shape>
            </v:group>
            <v:group style="position:absolute;left:4195;top:-714;width:421;height:48" coordorigin="4195,-714" coordsize="421,48">
              <v:shape style="position:absolute;left:4195;top:-714;width:421;height:48" coordorigin="4195,-714" coordsize="421,48" path="m4616,-666l4195,-666,4195,-714,4616,-714,4616,-666xe" filled="f" stroked="t" strokeweight=".24pt" strokecolor="#000000">
                <v:path arrowok="t"/>
              </v:shape>
            </v:group>
            <v:group style="position:absolute;left:4616;top:-690;width:421;height:2" coordorigin="4616,-690" coordsize="421,2">
              <v:shape style="position:absolute;left:4616;top:-690;width:421;height:2" coordorigin="4616,-690" coordsize="421,0" path="m4616,-690l5036,-690e" filled="f" stroked="t" strokeweight="2.503pt" strokecolor="#000000">
                <v:path arrowok="t"/>
              </v:shape>
            </v:group>
            <v:group style="position:absolute;left:4616;top:-714;width:421;height:48" coordorigin="4616,-714" coordsize="421,48">
              <v:shape style="position:absolute;left:4616;top:-714;width:421;height:48" coordorigin="4616,-714" coordsize="421,48" path="m5036,-666l4616,-666,4616,-714,5036,-714,5036,-666xe" filled="f" stroked="t" strokeweight=".24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EG</w:t>
      </w:r>
      <w:r>
        <w:rPr>
          <w:rFonts w:ascii="Arial" w:hAnsi="Arial" w:cs="Arial" w:eastAsia="Arial"/>
          <w:sz w:val="11"/>
          <w:szCs w:val="11"/>
          <w:spacing w:val="-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98"/>
        </w:rPr>
        <w:t>2</w:t>
      </w:r>
      <w:r>
        <w:rPr>
          <w:rFonts w:ascii="Arial" w:hAnsi="Arial" w:cs="Arial" w:eastAsia="Arial"/>
          <w:sz w:val="11"/>
          <w:szCs w:val="11"/>
          <w:spacing w:val="2"/>
          <w:w w:val="98"/>
        </w:rPr>
        <w:t>0</w:t>
      </w:r>
      <w:r>
        <w:rPr>
          <w:rFonts w:ascii="Arial" w:hAnsi="Arial" w:cs="Arial" w:eastAsia="Arial"/>
          <w:sz w:val="11"/>
          <w:szCs w:val="11"/>
          <w:spacing w:val="0"/>
          <w:w w:val="98"/>
        </w:rPr>
        <w:t>4</w:t>
      </w:r>
      <w:r>
        <w:rPr>
          <w:rFonts w:ascii="Arial" w:hAnsi="Arial" w:cs="Arial" w:eastAsia="Arial"/>
          <w:sz w:val="11"/>
          <w:szCs w:val="11"/>
          <w:spacing w:val="2"/>
          <w:w w:val="98"/>
        </w:rPr>
        <w:t>2</w:t>
      </w:r>
      <w:r>
        <w:rPr>
          <w:rFonts w:ascii="Arial" w:hAnsi="Arial" w:cs="Arial" w:eastAsia="Arial"/>
          <w:sz w:val="11"/>
          <w:szCs w:val="11"/>
          <w:spacing w:val="0"/>
          <w:w w:val="98"/>
        </w:rPr>
        <w:t>1</w:t>
      </w:r>
      <w:r>
        <w:rPr>
          <w:rFonts w:ascii="Arial" w:hAnsi="Arial" w:cs="Arial" w:eastAsia="Arial"/>
          <w:sz w:val="11"/>
          <w:szCs w:val="11"/>
          <w:spacing w:val="2"/>
          <w:w w:val="98"/>
        </w:rPr>
        <w:t>8</w:t>
      </w:r>
      <w:r>
        <w:rPr>
          <w:rFonts w:ascii="Arial" w:hAnsi="Arial" w:cs="Arial" w:eastAsia="Arial"/>
          <w:sz w:val="11"/>
          <w:szCs w:val="11"/>
          <w:spacing w:val="0"/>
          <w:w w:val="98"/>
        </w:rPr>
        <w:t>-0</w:t>
      </w:r>
      <w:r>
        <w:rPr>
          <w:rFonts w:ascii="Arial" w:hAnsi="Arial" w:cs="Arial" w:eastAsia="Arial"/>
          <w:sz w:val="11"/>
          <w:szCs w:val="11"/>
          <w:spacing w:val="2"/>
          <w:w w:val="98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98"/>
        </w:rPr>
        <w:t>8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1" w:after="0" w:line="240" w:lineRule="auto"/>
        <w:ind w:left="1487" w:right="719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ct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4"/>
          <w:szCs w:val="14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4"/>
          <w:szCs w:val="14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-3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4" w:after="0" w:line="156" w:lineRule="exact"/>
        <w:ind w:left="197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6.114799pt;margin-top:4.764028pt;width:19.464pt;height:10.451pt;mso-position-horizontal-relative:page;mso-position-vertical-relative:paragraph;z-index:-9025" coordorigin="2522,95" coordsize="389,209">
            <v:group style="position:absolute;left:2537;top:110;width:361;height:180" coordorigin="2537,110" coordsize="361,180">
              <v:shape style="position:absolute;left:2537;top:110;width:361;height:180" coordorigin="2537,110" coordsize="361,180" path="m2897,290l2537,290,2537,110,2897,110,2897,290e" filled="t" fillcolor="#E4ECFF" stroked="f">
                <v:path arrowok="t"/>
                <v:fill/>
              </v:shape>
            </v:group>
            <v:group style="position:absolute;left:2537;top:110;width:361;height:180" coordorigin="2537,110" coordsize="361,180">
              <v:shape style="position:absolute;left:2537;top:110;width:361;height:180" coordorigin="2537,110" coordsize="361,180" path="m2897,290l2537,290,2537,110,2897,110,2897,290xe" filled="f" stroked="t" strokeweight="1.439pt" strokecolor="#9AB8DC">
                <v:path arrowok="t"/>
              </v:shape>
            </v:group>
            <v:group style="position:absolute;left:2537;top:110;width:361;height:180" coordorigin="2537,110" coordsize="361,180">
              <v:shape style="position:absolute;left:2537;top:110;width:361;height:180" coordorigin="2537,110" coordsize="361,180" path="m2897,290l2537,290,2537,110,2897,110,2897,290xe" filled="f" stroked="t" strokeweight="1.439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1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ole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xpl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ati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37" w:lineRule="exact"/>
        <w:ind w:left="197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Lic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nc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8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6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5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4,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4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487" w:right="1661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6.834297pt;margin-top:10.04989pt;width:18.025pt;height:9.012pt;mso-position-horizontal-relative:page;mso-position-vertical-relative:paragraph;z-index:-9030" coordorigin="2537,201" coordsize="361,180">
            <v:shape style="position:absolute;left:2537;top:201;width:361;height:180" coordorigin="2537,201" coordsize="361,180" path="m2897,381l2537,381,2537,201,2897,201,2897,381xe" filled="f" stroked="t" strokeweight="1.439pt" strokecolor="#886F44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4"/>
          <w:szCs w:val="14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7" w:after="0" w:line="240" w:lineRule="auto"/>
        <w:ind w:left="197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386" w:lineRule="auto"/>
        <w:ind w:left="1978" w:right="-4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6.834396pt;margin-top:-.883988pt;width:18.025pt;height:9.012pt;mso-position-horizontal-relative:page;mso-position-vertical-relative:paragraph;z-index:-9029" coordorigin="2537,-18" coordsize="360,180">
            <v:shape style="position:absolute;left:2537;top:-18;width:360;height:180" coordorigin="2537,-18" coordsize="360,180" path="m2537,71l2537,-18,2897,-18,2897,163,2537,163,2537,71e" filled="f" stroked="t" strokeweight="1.2pt" strokecolor="#649ACD">
              <v:path arrowok="t"/>
            </v:shape>
          </v:group>
          <w10:wrap type="none"/>
        </w:pict>
      </w:r>
      <w:r>
        <w:rPr/>
        <w:pict>
          <v:group style="position:absolute;margin-left:126.834297pt;margin-top:12.094312pt;width:18.025pt;height:9.012pt;mso-position-horizontal-relative:page;mso-position-vertical-relative:paragraph;z-index:-9028" coordorigin="2537,242" coordsize="361,180">
            <v:shape style="position:absolute;left:2537;top:242;width:361;height:180" coordorigin="2537,242" coordsize="361,180" path="m2897,422l2537,422,2537,242,2897,242,2897,422xe" filled="f" stroked="t" strokeweight="2.0390pt" strokecolor="#FDCA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cri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lls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cks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Lago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ns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ite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" w:after="0" w:line="132" w:lineRule="exact"/>
        <w:ind w:left="1978" w:right="99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6.834pt;margin-top:4.889895pt;width:18.025pt;height:9.012pt;mso-position-horizontal-relative:page;mso-position-vertical-relative:paragraph;z-index:-9027" coordorigin="2537,98" coordsize="361,180">
            <v:shape style="position:absolute;left:2537;top:98;width:361;height:180" coordorigin="2537,98" coordsize="361,180" path="m2537,278l2897,278,2897,98,2537,98,2537,278e" filled="t" fillcolor="#DFE7D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with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oleum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lor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cc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32" w:lineRule="exact"/>
        <w:ind w:left="1978" w:right="799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6.834pt;margin-top:4.439311pt;width:18.025pt;height:9.012pt;mso-position-horizontal-relative:page;mso-position-vertical-relative:paragraph;z-index:-9026" coordorigin="2537,89" coordsize="361,180">
            <v:shape style="position:absolute;left:2537;top:89;width:361;height:180" coordorigin="2537,89" coordsize="361,180" path="m2537,269l2897,269,2897,89,2537,89,2537,269e" filled="t" fillcolor="#90BA8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with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trol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lor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cc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0" w:after="0" w:line="388" w:lineRule="auto"/>
        <w:ind w:left="461" w:right="453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Gas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field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lfi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240" w:lineRule="auto"/>
        <w:ind w:left="46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99.633514pt;margin-top:-35.321766pt;width:17.905pt;height:.1pt;mso-position-horizontal-relative:page;mso-position-vertical-relative:paragraph;z-index:-9037" coordorigin="5993,-706" coordsize="358,2">
            <v:shape style="position:absolute;left:5993;top:-706;width:358;height:2" coordorigin="5993,-706" coordsize="358,0" path="m5993,-706l6351,-706e" filled="f" stroked="t" strokeweight=".959pt" strokecolor="#FF0000">
              <v:path arrowok="t"/>
            </v:shape>
          </v:group>
          <w10:wrap type="none"/>
        </w:pict>
      </w:r>
      <w:r>
        <w:rPr/>
        <w:pict>
          <v:group style="position:absolute;margin-left:299.632996pt;margin-top:-26.789766pt;width:17.905pt;height:9.012pt;mso-position-horizontal-relative:page;mso-position-vertical-relative:paragraph;z-index:-9036" coordorigin="5993,-536" coordsize="358,180">
            <v:shape style="position:absolute;left:5993;top:-536;width:358;height:180" coordorigin="5993,-536" coordsize="358,180" path="m5993,-356l6351,-356,6351,-536,5993,-536,5993,-356e" filled="t" fillcolor="#F9807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99.132996pt;margin-top:-14.311767pt;width:18.905pt;height:10.012pt;mso-position-horizontal-relative:page;mso-position-vertical-relative:paragraph;z-index:-9035" coordorigin="5983,-286" coordsize="378,200">
            <v:group style="position:absolute;left:5993;top:-276;width:358;height:180" coordorigin="5993,-276" coordsize="358,180">
              <v:shape style="position:absolute;left:5993;top:-276;width:358;height:180" coordorigin="5993,-276" coordsize="358,180" path="m6351,-96l5993,-96,5993,-276,6351,-276,6351,-96e" filled="t" fillcolor="#C1C1C1" stroked="f">
                <v:path arrowok="t"/>
                <v:fill/>
              </v:shape>
            </v:group>
            <v:group style="position:absolute;left:5993;top:-276;width:358;height:180" coordorigin="5993,-276" coordsize="358,180">
              <v:shape style="position:absolute;left:5993;top:-276;width:358;height:180" coordorigin="5993,-276" coordsize="358,180" path="m6351,-96l5993,-96,5993,-276,6351,-276,6351,-96xe" filled="f" stroked="t" strokeweight=".359pt" strokecolor="#9A9A9A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99.632996pt;margin-top:-.833767pt;width:17.905pt;height:9.012pt;mso-position-horizontal-relative:page;mso-position-vertical-relative:paragraph;z-index:-9034" coordorigin="5993,-17" coordsize="358,180">
            <v:shape style="position:absolute;left:5993;top:-17;width:358;height:180" coordorigin="5993,-17" coordsize="358,180" path="m5993,164l6351,164,6351,-17,5993,-17,5993,164e" filled="t" fillcolor="#30CC30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Oil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4" w:after="0" w:line="240" w:lineRule="auto"/>
        <w:ind w:left="-32" w:right="378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u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en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7" w:after="0" w:line="240" w:lineRule="auto"/>
        <w:ind w:left="46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99.633514pt;margin-top:6.532225pt;width:8.892pt;height:.1pt;mso-position-horizontal-relative:page;mso-position-vertical-relative:paragraph;z-index:-9033" coordorigin="5993,131" coordsize="178,2">
            <v:shape style="position:absolute;left:5993;top:131;width:178;height:2" coordorigin="5993,131" coordsize="178,0" path="m5993,131l6171,131e" filled="f" stroked="t" strokeweight=".72pt" strokecolor="#4D4D4D">
              <v:path arrowok="t"/>
            </v:shape>
          </v:group>
          <w10:wrap type="none"/>
        </w:pict>
      </w:r>
      <w:r>
        <w:rPr/>
        <w:pict>
          <v:group style="position:absolute;margin-left:314.534088pt;margin-top:6.532225pt;width:3.004pt;height:.1pt;mso-position-horizontal-relative:page;mso-position-vertical-relative:paragraph;z-index:-9032" coordorigin="6291,131" coordsize="60,2">
            <v:shape style="position:absolute;left:6291;top:131;width:60;height:2" coordorigin="6291,131" coordsize="60,0" path="m6291,131l6351,131e" filled="f" stroked="t" strokeweight=".72pt" strokecolor="#4D4D4D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8" w:after="0" w:line="156" w:lineRule="exact"/>
        <w:ind w:left="461" w:right="-6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99.632996pt;margin-top:7.625309pt;width:17.905pt;height:9.012pt;mso-position-horizontal-relative:page;mso-position-vertical-relative:paragraph;z-index:-9031" coordorigin="5993,153" coordsize="358,180">
            <v:shape style="position:absolute;left:5993;top:153;width:358;height:180" coordorigin="5993,153" coordsize="358,180" path="m5993,333l6351,333,6351,153,5993,153,5993,333e" filled="t" fillcolor="#FFDFD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as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er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4"/>
          <w:szCs w:val="14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F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m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on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37" w:lineRule="exact"/>
        <w:ind w:left="46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6" w:after="0" w:line="240" w:lineRule="auto"/>
        <w:ind w:left="46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7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418.958588pt;margin-top:-1.840775pt;width:18.025pt;height:.1pt;mso-position-horizontal-relative:page;mso-position-vertical-relative:paragraph;z-index:-9038" coordorigin="8379,-37" coordsize="360,2">
            <v:shape style="position:absolute;left:8379;top:-37;width:360;height:2" coordorigin="8379,-37" coordsize="360,0" path="m8379,-37l8740,-37e" filled="f" stroked="t" strokeweight=".959pt" strokecolor="#B2B2B2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w w:val="99"/>
        </w:rPr>
      </w:r>
      <w:r>
        <w:rPr>
          <w:rFonts w:ascii="Arial" w:hAnsi="Arial" w:cs="Arial" w:eastAsia="Arial"/>
          <w:sz w:val="14"/>
          <w:szCs w:val="14"/>
          <w:w w:val="99"/>
          <w:u w:val="single" w:color="B2B2B2"/>
        </w:rPr>
        <w:t> </w:t>
      </w:r>
      <w:r>
        <w:rPr>
          <w:rFonts w:ascii="Arial" w:hAnsi="Arial" w:cs="Arial" w:eastAsia="Arial"/>
          <w:sz w:val="14"/>
          <w:szCs w:val="14"/>
          <w:w w:val="100"/>
          <w:u w:val="single" w:color="B2B2B2"/>
        </w:rPr>
        <w:tab/>
      </w:r>
      <w:r>
        <w:rPr>
          <w:rFonts w:ascii="Arial" w:hAnsi="Arial" w:cs="Arial" w:eastAsia="Arial"/>
          <w:sz w:val="14"/>
          <w:szCs w:val="14"/>
          <w:w w:val="100"/>
          <w:u w:val="single" w:color="B2B2B2"/>
        </w:rPr>
      </w:r>
      <w:r>
        <w:rPr>
          <w:rFonts w:ascii="Arial" w:hAnsi="Arial" w:cs="Arial" w:eastAsia="Arial"/>
          <w:sz w:val="14"/>
          <w:szCs w:val="14"/>
          <w:w w:val="100"/>
        </w:rPr>
      </w:r>
      <w:r>
        <w:rPr>
          <w:rFonts w:ascii="Arial" w:hAnsi="Arial" w:cs="Arial" w:eastAsia="Arial"/>
          <w:sz w:val="14"/>
          <w:szCs w:val="14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4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9"/>
        </w:rPr>
      </w:r>
      <w:r>
        <w:rPr>
          <w:rFonts w:ascii="Arial" w:hAnsi="Arial" w:cs="Arial" w:eastAsia="Arial"/>
          <w:sz w:val="14"/>
          <w:szCs w:val="14"/>
          <w:w w:val="99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w w:val="100"/>
          <w:u w:val="single" w:color="000000"/>
        </w:rPr>
        <w:tab/>
      </w:r>
      <w:r>
        <w:rPr>
          <w:rFonts w:ascii="Arial" w:hAnsi="Arial" w:cs="Arial" w:eastAsia="Arial"/>
          <w:sz w:val="14"/>
          <w:szCs w:val="14"/>
          <w:w w:val="100"/>
          <w:u w:val="single" w:color="000000"/>
        </w:rPr>
      </w:r>
      <w:r>
        <w:rPr>
          <w:rFonts w:ascii="Arial" w:hAnsi="Arial" w:cs="Arial" w:eastAsia="Arial"/>
          <w:sz w:val="14"/>
          <w:szCs w:val="14"/>
          <w:w w:val="100"/>
        </w:rPr>
      </w:r>
      <w:r>
        <w:rPr>
          <w:rFonts w:ascii="Arial" w:hAnsi="Arial" w:cs="Arial" w:eastAsia="Arial"/>
          <w:sz w:val="14"/>
          <w:szCs w:val="14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ilw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322" w:space="651"/>
            <w:col w:w="1738" w:space="649"/>
            <w:col w:w="3360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30" w:after="0" w:line="240" w:lineRule="auto"/>
        <w:ind w:left="1377" w:right="-20"/>
        <w:jc w:val="left"/>
        <w:tabs>
          <w:tab w:pos="24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4.23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186,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255,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494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495,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Otway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967" w:right="-62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Stratigraphic</w:t>
      </w:r>
      <w:r>
        <w:rPr>
          <w:rFonts w:ascii="Arial" w:hAnsi="Arial" w:cs="Arial" w:eastAsia="Arial"/>
          <w:sz w:val="14"/>
          <w:szCs w:val="14"/>
          <w:color w:val="231F20"/>
          <w:spacing w:val="27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Column,</w:t>
      </w:r>
      <w:r>
        <w:rPr>
          <w:rFonts w:ascii="Arial" w:hAnsi="Arial" w:cs="Arial" w:eastAsia="Arial"/>
          <w:sz w:val="14"/>
          <w:szCs w:val="14"/>
          <w:color w:val="231F20"/>
          <w:spacing w:val="18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</w:rPr>
        <w:t>Otway</w:t>
      </w:r>
      <w:r>
        <w:rPr>
          <w:rFonts w:ascii="Arial" w:hAnsi="Arial" w:cs="Arial" w:eastAsia="Arial"/>
          <w:sz w:val="14"/>
          <w:szCs w:val="14"/>
          <w:color w:val="231F20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3"/>
          <w:b/>
          <w:bCs/>
        </w:rPr>
        <w:t>Basin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65" w:after="0" w:line="238" w:lineRule="exact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92" w:footer="610" w:top="1000" w:bottom="800" w:left="1020" w:right="1000"/>
          <w:headerReference w:type="even" r:id="rId159"/>
          <w:pgSz w:w="11920" w:h="16840"/>
          <w:cols w:num="2" w:equalWidth="0">
            <w:col w:w="3382" w:space="1976"/>
            <w:col w:w="4542"/>
          </w:cols>
        </w:sectPr>
      </w:pPr>
      <w:rPr/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07" w:right="-62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884602pt;margin-top:10.040401pt;width:81.0151pt;height:183.5933pt;mso-position-horizontal-relative:page;mso-position-vertical-relative:paragraph;z-index:-9017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63" w:hRule="exact"/>
                    </w:trPr>
                    <w:tc>
                      <w:tcPr>
                        <w:tcW w:w="658" w:type="dxa"/>
                        <w:vMerge w:val="restart"/>
                        <w:gridSpan w:val="2"/>
                        <w:tcBorders>
                          <w:top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9" w:after="0" w:line="280" w:lineRule="exact"/>
                          <w:jc w:val="left"/>
                          <w:rPr>
                            <w:sz w:val="28"/>
                            <w:szCs w:val="28"/>
                          </w:rPr>
                        </w:pPr>
                        <w:rPr/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109" w:right="-20"/>
                          <w:jc w:val="left"/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231F20"/>
                            <w:spacing w:val="-9"/>
                            <w:w w:val="103"/>
                            <w:b/>
                            <w:bCs/>
                          </w:rPr>
                          <w:t>T</w:t>
                        </w:r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231F20"/>
                            <w:spacing w:val="0"/>
                            <w:w w:val="103"/>
                            <w:b/>
                            <w:bCs/>
                          </w:rPr>
                          <w:t>eritiary</w:t>
                        </w:r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single" w:sz="2.064" w:space="0" w:color="231F20"/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70" w:after="0" w:line="240" w:lineRule="auto"/>
                          <w:ind w:left="63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0"/>
                          </w:rPr>
                          <w:t>Heytesbury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16"/>
                            <w:w w:val="100"/>
                          </w:rPr>
                          <w:t> 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</w:rPr>
                          <w:t>Group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60" w:hRule="exact"/>
                    </w:trPr>
                    <w:tc>
                      <w:tcPr>
                        <w:tcW w:w="658" w:type="dxa"/>
                        <w:vMerge/>
                        <w:gridSpan w:val="2"/>
                        <w:tcBorders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955" w:type="dxa"/>
                        <w:tcBorders>
                          <w:top w:val="single" w:sz="2.064" w:space="0" w:color="231F20"/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0" w:after="0" w:line="131" w:lineRule="exact"/>
                          <w:ind w:left="125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0"/>
                          </w:rPr>
                          <w:t>Nirranda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12"/>
                            <w:w w:val="100"/>
                          </w:rPr>
                          <w:t> 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</w:rPr>
                          <w:t>Group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35" w:hRule="exact"/>
                    </w:trPr>
                    <w:tc>
                      <w:tcPr>
                        <w:tcW w:w="658" w:type="dxa"/>
                        <w:vMerge/>
                        <w:gridSpan w:val="2"/>
                        <w:tcBorders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955" w:type="dxa"/>
                        <w:tcBorders>
                          <w:top w:val="single" w:sz="2.064" w:space="0" w:color="231F20"/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88" w:after="0" w:line="240" w:lineRule="auto"/>
                          <w:ind w:left="125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0"/>
                          </w:rPr>
                          <w:t>Nirranda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12"/>
                            <w:w w:val="100"/>
                          </w:rPr>
                          <w:t> 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</w:rPr>
                          <w:t>Group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199" w:hRule="exact"/>
                    </w:trPr>
                    <w:tc>
                      <w:tcPr>
                        <w:tcW w:w="312" w:type="dxa"/>
                        <w:textDirection w:val="btLr"/>
                        <w:vMerge w:val="restart"/>
                        <w:tcBorders>
                          <w:top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  <w:textFlow w:val="bt-lr"/>
                      </w:tcPr>
                      <w:p>
                        <w:pPr>
                          <w:spacing w:before="66" w:after="0" w:line="240" w:lineRule="auto"/>
                          <w:ind w:left="1008" w:right="-20"/>
                          <w:jc w:val="left"/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231F20"/>
                            <w:spacing w:val="0"/>
                            <w:w w:val="103"/>
                            <w:b/>
                            <w:bCs/>
                          </w:rPr>
                          <w:t>Cretaceous</w:t>
                        </w:r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46" w:type="dxa"/>
                        <w:textDirection w:val="btLr"/>
                        <w:vMerge w:val="restart"/>
                        <w:tcBorders>
                          <w:top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  <w:textFlow w:val="bt-lr"/>
                      </w:tcPr>
                      <w:p>
                        <w:pPr>
                          <w:spacing w:before="89" w:after="0" w:line="240" w:lineRule="auto"/>
                          <w:ind w:left="440" w:right="-20"/>
                          <w:jc w:val="left"/>
                          <w:tabs>
                            <w:tab w:pos="1660" w:val="left"/>
                          </w:tabs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Early</w:t>
                        </w:r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231F20"/>
                            <w:spacing w:val="-24"/>
                            <w:w w:val="100"/>
                          </w:rPr>
                          <w:t> </w:t>
                        </w:r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ab/>
                        </w:r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231F20"/>
                            <w:spacing w:val="0"/>
                            <w:w w:val="103"/>
                          </w:rPr>
                          <w:t>Late</w:t>
                        </w:r>
                        <w:r>
                          <w:rPr>
                            <w:rFonts w:ascii="Arial Narrow" w:hAnsi="Arial Narrow" w:cs="Arial Narrow" w:eastAsia="Arial Narrow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single" w:sz="2.064" w:space="0" w:color="231F20"/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0" w:after="0" w:line="120" w:lineRule="exact"/>
                          <w:jc w:val="left"/>
                          <w:rPr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spacing w:before="0" w:after="0" w:line="200" w:lineRule="exact"/>
                          <w:jc w:val="left"/>
                          <w:rPr>
                            <w:sz w:val="20"/>
                            <w:szCs w:val="20"/>
                          </w:rPr>
                        </w:pPr>
                        <w:rPr/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spacing w:before="0" w:after="0" w:line="200" w:lineRule="exact"/>
                          <w:jc w:val="left"/>
                          <w:rPr>
                            <w:sz w:val="20"/>
                            <w:szCs w:val="20"/>
                          </w:rPr>
                        </w:pPr>
                        <w:rPr/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85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0"/>
                          </w:rPr>
                          <w:t>Sherbrook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15"/>
                            <w:w w:val="100"/>
                          </w:rPr>
                          <w:t> 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</w:rPr>
                          <w:t>Group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199" w:hRule="exact"/>
                    </w:trPr>
                    <w:tc>
                      <w:tcPr>
                        <w:tcW w:w="312" w:type="dxa"/>
                        <w:textDirection w:val="btLr"/>
                        <w:vMerge/>
                        <w:tcBorders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  <w:textFlow w:val="bt-lr"/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46" w:type="dxa"/>
                        <w:textDirection w:val="btLr"/>
                        <w:vMerge/>
                        <w:tcBorders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  <w:textFlow w:val="bt-lr"/>
                      </w:tcPr>
                      <w:p>
                        <w:pPr/>
                        <w:rPr/>
                      </w:p>
                    </w:tc>
                    <w:tc>
                      <w:tcPr>
                        <w:tcW w:w="955" w:type="dxa"/>
                        <w:vMerge w:val="restart"/>
                        <w:tcBorders>
                          <w:top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  <w:shd w:val="clear" w:color="auto" w:fill="FFF9BA"/>
                      </w:tcPr>
                      <w:p>
                        <w:pPr>
                          <w:spacing w:before="0" w:after="0" w:line="200" w:lineRule="exact"/>
                          <w:jc w:val="left"/>
                          <w:rPr>
                            <w:sz w:val="20"/>
                            <w:szCs w:val="20"/>
                          </w:rPr>
                        </w:pPr>
                        <w:rPr/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spacing w:before="0" w:after="0" w:line="200" w:lineRule="exact"/>
                          <w:jc w:val="left"/>
                          <w:rPr>
                            <w:sz w:val="20"/>
                            <w:szCs w:val="20"/>
                          </w:rPr>
                        </w:pPr>
                        <w:rPr/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spacing w:before="8" w:after="0" w:line="200" w:lineRule="exact"/>
                          <w:jc w:val="left"/>
                          <w:rPr>
                            <w:sz w:val="20"/>
                            <w:szCs w:val="20"/>
                          </w:rPr>
                        </w:pPr>
                        <w:rPr/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51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0"/>
                          </w:rPr>
                          <w:t>Otway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9"/>
                            <w:w w:val="100"/>
                          </w:rPr>
                          <w:t> 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</w:rPr>
                          <w:t>Supergroup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658" w:type="dxa"/>
                        <w:gridSpan w:val="2"/>
                        <w:tcBorders>
                          <w:top w:val="single" w:sz="2.064" w:space="0" w:color="231F20"/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55" w:after="0" w:line="240" w:lineRule="auto"/>
                          <w:ind w:left="104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  <w:b/>
                            <w:bCs/>
                          </w:rPr>
                          <w:t>Jurassic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955" w:type="dxa"/>
                        <w:vMerge/>
                        <w:tcBorders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  <w:shd w:val="clear" w:color="auto" w:fill="FFF9BA"/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tcW w:w="658" w:type="dxa"/>
                        <w:gridSpan w:val="2"/>
                        <w:tcBorders>
                          <w:top w:val="single" w:sz="2.064" w:space="0" w:color="231F20"/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40" w:after="0" w:line="240" w:lineRule="auto"/>
                          <w:ind w:left="47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  <w:b/>
                            <w:bCs/>
                          </w:rPr>
                          <w:t>Palaeozoic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single" w:sz="2.064" w:space="0" w:color="231F20"/>
                          <w:bottom w:val="single" w:sz="2.064" w:space="0" w:color="231F20"/>
                          <w:left w:val="single" w:sz="2.064" w:space="0" w:color="231F20"/>
                          <w:right w:val="single" w:sz="2.064" w:space="0" w:color="231F20"/>
                        </w:tcBorders>
                      </w:tcPr>
                      <w:p>
                        <w:pPr>
                          <w:spacing w:before="40" w:after="0" w:line="240" w:lineRule="auto"/>
                          <w:ind w:left="60" w:right="-20"/>
                          <w:jc w:val="left"/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</w:rPr>
                        </w:pPr>
                        <w:rPr/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0"/>
                          </w:rPr>
                          <w:t>Kanmantoo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16"/>
                            <w:w w:val="100"/>
                          </w:rPr>
                          <w:t> 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231F20"/>
                            <w:spacing w:val="0"/>
                            <w:w w:val="103"/>
                          </w:rPr>
                          <w:t>Group</w:t>
                        </w:r>
                        <w:r>
                          <w:rPr>
                            <w:rFonts w:ascii="Arial Narrow" w:hAnsi="Arial Narrow" w:cs="Arial Narrow" w:eastAsia="Arial Narrow"/>
                            <w:sz w:val="12"/>
                            <w:szCs w:val="12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3"/>
          <w:b/>
          <w:bCs/>
        </w:rPr>
        <w:t>Chronostratigraphy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44"/>
        <w:jc w:val="left"/>
        <w:rPr>
          <w:rFonts w:ascii="Arial Narrow" w:hAnsi="Arial Narrow" w:cs="Arial Narrow" w:eastAsia="Arial Narrow"/>
          <w:sz w:val="14"/>
          <w:szCs w:val="14"/>
        </w:rPr>
      </w:pPr>
      <w:rPr/>
      <w:r>
        <w:rPr/>
        <w:pict>
          <v:group style="position:absolute;margin-left:139.445206pt;margin-top:11.319614pt;width:135.1121pt;height:182.684987pt;mso-position-horizontal-relative:page;mso-position-vertical-relative:paragraph;z-index:-9018" coordorigin="2789,226" coordsize="2702,3654">
            <v:group style="position:absolute;left:3021;top:258;width:348;height:3612" coordorigin="3021,258" coordsize="348,3612">
              <v:shape style="position:absolute;left:3021;top:258;width:348;height:3612" coordorigin="3021,258" coordsize="348,3612" path="m3370,3870l3021,3870,3021,258,3370,258,3370,3870xe" filled="f" stroked="t" strokeweight=".258pt" strokecolor="#231F20">
                <v:path arrowok="t"/>
              </v:shape>
            </v:group>
            <v:group style="position:absolute;left:3840;top:2613;width:1642;height:211" coordorigin="3840,2613" coordsize="1642,211">
              <v:shape style="position:absolute;left:3840;top:2613;width:1642;height:211" coordorigin="3840,2613" coordsize="1642,211" path="m3840,2825l5481,2825,5481,2613,3840,2613,3840,2825xe" filled="t" fillcolor="#BCBEC0" stroked="f">
                <v:path arrowok="t"/>
                <v:fill/>
              </v:shape>
            </v:group>
            <v:group style="position:absolute;left:3840;top:3007;width:1642;height:206" coordorigin="3840,3007" coordsize="1642,206">
              <v:shape style="position:absolute;left:3840;top:3007;width:1642;height:206" coordorigin="3840,3007" coordsize="1642,206" path="m3840,3212l5481,3212,5481,3007,3840,3007,3840,3212xe" filled="t" fillcolor="#BCBEC0" stroked="f">
                <v:path arrowok="t"/>
                <v:fill/>
              </v:shape>
            </v:group>
            <v:group style="position:absolute;left:3840;top:2613;width:1642;height:599" coordorigin="3840,2613" coordsize="1642,599">
              <v:shape style="position:absolute;left:3840;top:2613;width:1642;height:599" coordorigin="3840,2613" coordsize="1642,599" path="m5481,3212l3840,3212,3840,2613,5481,2613,5481,3212xe" filled="f" stroked="t" strokeweight=".258pt" strokecolor="#231F20">
                <v:path arrowok="t"/>
              </v:shape>
            </v:group>
            <v:group style="position:absolute;left:3718;top:229;width:1763;height:1130" coordorigin="3718,229" coordsize="1763,1130">
              <v:shape style="position:absolute;left:3718;top:229;width:1763;height:1130" coordorigin="3718,229" coordsize="1763,1130" path="m3745,229l3729,238,3718,260,3718,1359,5481,1359,5480,288,3792,288,3782,277,3776,260,3774,255,3762,236,3745,229e" filled="t" fillcolor="#C1D4BF" stroked="f">
                <v:path arrowok="t"/>
                <v:fill/>
              </v:shape>
            </v:group>
            <v:group style="position:absolute;left:3816;top:229;width:90;height:59" coordorigin="3816,229" coordsize="90,59">
              <v:shape style="position:absolute;left:3816;top:229;width:90;height:59" coordorigin="3816,229" coordsize="90,59" path="m3859,229l3843,238,3832,260,3832,260,3826,277,3816,288,3906,288,3895,277,3889,260,3888,255,3876,236,3859,229e" filled="t" fillcolor="#C1D4BF" stroked="f">
                <v:path arrowok="t"/>
                <v:fill/>
              </v:shape>
            </v:group>
            <v:group style="position:absolute;left:3929;top:229;width:90;height:59" coordorigin="3929,229" coordsize="90,59">
              <v:shape style="position:absolute;left:3929;top:229;width:90;height:59" coordorigin="3929,229" coordsize="90,59" path="m3972,229l3957,238,3945,260,3945,260,3940,277,3929,288,4019,288,4009,277,4003,260,4002,255,3990,236,3972,229e" filled="t" fillcolor="#C1D4BF" stroked="f">
                <v:path arrowok="t"/>
                <v:fill/>
              </v:shape>
            </v:group>
            <v:group style="position:absolute;left:4043;top:229;width:90;height:59" coordorigin="4043,229" coordsize="90,59">
              <v:shape style="position:absolute;left:4043;top:229;width:90;height:59" coordorigin="4043,229" coordsize="90,59" path="m4086,229l4070,238,4059,260,4059,260,4053,277,4043,288,4133,288,4123,277,4117,260,4115,255,4104,236,4086,229e" filled="t" fillcolor="#C1D4BF" stroked="f">
                <v:path arrowok="t"/>
                <v:fill/>
              </v:shape>
            </v:group>
            <v:group style="position:absolute;left:4157;top:229;width:90;height:59" coordorigin="4157,229" coordsize="90,59">
              <v:shape style="position:absolute;left:4157;top:229;width:90;height:59" coordorigin="4157,229" coordsize="90,59" path="m4200,229l4184,238,4173,260,4173,260,4167,277,4157,288,4247,288,4236,277,4230,260,4229,255,4217,236,4200,229e" filled="t" fillcolor="#C1D4BF" stroked="f">
                <v:path arrowok="t"/>
                <v:fill/>
              </v:shape>
            </v:group>
            <v:group style="position:absolute;left:4270;top:229;width:90;height:59" coordorigin="4270,229" coordsize="90,59">
              <v:shape style="position:absolute;left:4270;top:229;width:90;height:59" coordorigin="4270,229" coordsize="90,59" path="m4313,229l4298,238,4287,260,4286,260,4281,277,4270,288,4360,288,4350,277,4344,260,4343,255,4331,236,4313,229e" filled="t" fillcolor="#C1D4BF" stroked="f">
                <v:path arrowok="t"/>
                <v:fill/>
              </v:shape>
            </v:group>
            <v:group style="position:absolute;left:4384;top:229;width:90;height:59" coordorigin="4384,229" coordsize="90,59">
              <v:shape style="position:absolute;left:4384;top:229;width:90;height:59" coordorigin="4384,229" coordsize="90,59" path="m4427,229l4411,238,4400,260,4400,260,4395,277,4384,288,4474,288,4464,277,4458,260,4456,255,4445,236,4427,229e" filled="t" fillcolor="#C1D4BF" stroked="f">
                <v:path arrowok="t"/>
                <v:fill/>
              </v:shape>
            </v:group>
            <v:group style="position:absolute;left:4498;top:229;width:90;height:59" coordorigin="4498,229" coordsize="90,59">
              <v:shape style="position:absolute;left:4498;top:229;width:90;height:59" coordorigin="4498,229" coordsize="90,59" path="m4541,229l4525,238,4514,260,4514,260,4508,277,4498,288,4588,288,4577,277,4571,260,4570,255,4558,236,4541,229e" filled="t" fillcolor="#C1D4BF" stroked="f">
                <v:path arrowok="t"/>
                <v:fill/>
              </v:shape>
            </v:group>
            <v:group style="position:absolute;left:4611;top:229;width:90;height:59" coordorigin="4611,229" coordsize="90,59">
              <v:shape style="position:absolute;left:4611;top:229;width:90;height:59" coordorigin="4611,229" coordsize="90,59" path="m4654,229l4639,238,4628,260,4627,260,4622,277,4611,288,4701,288,4691,277,4685,260,4684,255,4672,236,4654,229e" filled="t" fillcolor="#C1D4BF" stroked="f">
                <v:path arrowok="t"/>
                <v:fill/>
              </v:shape>
            </v:group>
            <v:group style="position:absolute;left:4725;top:229;width:90;height:59" coordorigin="4725,229" coordsize="90,59">
              <v:shape style="position:absolute;left:4725;top:229;width:90;height:59" coordorigin="4725,229" coordsize="90,59" path="m4768,229l4752,238,4741,260,4741,260,4736,277,4725,288,4815,288,4805,277,4799,260,4797,255,4786,236,4768,229e" filled="t" fillcolor="#C1D4BF" stroked="f">
                <v:path arrowok="t"/>
                <v:fill/>
              </v:shape>
            </v:group>
            <v:group style="position:absolute;left:4839;top:229;width:90;height:59" coordorigin="4839,229" coordsize="90,59">
              <v:shape style="position:absolute;left:4839;top:229;width:90;height:59" coordorigin="4839,229" coordsize="90,59" path="m4882,229l4866,238,4855,260,4855,260,4849,277,4839,288,4929,288,4918,277,4913,260,4911,255,4899,236,4882,229e" filled="t" fillcolor="#C1D4BF" stroked="f">
                <v:path arrowok="t"/>
                <v:fill/>
              </v:shape>
            </v:group>
            <v:group style="position:absolute;left:4952;top:229;width:90;height:59" coordorigin="4952,229" coordsize="90,59">
              <v:shape style="position:absolute;left:4952;top:229;width:90;height:59" coordorigin="4952,229" coordsize="90,59" path="m4996,229l4980,238,4969,260,4969,260,4963,277,4952,288,5042,288,5032,277,5026,260,5025,255,5013,236,4996,229e" filled="t" fillcolor="#C1D4BF" stroked="f">
                <v:path arrowok="t"/>
                <v:fill/>
              </v:shape>
            </v:group>
            <v:group style="position:absolute;left:5066;top:229;width:90;height:59" coordorigin="5066,229" coordsize="90,59">
              <v:shape style="position:absolute;left:5066;top:229;width:90;height:59" coordorigin="5066,229" coordsize="90,59" path="m5109,229l5093,238,5082,260,5082,260,5077,277,5066,288,5156,288,5146,277,5140,260,5138,255,5127,236,5109,229e" filled="t" fillcolor="#C1D4BF" stroked="f">
                <v:path arrowok="t"/>
                <v:fill/>
              </v:shape>
            </v:group>
            <v:group style="position:absolute;left:5180;top:229;width:90;height:59" coordorigin="5180,229" coordsize="90,59">
              <v:shape style="position:absolute;left:5180;top:229;width:90;height:59" coordorigin="5180,229" coordsize="90,59" path="m5223,229l5207,238,5196,260,5196,260,5190,277,5180,288,5270,288,5259,277,5254,260,5252,255,5240,236,5223,229e" filled="t" fillcolor="#C1D4BF" stroked="f">
                <v:path arrowok="t"/>
                <v:fill/>
              </v:shape>
            </v:group>
            <v:group style="position:absolute;left:5294;top:229;width:90;height:59" coordorigin="5294,229" coordsize="90,59">
              <v:shape style="position:absolute;left:5294;top:229;width:90;height:59" coordorigin="5294,229" coordsize="90,59" path="m5337,229l5321,238,5310,260,5310,260,5304,277,5294,288,5383,288,5373,277,5367,260,5366,255,5354,236,5337,229e" filled="t" fillcolor="#C1D4BF" stroked="f">
                <v:path arrowok="t"/>
                <v:fill/>
              </v:shape>
            </v:group>
            <v:group style="position:absolute;left:5407;top:229;width:72;height:59" coordorigin="5407,229" coordsize="72,59">
              <v:shape style="position:absolute;left:5407;top:229;width:72;height:59" coordorigin="5407,229" coordsize="72,59" path="m5450,229l5434,238,5423,260,5423,260,5418,277,5407,288,5480,288,5480,255,5468,236,5450,229e" filled="t" fillcolor="#C1D4BF" stroked="f">
                <v:path arrowok="t"/>
                <v:fill/>
              </v:shape>
            </v:group>
            <v:group style="position:absolute;left:3718;top:229;width:1763;height:1130" coordorigin="3718,229" coordsize="1763,1130">
              <v:shape style="position:absolute;left:3718;top:229;width:1763;height:1130" coordorigin="3718,229" coordsize="1763,1130" path="m3718,260l3729,238,3745,229,3763,236,3774,255,3776,260,3782,277,3792,288,3804,288,3816,288,3826,277,3832,260,3843,238,3859,229,3876,236,3888,255,3890,260,3895,277,3906,288,3917,288,3929,288,3940,277,3945,260,3957,238,3972,229,3990,236,4002,255,4003,260,4009,277,4019,288,4031,288,4043,288,4053,277,4059,260,4070,238,4086,229,4104,236,4115,255,4117,260,4123,277,4133,288,4145,288,4157,288,4167,277,4173,260,4184,238,4200,229,4217,236,4229,255,4231,260,4236,277,4247,288,4259,288,4270,288,4281,277,4287,260,4298,238,4313,229,4331,236,4343,255,4344,260,4350,277,4360,288,4372,288,4384,288,4395,277,4400,260,4411,238,4427,229,4445,236,4456,255,4458,260,4464,277,4474,288,4486,288,4498,288,4508,277,4514,260,4525,238,4541,229,4558,236,4570,255,4572,260,4577,277,4588,288,4600,288,4611,288,4622,277,4628,260,4639,238,4654,229,4672,236,4684,255,4685,260,4691,277,4701,288,4713,288,4725,288,4736,277,4741,260,4752,238,4768,229,4786,236,4797,255,4799,260,4805,277,4815,288,4827,288,4839,288,4849,277,4855,260,4866,238,4882,229,4899,236,4911,255,4913,260,4918,277,4929,288,4941,288,4952,288,4963,277,4969,260,4980,238,4996,229,5013,236,5025,255,5026,260,5032,277,5042,288,5054,288,5066,288,5077,277,5082,260,5093,238,5109,229,5127,236,5139,255,5140,260,5146,277,5156,288,5168,288,5180,288,5190,277,5196,260,5207,238,5223,229,5240,236,5252,255,5254,260,5259,277,5270,288,5282,288,5294,288,5304,277,5310,260,5321,238,5337,229,5354,236,5366,255,5367,260,5373,277,5383,288,5395,288,5407,288,5418,277,5423,260,5434,238,5450,229,5468,236,5480,255,5481,1359,3718,1359,3718,260e" filled="f" stroked="t" strokeweight=".258pt" strokecolor="#231F20">
                <v:path arrowok="t"/>
              </v:shape>
            </v:group>
            <v:group style="position:absolute;left:3718;top:1359;width:1763;height:1124" coordorigin="3718,1359" coordsize="1763,1124">
              <v:shape style="position:absolute;left:3718;top:1359;width:1763;height:1124" coordorigin="3718,1359" coordsize="1763,1124" path="m3718,2483l5481,2483,5481,1359,3718,1359,3718,2483e" filled="t" fillcolor="#E6E7E8" stroked="f">
                <v:path arrowok="t"/>
                <v:fill/>
              </v:shape>
            </v:group>
            <v:group style="position:absolute;left:3718;top:1359;width:1763;height:1124" coordorigin="3718,1359" coordsize="1763,1124">
              <v:shape style="position:absolute;left:3718;top:1359;width:1763;height:1124" coordorigin="3718,1359" coordsize="1763,1124" path="m5481,2483l3718,2483,3718,1359,5481,1359,5481,2483xe" filled="f" stroked="t" strokeweight=".258pt" strokecolor="#231F20">
                <v:path arrowok="t"/>
              </v:shape>
            </v:group>
            <v:group style="position:absolute;left:3718;top:1572;width:1763;height:1042" coordorigin="3718,1572" coordsize="1763,1042">
              <v:shape style="position:absolute;left:3718;top:1572;width:1763;height:1042" coordorigin="3718,1572" coordsize="1763,1042" path="m5481,1572l5005,1572,5262,1702,4781,1702,5056,1891,4534,1891,4805,2081,4283,2081,4600,2263,3935,2263,4355,2428,3718,2428,3718,2613,5481,2613,5481,1572e" filled="t" fillcolor="#FFF9BA" stroked="f">
                <v:path arrowok="t"/>
                <v:fill/>
              </v:shape>
            </v:group>
            <v:group style="position:absolute;left:3718;top:1572;width:1763;height:1042" coordorigin="3718,1572" coordsize="1763,1042">
              <v:shape style="position:absolute;left:3718;top:1572;width:1763;height:1042" coordorigin="3718,1572" coordsize="1763,1042" path="m5481,1572l5005,1572,5262,1702,4781,1702,5056,1891,4534,1891,4805,2081,4283,2081,4600,2263,3935,2263,4355,2428,3718,2428,3718,2613,5481,2613,5481,1572xe" filled="f" stroked="t" strokeweight=".258pt" strokecolor="#231F20">
                <v:path arrowok="t"/>
              </v:shape>
            </v:group>
            <v:group style="position:absolute;left:3370;top:258;width:348;height:3612" coordorigin="3370,258" coordsize="348,3612">
              <v:shape style="position:absolute;left:3370;top:258;width:348;height:3612" coordorigin="3370,258" coordsize="348,3612" path="m3370,3870l3718,3870,3718,258,3370,258,3370,3870e" filled="t" fillcolor="#FFF9BA" stroked="f">
                <v:path arrowok="t"/>
                <v:fill/>
              </v:shape>
            </v:group>
            <v:group style="position:absolute;left:3370;top:258;width:348;height:3612" coordorigin="3370,258" coordsize="348,3612">
              <v:shape style="position:absolute;left:3370;top:258;width:348;height:3612" coordorigin="3370,258" coordsize="348,3612" path="m3718,3870l3370,3870,3370,258,3718,258,3718,3870xe" filled="f" stroked="t" strokeweight=".258pt" strokecolor="#231F20">
                <v:path arrowok="t"/>
              </v:shape>
            </v:group>
            <v:group style="position:absolute;left:3840;top:2825;width:1642;height:182" coordorigin="3840,2825" coordsize="1642,182">
              <v:shape style="position:absolute;left:3840;top:2825;width:1642;height:182" coordorigin="3840,2825" coordsize="1642,182" path="m5481,3007l3840,3007,3840,2825,5481,2825,5481,3007xe" filled="f" stroked="t" strokeweight=".258pt" strokecolor="#231F20">
                <v:path arrowok="t"/>
              </v:shape>
            </v:group>
            <v:group style="position:absolute;left:4753;top:2782;width:729;height:430" coordorigin="4753,2782" coordsize="729,430">
              <v:shape style="position:absolute;left:4753;top:2782;width:729;height:430" coordorigin="4753,2782" coordsize="729,430" path="m5481,2782l5241,2782,5287,2839,5108,2839,5210,2916,4997,2916,5122,3007,4963,3007,5108,3075,4753,3166,4753,3212,5481,3212,5481,2782e" filled="t" fillcolor="#FFF9BA" stroked="f">
                <v:path arrowok="t"/>
                <v:fill/>
              </v:shape>
            </v:group>
            <v:group style="position:absolute;left:4753;top:2782;width:729;height:430" coordorigin="4753,2782" coordsize="729,430">
              <v:shape style="position:absolute;left:4753;top:2782;width:729;height:430" coordorigin="4753,2782" coordsize="729,430" path="m5481,3007l5481,2782,5241,2782,5287,2839,5108,2839,5210,2916,4997,2916,5122,3007,4963,3007,5108,3075,4753,3166,4753,3212,5481,3212,5481,3007xe" filled="f" stroked="t" strokeweight=".258pt" strokecolor="#231F20">
                <v:path arrowok="t"/>
              </v:shape>
            </v:group>
            <v:group style="position:absolute;left:3718;top:1190;width:1763;height:272" coordorigin="3718,1190" coordsize="1763,272">
              <v:shape style="position:absolute;left:3718;top:1190;width:1763;height:272" coordorigin="3718,1190" coordsize="1763,272" path="m5307,1190l3718,1190,3718,1462,5383,1462,5481,1359,5307,1190e" filled="t" fillcolor="#FFF9BA" stroked="f">
                <v:path arrowok="t"/>
                <v:fill/>
              </v:shape>
            </v:group>
            <v:group style="position:absolute;left:3718;top:1190;width:1763;height:272" coordorigin="3718,1190" coordsize="1763,272">
              <v:shape style="position:absolute;left:3718;top:1190;width:1763;height:272" coordorigin="3718,1190" coordsize="1763,272" path="m5307,1190l3718,1190,3718,1462,5383,1462,5481,1359,5307,1190xe" filled="f" stroked="t" strokeweight=".258pt" strokecolor="#231F20">
                <v:path arrowok="t"/>
              </v:shape>
            </v:group>
            <v:group style="position:absolute;left:3718;top:2428;width:147;height:767" coordorigin="3718,2428" coordsize="147,767">
              <v:shape style="position:absolute;left:3718;top:2428;width:147;height:767" coordorigin="3718,2428" coordsize="147,767" path="m3865,3195l3718,3195,3718,2428,3865,2428,3865,3195xe" filled="f" stroked="t" strokeweight=".258pt" strokecolor="#231F20">
                <v:path arrowok="t"/>
              </v:shape>
            </v:group>
            <v:group style="position:absolute;left:3021;top:709;width:348;height:2" coordorigin="3021,709" coordsize="348,2">
              <v:shape style="position:absolute;left:3021;top:709;width:348;height:2" coordorigin="3021,709" coordsize="348,0" path="m3021,709l3370,709e" filled="f" stroked="t" strokeweight=".258pt" strokecolor="#231F20">
                <v:path arrowok="t"/>
              </v:shape>
            </v:group>
            <v:group style="position:absolute;left:3021;top:1161;width:348;height:2" coordorigin="3021,1161" coordsize="348,2">
              <v:shape style="position:absolute;left:3021;top:1161;width:348;height:2" coordorigin="3021,1161" coordsize="348,0" path="m3021,1161l3370,1161e" filled="f" stroked="t" strokeweight=".258pt" strokecolor="#231F20">
                <v:path arrowok="t"/>
              </v:shape>
            </v:group>
            <v:group style="position:absolute;left:3021;top:1418;width:348;height:2" coordorigin="3021,1418" coordsize="348,2">
              <v:shape style="position:absolute;left:3021;top:1418;width:348;height:2" coordorigin="3021,1418" coordsize="348,0" path="m3021,1418l3370,1418e" filled="f" stroked="t" strokeweight=".258pt" strokecolor="#231F20">
                <v:path arrowok="t"/>
              </v:shape>
            </v:group>
            <v:group style="position:absolute;left:3021;top:2016;width:348;height:2" coordorigin="3021,2016" coordsize="348,2">
              <v:shape style="position:absolute;left:3021;top:2016;width:348;height:2" coordorigin="3021,2016" coordsize="348,0" path="m3021,2016l3370,2016e" filled="f" stroked="t" strokeweight=".258pt" strokecolor="#231F20">
                <v:path arrowok="t"/>
              </v:shape>
            </v:group>
            <v:group style="position:absolute;left:3021;top:2601;width:348;height:2" coordorigin="3021,2601" coordsize="348,2">
              <v:shape style="position:absolute;left:3021;top:2601;width:348;height:2" coordorigin="3021,2601" coordsize="348,0" path="m3021,2601l3370,2601e" filled="f" stroked="t" strokeweight=".258pt" strokecolor="#231F20">
                <v:path arrowok="t"/>
              </v:shape>
            </v:group>
            <v:group style="position:absolute;left:3021;top:3240;width:348;height:2" coordorigin="3021,3240" coordsize="348,2">
              <v:shape style="position:absolute;left:3021;top:3240;width:348;height:2" coordorigin="3021,3240" coordsize="348,0" path="m3021,3240l3370,3240e" filled="f" stroked="t" strokeweight=".258pt" strokecolor="#231F20">
                <v:path arrowok="t"/>
              </v:shape>
            </v:group>
            <v:group style="position:absolute;left:3021;top:3417;width:348;height:2" coordorigin="3021,3417" coordsize="348,2">
              <v:shape style="position:absolute;left:3021;top:3417;width:348;height:2" coordorigin="3021,3417" coordsize="348,0" path="m3021,3417l3370,3417e" filled="f" stroked="t" strokeweight=".258pt" strokecolor="#231F20">
                <v:path arrowok="t"/>
              </v:shape>
            </v:group>
            <v:group style="position:absolute;left:3021;top:3784;width:348;height:2" coordorigin="3021,3784" coordsize="348,2">
              <v:shape style="position:absolute;left:3021;top:3784;width:348;height:2" coordorigin="3021,3784" coordsize="348,0" path="m3021,3784l3370,3784e" filled="f" stroked="t" strokeweight=".258pt" strokecolor="#231F20">
                <v:path arrowok="t"/>
              </v:shape>
            </v:group>
            <v:group style="position:absolute;left:3718;top:3870;width:1763;height:2" coordorigin="3718,3870" coordsize="1763,2">
              <v:shape style="position:absolute;left:3718;top:3870;width:1763;height:2" coordorigin="3718,3870" coordsize="1763,0" path="m3718,3870l5481,3870e" filled="f" stroked="t" strokeweight=".258pt" strokecolor="#231F20">
                <v:path arrowok="t"/>
              </v:shape>
            </v:group>
            <v:group style="position:absolute;left:3804;top:3813;width:2;height:57" coordorigin="3804,3813" coordsize="2,57">
              <v:shape style="position:absolute;left:3804;top:3813;width:2;height:57" coordorigin="3804,3813" coordsize="0,57" path="m3804,3813l3804,3870e" filled="f" stroked="t" strokeweight=".258pt" strokecolor="#231F20">
                <v:path arrowok="t"/>
              </v:shape>
            </v:group>
            <v:group style="position:absolute;left:3917;top:3813;width:2;height:57" coordorigin="3917,3813" coordsize="2,57">
              <v:shape style="position:absolute;left:3917;top:3813;width:2;height:57" coordorigin="3917,3813" coordsize="0,57" path="m3917,3813l3917,3870e" filled="f" stroked="t" strokeweight=".258pt" strokecolor="#231F20">
                <v:path arrowok="t"/>
              </v:shape>
            </v:group>
            <v:group style="position:absolute;left:4032;top:3813;width:2;height:57" coordorigin="4032,3813" coordsize="2,57">
              <v:shape style="position:absolute;left:4032;top:3813;width:2;height:57" coordorigin="4032,3813" coordsize="0,57" path="m4032,3813l4032,3870e" filled="f" stroked="t" strokeweight=".258pt" strokecolor="#231F20">
                <v:path arrowok="t"/>
              </v:shape>
            </v:group>
            <v:group style="position:absolute;left:4146;top:3813;width:2;height:57" coordorigin="4146,3813" coordsize="2,57">
              <v:shape style="position:absolute;left:4146;top:3813;width:2;height:57" coordorigin="4146,3813" coordsize="0,57" path="m4146,3813l4146,3870e" filled="f" stroked="t" strokeweight=".258pt" strokecolor="#231F20">
                <v:path arrowok="t"/>
              </v:shape>
            </v:group>
            <v:group style="position:absolute;left:4261;top:3813;width:2;height:57" coordorigin="4261,3813" coordsize="2,57">
              <v:shape style="position:absolute;left:4261;top:3813;width:2;height:57" coordorigin="4261,3813" coordsize="0,57" path="m4261,3813l4261,3870e" filled="f" stroked="t" strokeweight=".258pt" strokecolor="#231F20">
                <v:path arrowok="t"/>
              </v:shape>
            </v:group>
            <v:group style="position:absolute;left:4371;top:3813;width:2;height:57" coordorigin="4371,3813" coordsize="2,57">
              <v:shape style="position:absolute;left:4371;top:3813;width:2;height:57" coordorigin="4371,3813" coordsize="0,57" path="m4371,3813l4371,3870e" filled="f" stroked="t" strokeweight=".258pt" strokecolor="#231F20">
                <v:path arrowok="t"/>
              </v:shape>
            </v:group>
            <v:group style="position:absolute;left:4484;top:3813;width:2;height:57" coordorigin="4484,3813" coordsize="2,57">
              <v:shape style="position:absolute;left:4484;top:3813;width:2;height:57" coordorigin="4484,3813" coordsize="0,57" path="m4484,3813l4484,3870e" filled="f" stroked="t" strokeweight=".258pt" strokecolor="#231F20">
                <v:path arrowok="t"/>
              </v:shape>
            </v:group>
            <v:group style="position:absolute;left:4600;top:3813;width:2;height:57" coordorigin="4600,3813" coordsize="2,57">
              <v:shape style="position:absolute;left:4600;top:3813;width:2;height:57" coordorigin="4600,3813" coordsize="0,57" path="m4600,3813l4600,3870e" filled="f" stroked="t" strokeweight=".258pt" strokecolor="#231F20">
                <v:path arrowok="t"/>
              </v:shape>
            </v:group>
            <v:group style="position:absolute;left:4714;top:3813;width:2;height:57" coordorigin="4714,3813" coordsize="2,57">
              <v:shape style="position:absolute;left:4714;top:3813;width:2;height:57" coordorigin="4714,3813" coordsize="0,57" path="m4714,3813l4714,3870e" filled="f" stroked="t" strokeweight=".258pt" strokecolor="#231F20">
                <v:path arrowok="t"/>
              </v:shape>
            </v:group>
            <v:group style="position:absolute;left:4831;top:3813;width:2;height:57" coordorigin="4831,3813" coordsize="2,57">
              <v:shape style="position:absolute;left:4831;top:3813;width:2;height:57" coordorigin="4831,3813" coordsize="0,57" path="m4831,3813l4831,3870e" filled="f" stroked="t" strokeweight=".258pt" strokecolor="#231F20">
                <v:path arrowok="t"/>
              </v:shape>
            </v:group>
            <v:group style="position:absolute;left:4942;top:3813;width:2;height:57" coordorigin="4942,3813" coordsize="2,57">
              <v:shape style="position:absolute;left:4942;top:3813;width:2;height:57" coordorigin="4942,3813" coordsize="0,57" path="m4942,3813l4942,3870e" filled="f" stroked="t" strokeweight=".258pt" strokecolor="#231F20">
                <v:path arrowok="t"/>
              </v:shape>
            </v:group>
            <v:group style="position:absolute;left:5054;top:3813;width:2;height:57" coordorigin="5054,3813" coordsize="2,57">
              <v:shape style="position:absolute;left:5054;top:3813;width:2;height:57" coordorigin="5054,3813" coordsize="0,57" path="m5054,3813l5054,3870e" filled="f" stroked="t" strokeweight=".258pt" strokecolor="#231F20">
                <v:path arrowok="t"/>
              </v:shape>
            </v:group>
            <v:group style="position:absolute;left:5170;top:3813;width:2;height:57" coordorigin="5170,3813" coordsize="2,57">
              <v:shape style="position:absolute;left:5170;top:3813;width:2;height:57" coordorigin="5170,3813" coordsize="0,57" path="m5170,3813l5170,3870e" filled="f" stroked="t" strokeweight=".258pt" strokecolor="#231F20">
                <v:path arrowok="t"/>
              </v:shape>
            </v:group>
            <v:group style="position:absolute;left:5281;top:3813;width:2;height:57" coordorigin="5281,3813" coordsize="2,57">
              <v:shape style="position:absolute;left:5281;top:3813;width:2;height:57" coordorigin="5281,3813" coordsize="0,57" path="m5281,3813l5281,3870e" filled="f" stroked="t" strokeweight=".258pt" strokecolor="#231F20">
                <v:path arrowok="t"/>
              </v:shape>
            </v:group>
            <v:group style="position:absolute;left:5394;top:3813;width:2;height:57" coordorigin="5394,3813" coordsize="2,57">
              <v:shape style="position:absolute;left:5394;top:3813;width:2;height:57" coordorigin="5394,3813" coordsize="0,57" path="m5394,3813l5394,3870e" filled="f" stroked="t" strokeweight=".258pt" strokecolor="#231F20">
                <v:path arrowok="t"/>
              </v:shape>
            </v:group>
            <v:group style="position:absolute;left:5481;top:3769;width:2;height:101" coordorigin="5481,3769" coordsize="2,101">
              <v:shape style="position:absolute;left:5481;top:3769;width:2;height:101" coordorigin="5481,3769" coordsize="0,101" path="m5481,3769l5481,3870e" filled="f" stroked="t" strokeweight=".258pt" strokecolor="#231F20">
                <v:path arrowok="t"/>
              </v:shape>
            </v:group>
            <v:group style="position:absolute;left:3840;top:2825;width:1642;height:182" coordorigin="3840,2825" coordsize="1642,182">
              <v:shape style="position:absolute;left:3840;top:2825;width:1642;height:182" coordorigin="3840,2825" coordsize="1642,182" path="m3840,3007l5481,3007,5481,2825,3840,2825,3840,3007e" filled="t" fillcolor="#FFF9BA" stroked="f">
                <v:path arrowok="t"/>
                <v:fill/>
              </v:shape>
            </v:group>
            <v:group style="position:absolute;left:3840;top:2825;width:1642;height:182" coordorigin="3840,2825" coordsize="1642,182">
              <v:shape style="position:absolute;left:3840;top:2825;width:1642;height:182" coordorigin="3840,2825" coordsize="1642,182" path="m5481,3007l3840,3007,3840,2825,5481,2825,5481,3007xe" filled="f" stroked="t" strokeweight=".258pt" strokecolor="#231F20">
                <v:path arrowok="t"/>
              </v:shape>
              <v:shape style="position:absolute;left:3840;top:2593;width:1642;height:228" type="#_x0000_t75">
                <v:imagedata r:id="rId160" o:title=""/>
              </v:shape>
              <v:shape style="position:absolute;left:3718;top:229;width:1763;height:1130" type="#_x0000_t75">
                <v:imagedata r:id="rId161" o:title=""/>
              </v:shape>
              <v:shape style="position:absolute;left:3718;top:1462;width:1763;height:1124" type="#_x0000_t75">
                <v:imagedata r:id="rId162" o:title=""/>
              </v:shape>
              <v:shape style="position:absolute;left:3708;top:1562;width:1783;height:2262" type="#_x0000_t75">
                <v:imagedata r:id="rId163" o:title=""/>
              </v:shape>
              <v:shape style="position:absolute;left:3749;top:3755;width:114;height:58" type="#_x0000_t75">
                <v:imagedata r:id="rId164" o:title=""/>
              </v:shape>
              <v:shape style="position:absolute;left:3863;top:3755;width:114;height:58" type="#_x0000_t75">
                <v:imagedata r:id="rId165" o:title=""/>
              </v:shape>
              <v:shape style="position:absolute;left:3977;top:3755;width:114;height:58" type="#_x0000_t75">
                <v:imagedata r:id="rId166" o:title=""/>
              </v:shape>
              <v:shape style="position:absolute;left:4090;top:3755;width:114;height:58" type="#_x0000_t75">
                <v:imagedata r:id="rId167" o:title=""/>
              </v:shape>
              <v:shape style="position:absolute;left:4204;top:3755;width:114;height:58" type="#_x0000_t75">
                <v:imagedata r:id="rId168" o:title=""/>
              </v:shape>
              <v:shape style="position:absolute;left:4318;top:3755;width:114;height:58" type="#_x0000_t75">
                <v:imagedata r:id="rId169" o:title=""/>
              </v:shape>
              <v:shape style="position:absolute;left:4431;top:3755;width:114;height:58" type="#_x0000_t75">
                <v:imagedata r:id="rId170" o:title=""/>
              </v:shape>
              <v:shape style="position:absolute;left:4545;top:3755;width:114;height:58" type="#_x0000_t75">
                <v:imagedata r:id="rId171" o:title=""/>
              </v:shape>
              <v:shape style="position:absolute;left:4659;top:3755;width:114;height:58" type="#_x0000_t75">
                <v:imagedata r:id="rId172" o:title=""/>
              </v:shape>
              <v:shape style="position:absolute;left:4772;top:3755;width:114;height:58" type="#_x0000_t75">
                <v:imagedata r:id="rId173" o:title=""/>
              </v:shape>
              <v:shape style="position:absolute;left:4886;top:3755;width:114;height:58" type="#_x0000_t75">
                <v:imagedata r:id="rId174" o:title=""/>
              </v:shape>
              <v:shape style="position:absolute;left:5000;top:3755;width:114;height:58" type="#_x0000_t75">
                <v:imagedata r:id="rId175" o:title=""/>
              </v:shape>
              <v:shape style="position:absolute;left:5113;top:3755;width:114;height:58" type="#_x0000_t75">
                <v:imagedata r:id="rId176" o:title=""/>
              </v:shape>
              <v:shape style="position:absolute;left:5227;top:3755;width:114;height:58" type="#_x0000_t75">
                <v:imagedata r:id="rId177" o:title=""/>
              </v:shape>
              <v:shape style="position:absolute;left:5341;top:3755;width:114;height:58" type="#_x0000_t75">
                <v:imagedata r:id="rId178" o:title=""/>
              </v:shape>
              <v:shape style="position:absolute;left:5454;top:3755;width:27;height:32" type="#_x0000_t75">
                <v:imagedata r:id="rId179" o:title=""/>
              </v:shape>
              <v:shape style="position:absolute;left:3718;top:3137;width:1763;height:648" type="#_x0000_t75">
                <v:imagedata r:id="rId180" o:title=""/>
              </v:shape>
              <v:shape style="position:absolute;left:3816;top:3137;width:90;height:58" type="#_x0000_t75">
                <v:imagedata r:id="rId181" o:title=""/>
              </v:shape>
              <v:shape style="position:absolute;left:3929;top:3137;width:90;height:58" type="#_x0000_t75">
                <v:imagedata r:id="rId182" o:title=""/>
              </v:shape>
              <v:shape style="position:absolute;left:4043;top:3137;width:90;height:58" type="#_x0000_t75">
                <v:imagedata r:id="rId183" o:title=""/>
              </v:shape>
              <v:shape style="position:absolute;left:4157;top:3137;width:90;height:58" type="#_x0000_t75">
                <v:imagedata r:id="rId184" o:title=""/>
              </v:shape>
              <v:shape style="position:absolute;left:4270;top:3137;width:90;height:58" type="#_x0000_t75">
                <v:imagedata r:id="rId185" o:title=""/>
              </v:shape>
              <v:shape style="position:absolute;left:4384;top:3137;width:90;height:58" type="#_x0000_t75">
                <v:imagedata r:id="rId186" o:title=""/>
              </v:shape>
              <v:shape style="position:absolute;left:4498;top:3137;width:90;height:58" type="#_x0000_t75">
                <v:imagedata r:id="rId187" o:title=""/>
              </v:shape>
              <v:shape style="position:absolute;left:4611;top:3137;width:90;height:58" type="#_x0000_t75">
                <v:imagedata r:id="rId188" o:title=""/>
              </v:shape>
              <v:shape style="position:absolute;left:4725;top:3137;width:90;height:58" type="#_x0000_t75">
                <v:imagedata r:id="rId189" o:title=""/>
              </v:shape>
              <v:shape style="position:absolute;left:4839;top:3137;width:90;height:58" type="#_x0000_t75">
                <v:imagedata r:id="rId190" o:title=""/>
              </v:shape>
              <v:shape style="position:absolute;left:4952;top:3137;width:90;height:58" type="#_x0000_t75">
                <v:imagedata r:id="rId191" o:title=""/>
              </v:shape>
              <v:shape style="position:absolute;left:5066;top:3137;width:90;height:58" type="#_x0000_t75">
                <v:imagedata r:id="rId192" o:title=""/>
              </v:shape>
              <v:shape style="position:absolute;left:5180;top:3137;width:90;height:58" type="#_x0000_t75">
                <v:imagedata r:id="rId193" o:title=""/>
              </v:shape>
              <v:shape style="position:absolute;left:5294;top:3137;width:90;height:58" type="#_x0000_t75">
                <v:imagedata r:id="rId194" o:title=""/>
              </v:shape>
              <v:shape style="position:absolute;left:5407;top:3137;width:72;height:58" type="#_x0000_t75">
                <v:imagedata r:id="rId195" o:title=""/>
              </v:shape>
            </v:group>
            <v:group style="position:absolute;left:3910;top:2632;width:1160;height:150" coordorigin="3910,2632" coordsize="1160,150">
              <v:shape style="position:absolute;left:3910;top:2632;width:1160;height:150" coordorigin="3910,2632" coordsize="1160,150" path="m3910,2782l5070,2782,5070,2632,3910,2632,3910,2782e" filled="t" fillcolor="#BCBEC0" stroked="f">
                <v:path arrowok="t"/>
                <v:fill/>
              </v:shape>
            </v:group>
            <v:group style="position:absolute;left:3022;top:256;width:2;height:10" coordorigin="3022,256" coordsize="2,10">
              <v:shape style="position:absolute;left:3022;top:256;width:2;height:10" coordorigin="3022,256" coordsize="0,10" path="m3022,256l3022,266e" filled="f" stroked="t" strokeweight="0pt" strokecolor="#231F20">
                <v:path arrowok="t"/>
              </v:shape>
            </v:group>
            <v:group style="position:absolute;left:2794;top:282;width:226;height:1869" coordorigin="2794,282" coordsize="226,1869">
              <v:shape style="position:absolute;left:2794;top:282;width:226;height:1869" coordorigin="2794,282" coordsize="226,1869" path="m3020,282l2794,2150e" filled="f" stroked="t" strokeweight=".516pt" strokecolor="#231F20">
                <v:path arrowok="t"/>
                <v:stroke dashstyle="dash"/>
              </v:shape>
            </v:group>
            <v:group style="position:absolute;left:3021;top:3779;width:2;height:10" coordorigin="3021,3779" coordsize="2,10">
              <v:shape style="position:absolute;left:3021;top:3779;width:2;height:10" coordorigin="3021,3779" coordsize="0,10" path="m3021,3779l3021,3789e" filled="f" stroked="t" strokeweight=".004pt" strokecolor="#231F20">
                <v:path arrowok="t"/>
              </v:shape>
            </v:group>
            <v:group style="position:absolute;left:2801;top:3614;width:204;height:158" coordorigin="2801,3614" coordsize="204,158">
              <v:shape style="position:absolute;left:2801;top:3614;width:204;height:158" coordorigin="2801,3614" coordsize="204,158" path="m3005,3772l2801,3614e" filled="f" stroked="t" strokeweight=".516pt" strokecolor="#231F20">
                <v:path arrowok="t"/>
                <v:stroke dashstyle="dash"/>
              </v:shape>
            </v:group>
            <v:group style="position:absolute;left:3544;top:1462;width:174;height:1733" coordorigin="3544,1462" coordsize="174,1733">
              <v:shape style="position:absolute;left:3544;top:1462;width:174;height:1733" coordorigin="3544,1462" coordsize="174,1733" path="m3718,1462l3544,1462,3544,3195,3718,3195e" filled="f" stroked="t" strokeweight=".258pt" strokecolor="#231F20">
                <v:path arrowok="t"/>
              </v:shape>
            </v:group>
            <v:group style="position:absolute;left:4427;top:574;width:515;height:299" coordorigin="4427,574" coordsize="515,299">
              <v:shape style="position:absolute;left:4427;top:574;width:515;height:299" coordorigin="4427,574" coordsize="515,299" path="m4427,874l4942,874,4942,574,4427,574,4427,874e" filled="t" fillcolor="#C1D4BF" stroked="f">
                <v:path arrowok="t"/>
                <v:fill/>
              </v:shape>
            </v:group>
            <v:group style="position:absolute;left:3891;top:1721;width:689;height:127" coordorigin="3891,1721" coordsize="689,127">
              <v:shape style="position:absolute;left:3891;top:1721;width:689;height:127" coordorigin="3891,1721" coordsize="689,127" path="m3891,1849l4581,1849,4581,1721,3891,1721,3891,1849e" filled="t" fillcolor="#E6E7E8" stroked="f">
                <v:path arrowok="t"/>
                <v:fill/>
              </v:shape>
            </v:group>
            <w10:wrap type="none"/>
          </v:group>
        </w:pic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3"/>
          <w:b/>
          <w:bCs/>
        </w:rPr>
        <w:t>Age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5" w:right="-41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2.915466pt;margin-top:.258410pt;width:8.1885pt;height:44.310776pt;mso-position-horizontal-relative:page;mso-position-vertical-relative:paragraph;z-index:-9016" type="#_x0000_t202" filled="f" stroked="f">
            <v:textbox inset="0,0,0,0" style="layout-flow:vertical;mso-layout-flow-alt:bottom-to-top">
              <w:txbxContent>
                <w:p>
                  <w:pPr>
                    <w:spacing w:before="8" w:after="0" w:line="240" w:lineRule="auto"/>
                    <w:ind w:left="20" w:right="-20"/>
                    <w:jc w:val="left"/>
                    <w:rPr>
                      <w:rFonts w:ascii="Arial Narrow" w:hAnsi="Arial Narrow" w:cs="Arial Narrow" w:eastAsia="Arial Narrow"/>
                      <w:sz w:val="12"/>
                      <w:szCs w:val="12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0"/>
                      <w:w w:val="100"/>
                    </w:rPr>
                    <w:t>Otway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9"/>
                      <w:w w:val="100"/>
                    </w:rPr>
                    <w:t> 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0"/>
                      <w:w w:val="103"/>
                    </w:rPr>
                    <w:t>Supergroup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Alb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" w:right="-44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Apt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9" w:right="-47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Bar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5" w:right="-61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Hau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9"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-7"/>
          <w:w w:val="103"/>
        </w:rPr>
        <w:t>V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al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9" w:right="-47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Ber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5" w:right="-51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-2"/>
          <w:w w:val="103"/>
        </w:rPr>
        <w:t>T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ith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61" w:right="-53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Kim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464" w:right="524"/>
        <w:jc w:val="center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0"/>
          <w:b/>
          <w:bCs/>
        </w:rPr>
        <w:t>Rock</w: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9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231F20"/>
          <w:spacing w:val="0"/>
          <w:w w:val="103"/>
          <w:b/>
          <w:bCs/>
        </w:rPr>
        <w:t>Unit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7" w:right="497"/>
        <w:jc w:val="center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Eumeralla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1" w:after="0" w:line="240" w:lineRule="auto"/>
        <w:ind w:left="588" w:right="498"/>
        <w:jc w:val="center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Formation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Windermere/Katnook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Sandstone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5"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Lair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Formation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71"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7.334061pt;margin-top:-5.669541pt;width:16.277911pt;height:57.347182pt;mso-position-horizontal-relative:page;mso-position-vertical-relative:paragraph;z-index:-9015" type="#_x0000_t202" filled="f" stroked="f">
            <v:textbox inset="0,0,0,0" style="layout-flow:vertical;mso-layout-flow-alt:bottom-to-top">
              <w:txbxContent>
                <w:p>
                  <w:pPr>
                    <w:spacing w:before="8" w:after="0" w:line="240" w:lineRule="auto"/>
                    <w:ind w:left="444" w:right="-41"/>
                    <w:jc w:val="left"/>
                    <w:rPr>
                      <w:rFonts w:ascii="Arial Narrow" w:hAnsi="Arial Narrow" w:cs="Arial Narrow" w:eastAsia="Arial Narrow"/>
                      <w:sz w:val="12"/>
                      <w:szCs w:val="12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0"/>
                      <w:w w:val="100"/>
                    </w:rPr>
                    <w:t>Crayfish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12"/>
                      <w:w w:val="100"/>
                    </w:rPr>
                    <w:t> 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0"/>
                      <w:w w:val="103"/>
                    </w:rPr>
                    <w:t>Group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24" w:after="0" w:line="240" w:lineRule="auto"/>
                    <w:ind w:left="20" w:right="-20"/>
                    <w:jc w:val="left"/>
                    <w:rPr>
                      <w:rFonts w:ascii="Arial Narrow" w:hAnsi="Arial Narrow" w:cs="Arial Narrow" w:eastAsia="Arial Narrow"/>
                      <w:sz w:val="12"/>
                      <w:szCs w:val="12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0"/>
                      <w:w w:val="100"/>
                    </w:rPr>
                    <w:t>Pretty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9"/>
                      <w:w w:val="100"/>
                    </w:rPr>
                    <w:t> 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0"/>
                      <w:w w:val="100"/>
                    </w:rPr>
                    <w:t>Hill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5"/>
                      <w:w w:val="100"/>
                    </w:rPr>
                    <w:t> 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231F20"/>
                      <w:spacing w:val="0"/>
                      <w:w w:val="103"/>
                    </w:rPr>
                    <w:t>Fmn</w:t>
                  </w:r>
                  <w:r>
                    <w:rPr>
                      <w:rFonts w:ascii="Arial Narrow" w:hAnsi="Arial Narrow" w:cs="Arial Narrow" w:eastAsia="Arial Narrow"/>
                      <w:sz w:val="12"/>
                      <w:szCs w:val="1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Pretty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Hill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1" w:after="0" w:line="240" w:lineRule="auto"/>
        <w:ind w:left="1045"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Sandstone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5"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Upper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Sandpit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Shale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Mbr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62" w:after="0" w:line="240" w:lineRule="auto"/>
        <w:ind w:left="92"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Sandpit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Sandstone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3"/>
        </w:rPr>
        <w:t>Mbr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28" w:after="0" w:line="240" w:lineRule="auto"/>
        <w:ind w:left="43" w:right="-20"/>
        <w:jc w:val="left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231F20"/>
          <w:spacing w:val="-3"/>
          <w:w w:val="100"/>
        </w:rPr>
        <w:t>Lowe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r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-3"/>
          <w:w w:val="100"/>
        </w:rPr>
        <w:t>Sandpi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t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-3"/>
          <w:w w:val="100"/>
        </w:rPr>
        <w:t>Shal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231F20"/>
          <w:spacing w:val="-3"/>
          <w:w w:val="103"/>
        </w:rPr>
        <w:t>Mbr</w:t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74" w:right="195"/>
        <w:jc w:val="center"/>
        <w:rPr>
          <w:rFonts w:ascii="Arial Narrow" w:hAnsi="Arial Narrow" w:cs="Arial Narrow" w:eastAsia="Arial Narrow"/>
          <w:sz w:val="12"/>
          <w:szCs w:val="12"/>
        </w:rPr>
      </w:pPr>
      <w:rPr/>
      <w:r>
        <w:rPr>
          <w:rFonts w:ascii="Arial Narrow" w:hAnsi="Arial Narrow" w:cs="Arial Narrow" w:eastAsia="Arial Narrow"/>
          <w:sz w:val="12"/>
          <w:szCs w:val="12"/>
          <w:color w:val="FFFFFF"/>
          <w:w w:val="103"/>
        </w:rPr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6"/>
          <w:w w:val="103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6"/>
          <w:w w:val="103"/>
        </w:rPr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0"/>
          <w:w w:val="100"/>
        </w:rPr>
        <w:t>Upper</w:t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0"/>
          <w:w w:val="100"/>
        </w:rPr>
        <w:t>Sandpit</w:t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0"/>
          <w:w w:val="100"/>
        </w:rPr>
        <w:t>Shale</w:t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12"/>
          <w:szCs w:val="12"/>
          <w:color w:val="FFFFFF"/>
          <w:highlight w:val="darkGray"/>
          <w:spacing w:val="0"/>
          <w:w w:val="103"/>
        </w:rPr>
        <w:t>Mbr</w:t>
      </w:r>
      <w:r>
        <w:rPr>
          <w:rFonts w:ascii="Arial Narrow" w:hAnsi="Arial Narrow" w:cs="Arial Narrow" w:eastAsia="Arial Narrow"/>
          <w:sz w:val="12"/>
          <w:szCs w:val="12"/>
          <w:color w:val="FFFFFF"/>
          <w:spacing w:val="0"/>
          <w:w w:val="103"/>
        </w:rPr>
      </w:r>
      <w:r>
        <w:rPr>
          <w:rFonts w:ascii="Arial Narrow" w:hAnsi="Arial Narrow" w:cs="Arial Narrow" w:eastAsia="Arial Narrow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9" w:right="-46"/>
        <w:jc w:val="center"/>
        <w:rPr>
          <w:rFonts w:ascii="Arial Narrow" w:hAnsi="Arial Narrow" w:cs="Arial Narrow" w:eastAsia="Arial Narrow"/>
          <w:sz w:val="8"/>
          <w:szCs w:val="8"/>
        </w:rPr>
      </w:pPr>
      <w:rPr/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0"/>
        </w:rPr>
        <w:t>  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8"/>
          <w:szCs w:val="8"/>
          <w:color w:val="231F20"/>
          <w:spacing w:val="0"/>
          <w:w w:val="103"/>
        </w:rPr>
        <w:t>v</w:t>
      </w:r>
      <w:r>
        <w:rPr>
          <w:rFonts w:ascii="Arial Narrow" w:hAnsi="Arial Narrow" w:cs="Arial Narrow" w:eastAsia="Arial Narrow"/>
          <w:sz w:val="8"/>
          <w:szCs w:val="8"/>
          <w:color w:val="000000"/>
          <w:spacing w:val="0"/>
          <w:w w:val="100"/>
        </w:rPr>
      </w:r>
    </w:p>
    <w:p>
      <w:pPr>
        <w:spacing w:before="42" w:after="0" w:line="274" w:lineRule="auto"/>
        <w:ind w:right="247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17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196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www.pir.sa.gov.au/petroleum/environment/</w:t>
        </w:r>
      </w:hyperlink>
      <w:hyperlink r:id="rId197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register/seo,_eir_and_esa_reports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Sawpit-2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495)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38" w:lineRule="exact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expected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commence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Q4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2012.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4" w:equalWidth="0">
            <w:col w:w="1512" w:space="515"/>
            <w:col w:w="242" w:space="540"/>
            <w:col w:w="1622" w:space="927"/>
            <w:col w:w="4542"/>
          </w:cols>
        </w:sectPr>
      </w:pPr>
      <w:rPr/>
    </w:p>
    <w:p>
      <w:pPr>
        <w:spacing w:before="21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4.24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Stratigraphic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Column,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Otway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4" w:lineRule="auto"/>
        <w:ind w:left="114" w:right="2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Seismic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interpretation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indicates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thickens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considerably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interpreted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reaches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4,000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range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tcf.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Approximately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75%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portion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54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12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4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-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2" w:after="0" w:line="274" w:lineRule="auto"/>
        <w:ind w:right="22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deepened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Casterton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obtain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capacity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seismic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April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right="9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186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(Robe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Trough)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aim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maturing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2013.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Michael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Dodd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329" w:lineRule="auto"/>
        <w:ind w:right="1244" w:firstLine="98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(Beach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8338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2833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198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www.beachenergy.com.au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Steve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Twartz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329" w:lineRule="auto"/>
        <w:ind w:right="1125" w:firstLine="98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(Cooper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9489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3777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199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www.cooperenergy.com.au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61" w:space="897"/>
            <w:col w:w="4542"/>
          </w:cols>
        </w:sectPr>
      </w:pPr>
      <w:rPr/>
    </w:p>
    <w:p>
      <w:pPr>
        <w:spacing w:before="9" w:after="0" w:line="382" w:lineRule="exact"/>
        <w:ind w:left="114" w:right="-20"/>
        <w:jc w:val="left"/>
        <w:tabs>
          <w:tab w:pos="103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56.692902pt;margin-top:23.427872pt;width:481.89pt;height:.1pt;mso-position-horizontal-relative:page;mso-position-vertical-relative:paragraph;z-index:-9014" coordorigin="1134,469" coordsize="9638,2">
            <v:shape style="position:absolute;left:1134;top:469;width:9638;height:2" coordorigin="1134,469" coordsize="9638,0" path="m1134,469l10772,469e" filled="f" stroked="t" strokeweight="1.5pt" strokecolor="#F89E53">
              <v:path arrowok="t"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4.2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COAL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GASIFICATION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PROJECTS,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SOUTH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 </w:t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  <w:t>AUSTRALIA</w:t>
        <w:tab/>
      </w:r>
      <w:r>
        <w:rPr>
          <w:rFonts w:ascii="Century Gothic" w:hAnsi="Century Gothic" w:cs="Century Gothic" w:eastAsia="Century Gothic"/>
          <w:sz w:val="28"/>
          <w:szCs w:val="28"/>
          <w:color w:val="F5821F"/>
          <w:spacing w:val="0"/>
          <w:w w:val="100"/>
          <w:b/>
          <w:bCs/>
          <w:position w:val="-3"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11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8" w:after="0" w:line="124" w:lineRule="exact"/>
        <w:ind w:left="3846" w:right="6490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</w:rPr>
        <w:t>M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ar</w:t>
      </w:r>
      <w:r>
        <w:rPr>
          <w:rFonts w:ascii="Arial" w:hAnsi="Arial" w:cs="Arial" w:eastAsia="Arial"/>
          <w:sz w:val="11"/>
          <w:szCs w:val="11"/>
          <w:color w:val="333333"/>
          <w:spacing w:val="1"/>
          <w:w w:val="102"/>
          <w:b/>
          <w:bCs/>
        </w:rPr>
        <w:t>l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2" w:after="0" w:line="240" w:lineRule="auto"/>
        <w:ind w:left="3801" w:right="6836"/>
        <w:jc w:val="center"/>
        <w:rPr>
          <w:rFonts w:ascii="ESRI Default Marker" w:hAnsi="ESRI Default Marker" w:cs="ESRI Default Marker" w:eastAsia="ESRI Default Marker"/>
          <w:sz w:val="5"/>
          <w:szCs w:val="5"/>
        </w:rPr>
      </w:pPr>
      <w:rPr/>
      <w:r>
        <w:rPr>
          <w:rFonts w:ascii="ESRI Default Marker" w:hAnsi="ESRI Default Marker" w:cs="ESRI Default Marker" w:eastAsia="ESRI Default Marker"/>
          <w:sz w:val="5"/>
          <w:szCs w:val="5"/>
          <w:spacing w:val="-39"/>
          <w:w w:val="111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39"/>
          <w:w w:val="111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</w:rPr>
      </w:r>
    </w:p>
    <w:p>
      <w:pPr>
        <w:jc w:val="center"/>
        <w:spacing w:after="0"/>
        <w:sectPr>
          <w:pgNumType w:start="115"/>
          <w:pgMar w:header="0" w:footer="610" w:top="1000" w:bottom="800" w:left="1020" w:right="180"/>
          <w:headerReference w:type="odd" r:id="rId200"/>
          <w:footerReference w:type="odd" r:id="rId201"/>
          <w:footerReference w:type="even" r:id="rId202"/>
          <w:pgSz w:w="11920" w:h="16840"/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55" w:lineRule="exact"/>
        <w:ind w:right="332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80000"/>
          <w:spacing w:val="-2"/>
          <w:w w:val="100"/>
          <w:b/>
          <w:bCs/>
          <w:position w:val="-1"/>
        </w:rPr>
        <w:t>EL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33" w:lineRule="exact"/>
        <w:ind w:right="197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80000"/>
          <w:spacing w:val="-1"/>
          <w:w w:val="100"/>
          <w:b/>
          <w:bCs/>
        </w:rPr>
        <w:t>45</w:t>
      </w:r>
      <w:r>
        <w:rPr>
          <w:rFonts w:ascii="Arial" w:hAnsi="Arial" w:cs="Arial" w:eastAsia="Arial"/>
          <w:sz w:val="14"/>
          <w:szCs w:val="14"/>
          <w:color w:val="A80000"/>
          <w:spacing w:val="0"/>
          <w:w w:val="100"/>
          <w:b/>
          <w:bCs/>
        </w:rPr>
        <w:t>13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0" w:after="0" w:line="57" w:lineRule="exact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-4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4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247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39"/>
          <w:w w:val="100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4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333333"/>
          <w:spacing w:val="-2"/>
          <w:w w:val="102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od</w:t>
      </w:r>
      <w:r>
        <w:rPr>
          <w:rFonts w:ascii="Arial" w:hAnsi="Arial" w:cs="Arial" w:eastAsia="Arial"/>
          <w:sz w:val="11"/>
          <w:szCs w:val="11"/>
          <w:color w:val="333333"/>
          <w:spacing w:val="-2"/>
          <w:w w:val="102"/>
          <w:b/>
          <w:bCs/>
        </w:rPr>
        <w:t>n</w:t>
      </w:r>
      <w:r>
        <w:rPr>
          <w:rFonts w:ascii="Arial" w:hAnsi="Arial" w:cs="Arial" w:eastAsia="Arial"/>
          <w:sz w:val="11"/>
          <w:szCs w:val="11"/>
          <w:color w:val="333333"/>
          <w:spacing w:val="1"/>
          <w:w w:val="102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333333"/>
          <w:spacing w:val="-2"/>
          <w:w w:val="102"/>
          <w:b/>
          <w:bCs/>
        </w:rPr>
        <w:t>d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333333"/>
          <w:spacing w:val="1"/>
          <w:w w:val="102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-69"/>
          <w:w w:val="100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767" w:space="248"/>
            <w:col w:w="5705"/>
          </w:cols>
        </w:sectPr>
      </w:pPr>
      <w:rPr/>
    </w:p>
    <w:p>
      <w:pPr>
        <w:spacing w:before="16" w:after="0" w:line="240" w:lineRule="auto"/>
        <w:ind w:right="-20"/>
        <w:jc w:val="right"/>
        <w:tabs>
          <w:tab w:pos="6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-69"/>
          <w:w w:val="99"/>
          <w:position w:val="6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0"/>
          <w:w w:val="99"/>
          <w:position w:val="6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0"/>
          <w:w w:val="100"/>
          <w:position w:val="6"/>
        </w:rPr>
        <w:tab/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0"/>
          <w:w w:val="100"/>
          <w:position w:val="6"/>
        </w:rPr>
      </w:r>
      <w:r>
        <w:rPr>
          <w:rFonts w:ascii="Arial" w:hAnsi="Arial" w:cs="Arial" w:eastAsia="Arial"/>
          <w:sz w:val="14"/>
          <w:szCs w:val="14"/>
          <w:color w:val="A80000"/>
          <w:spacing w:val="-1"/>
          <w:w w:val="100"/>
          <w:b/>
          <w:bCs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A80000"/>
          <w:spacing w:val="0"/>
          <w:w w:val="100"/>
          <w:b/>
          <w:bCs/>
          <w:position w:val="0"/>
        </w:rPr>
        <w:t>L</w:t>
      </w:r>
      <w:r>
        <w:rPr>
          <w:rFonts w:ascii="Arial" w:hAnsi="Arial" w:cs="Arial" w:eastAsia="Arial"/>
          <w:sz w:val="14"/>
          <w:szCs w:val="14"/>
          <w:color w:val="A80000"/>
          <w:spacing w:val="-2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A80000"/>
          <w:spacing w:val="-1"/>
          <w:w w:val="100"/>
          <w:b/>
          <w:bCs/>
          <w:position w:val="0"/>
        </w:rPr>
        <w:t>45</w:t>
      </w:r>
      <w:r>
        <w:rPr>
          <w:rFonts w:ascii="Arial" w:hAnsi="Arial" w:cs="Arial" w:eastAsia="Arial"/>
          <w:sz w:val="14"/>
          <w:szCs w:val="14"/>
          <w:color w:val="A80000"/>
          <w:spacing w:val="0"/>
          <w:w w:val="100"/>
          <w:b/>
          <w:bCs/>
          <w:position w:val="0"/>
        </w:rPr>
        <w:t>12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69" w:lineRule="exact"/>
        <w:ind w:right="-20"/>
        <w:jc w:val="left"/>
        <w:rPr>
          <w:rFonts w:ascii="ESRI Default Marker" w:hAnsi="ESRI Default Marker" w:cs="ESRI Default Marker" w:eastAsia="ESRI Default Marker"/>
          <w:sz w:val="5"/>
          <w:szCs w:val="5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  <w:position w:val="-5"/>
        </w:rPr>
        <w:t>M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  <w:position w:val="-5"/>
        </w:rPr>
        <w:t>o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  <w:position w:val="-5"/>
        </w:rPr>
        <w:t>o</w:t>
      </w:r>
      <w:r>
        <w:rPr>
          <w:rFonts w:ascii="Arial" w:hAnsi="Arial" w:cs="Arial" w:eastAsia="Arial"/>
          <w:sz w:val="11"/>
          <w:szCs w:val="11"/>
          <w:color w:val="333333"/>
          <w:spacing w:val="1"/>
          <w:w w:val="100"/>
          <w:b/>
          <w:bCs/>
          <w:position w:val="-5"/>
        </w:rPr>
        <w:t>m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  <w:position w:val="-5"/>
        </w:rPr>
        <w:t>b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  <w:position w:val="-5"/>
        </w:rPr>
        <w:t>a</w:t>
      </w:r>
      <w:r>
        <w:rPr>
          <w:rFonts w:ascii="Arial" w:hAnsi="Arial" w:cs="Arial" w:eastAsia="Arial"/>
          <w:sz w:val="11"/>
          <w:szCs w:val="11"/>
          <w:color w:val="333333"/>
          <w:spacing w:val="12"/>
          <w:w w:val="100"/>
          <w:b/>
          <w:bCs/>
          <w:position w:val="-5"/>
        </w:rPr>
        <w:t> 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43"/>
          <w:w w:val="111"/>
          <w:position w:val="-4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11"/>
          <w:position w:val="-4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541" w:space="2938"/>
            <w:col w:w="2241"/>
          </w:cols>
        </w:sectPr>
      </w:pPr>
      <w:rPr/>
    </w:p>
    <w:p>
      <w:pPr>
        <w:spacing w:before="0" w:after="0" w:line="144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80000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color w:val="A80000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color w:val="A8000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A80000"/>
          <w:spacing w:val="-1"/>
          <w:w w:val="100"/>
          <w:b/>
          <w:bCs/>
        </w:rPr>
        <w:t>45</w:t>
      </w:r>
      <w:r>
        <w:rPr>
          <w:rFonts w:ascii="Arial" w:hAnsi="Arial" w:cs="Arial" w:eastAsia="Arial"/>
          <w:sz w:val="14"/>
          <w:szCs w:val="14"/>
          <w:color w:val="A80000"/>
          <w:spacing w:val="-8"/>
          <w:w w:val="100"/>
          <w:b/>
          <w:bCs/>
        </w:rPr>
        <w:t>1</w:t>
      </w:r>
      <w:r>
        <w:rPr>
          <w:rFonts w:ascii="Arial" w:hAnsi="Arial" w:cs="Arial" w:eastAsia="Arial"/>
          <w:sz w:val="14"/>
          <w:szCs w:val="14"/>
          <w:color w:val="A80000"/>
          <w:spacing w:val="0"/>
          <w:w w:val="100"/>
          <w:b/>
          <w:bCs/>
        </w:rPr>
        <w:t>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35" w:after="0" w:line="155" w:lineRule="exact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w w:val="107"/>
          <w:b/>
          <w:bCs/>
          <w:position w:val="2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7"/>
          <w:b/>
          <w:bCs/>
          <w:position w:val="2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84"/>
          <w:b/>
          <w:bCs/>
          <w:position w:val="2"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8"/>
          <w:b/>
          <w:bCs/>
          <w:position w:val="2"/>
        </w:rPr>
        <w:t>kar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8"/>
          <w:b/>
          <w:bCs/>
          <w:position w:val="2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  <w:position w:val="2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5"/>
          <w:b/>
          <w:bCs/>
          <w:position w:val="2"/>
        </w:rPr>
        <w:t>ga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2"/>
        </w:rPr>
        <w:t>    </w:t>
      </w:r>
      <w:r>
        <w:rPr>
          <w:rFonts w:ascii="Arial" w:hAnsi="Arial" w:cs="Arial" w:eastAsia="Arial"/>
          <w:sz w:val="11"/>
          <w:szCs w:val="11"/>
          <w:color w:val="710000"/>
          <w:spacing w:val="-11"/>
          <w:w w:val="100"/>
          <w:b/>
          <w:bCs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4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4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6" w:after="0" w:line="240" w:lineRule="auto"/>
        <w:ind w:left="784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009" w:space="496"/>
            <w:col w:w="6215"/>
          </w:cols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48" w:after="0" w:line="240" w:lineRule="auto"/>
        <w:ind w:left="4660" w:right="5276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11"/>
          <w:szCs w:val="11"/>
          <w:color w:val="333333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</w:rPr>
        <w:t>ober</w:t>
      </w:r>
      <w:r>
        <w:rPr>
          <w:rFonts w:ascii="Arial" w:hAnsi="Arial" w:cs="Arial" w:eastAsia="Arial"/>
          <w:sz w:val="11"/>
          <w:szCs w:val="11"/>
          <w:color w:val="333333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Pedy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5" w:after="0" w:line="240" w:lineRule="auto"/>
        <w:ind w:left="4696" w:right="5900"/>
        <w:jc w:val="center"/>
        <w:rPr>
          <w:rFonts w:ascii="ESRI Default Marker" w:hAnsi="ESRI Default Marker" w:cs="ESRI Default Marker" w:eastAsia="ESRI Default Marker"/>
          <w:sz w:val="5"/>
          <w:szCs w:val="5"/>
        </w:rPr>
      </w:pPr>
      <w:rPr/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39"/>
          <w:w w:val="111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-37"/>
          <w:w w:val="111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39"/>
          <w:w w:val="111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11"/>
          <w:position w:val="0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43" w:lineRule="exact"/>
        <w:ind w:left="4979" w:right="489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0"/>
          <w:position w:val="-4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-4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-16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-2"/>
          <w:w w:val="98"/>
          <w:position w:val="0"/>
        </w:rPr>
        <w:t>C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98"/>
          <w:position w:val="0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2"/>
          <w:position w:val="0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77"/>
          <w:position w:val="0"/>
        </w:rPr>
        <w:t>R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10"/>
          <w:position w:val="0"/>
        </w:rPr>
        <w:t>N</w:t>
      </w:r>
      <w:r>
        <w:rPr>
          <w:rFonts w:ascii="Arial" w:hAnsi="Arial" w:cs="Arial" w:eastAsia="Arial"/>
          <w:sz w:val="12"/>
          <w:szCs w:val="12"/>
          <w:color w:val="000000"/>
          <w:spacing w:val="2"/>
          <w:w w:val="100"/>
          <w:position w:val="0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3"/>
          <w:position w:val="0"/>
        </w:rPr>
        <w:t>H</w:t>
      </w:r>
      <w:r>
        <w:rPr>
          <w:rFonts w:ascii="Arial" w:hAnsi="Arial" w:cs="Arial" w:eastAsia="Arial"/>
          <w:sz w:val="12"/>
          <w:szCs w:val="12"/>
          <w:color w:val="000000"/>
          <w:spacing w:val="1"/>
          <w:w w:val="102"/>
          <w:position w:val="0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84"/>
          <w:position w:val="0"/>
        </w:rPr>
        <w:t>L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4"/>
          <w:position w:val="0"/>
        </w:rPr>
        <w:t>L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4" w:after="0" w:line="240" w:lineRule="auto"/>
        <w:ind w:left="4897" w:right="5734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-69"/>
          <w:w w:val="99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22" w:after="0" w:line="163" w:lineRule="exact"/>
        <w:ind w:left="4634" w:right="5470"/>
        <w:jc w:val="center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3"/>
        </w:rPr>
        <w:t>S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3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3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3"/>
        </w:rPr>
        <w:t>f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3"/>
        </w:rPr>
        <w:t>ell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3"/>
        </w:rPr>
        <w:t>    </w:t>
      </w:r>
      <w:r>
        <w:rPr>
          <w:rFonts w:ascii="Arial" w:hAnsi="Arial" w:cs="Arial" w:eastAsia="Arial"/>
          <w:sz w:val="11"/>
          <w:szCs w:val="11"/>
          <w:color w:val="710000"/>
          <w:spacing w:val="6"/>
          <w:w w:val="100"/>
          <w:b/>
          <w:bCs/>
          <w:position w:val="3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-79"/>
          <w:w w:val="102"/>
          <w:position w:val="-3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2"/>
          <w:position w:val="-3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9" w:after="0" w:line="240" w:lineRule="auto"/>
        <w:ind w:left="5304" w:right="5245"/>
        <w:jc w:val="center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34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92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A</w:t>
      </w:r>
      <w:r>
        <w:rPr>
          <w:rFonts w:ascii="Arial" w:hAnsi="Arial" w:cs="Arial" w:eastAsia="Arial"/>
          <w:sz w:val="12"/>
          <w:szCs w:val="12"/>
          <w:spacing w:val="1"/>
          <w:w w:val="92"/>
        </w:rPr>
        <w:t>L</w:t>
      </w:r>
      <w:r>
        <w:rPr>
          <w:rFonts w:ascii="Arial" w:hAnsi="Arial" w:cs="Arial" w:eastAsia="Arial"/>
          <w:sz w:val="12"/>
          <w:szCs w:val="12"/>
          <w:spacing w:val="-1"/>
          <w:w w:val="92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9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92"/>
        </w:rPr>
        <w:t>R</w:t>
      </w:r>
      <w:r>
        <w:rPr>
          <w:rFonts w:ascii="Arial" w:hAnsi="Arial" w:cs="Arial" w:eastAsia="Arial"/>
          <w:sz w:val="12"/>
          <w:szCs w:val="12"/>
          <w:spacing w:val="19"/>
          <w:w w:val="92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</w:rPr>
      </w:r>
    </w:p>
    <w:p>
      <w:pPr>
        <w:spacing w:before="33" w:after="0" w:line="121" w:lineRule="exact"/>
        <w:ind w:left="170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"/>
          <w:w w:val="78"/>
          <w:position w:val="-2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78"/>
          <w:position w:val="-2"/>
        </w:rPr>
        <w:t>R</w:t>
      </w:r>
      <w:r>
        <w:rPr>
          <w:rFonts w:ascii="Arial" w:hAnsi="Arial" w:cs="Arial" w:eastAsia="Arial"/>
          <w:sz w:val="12"/>
          <w:szCs w:val="12"/>
          <w:spacing w:val="-1"/>
          <w:w w:val="106"/>
          <w:position w:val="-2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6"/>
          <w:position w:val="-2"/>
        </w:rPr>
        <w:t>M</w:t>
      </w:r>
      <w:r>
        <w:rPr>
          <w:rFonts w:ascii="Arial" w:hAnsi="Arial" w:cs="Arial" w:eastAsia="Arial"/>
          <w:sz w:val="12"/>
          <w:szCs w:val="12"/>
          <w:spacing w:val="1"/>
          <w:w w:val="102"/>
          <w:position w:val="-2"/>
        </w:rPr>
        <w:t>I</w:t>
      </w:r>
      <w:r>
        <w:rPr>
          <w:rFonts w:ascii="Arial" w:hAnsi="Arial" w:cs="Arial" w:eastAsia="Arial"/>
          <w:sz w:val="12"/>
          <w:szCs w:val="12"/>
          <w:spacing w:val="-2"/>
          <w:w w:val="110"/>
          <w:position w:val="-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79"/>
          <w:position w:val="-2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10"/>
          <w:position w:val="-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82"/>
          <w:position w:val="-2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H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2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79" w:lineRule="exact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-69"/>
          <w:w w:val="100"/>
          <w:position w:val="-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2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09" w:lineRule="exact"/>
        <w:ind w:left="99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</w:rPr>
        <w:t>Haw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</w:rPr>
        <w:t>k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7"/>
          <w:b/>
          <w:bCs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7"/>
          <w:b/>
          <w:bCs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96"/>
          <w:b/>
          <w:bCs/>
        </w:rPr>
        <w:t>st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7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5.425842pt;margin-top:11.634791pt;width:4.515347pt;height:6.993362pt;mso-position-horizontal-relative:page;mso-position-vertical-relative:paragraph;z-index:-9010" type="#_x0000_t202" filled="f" stroked="f">
            <v:textbox inset="0,0,0,0">
              <w:txbxContent>
                <w:p>
                  <w:pPr>
                    <w:spacing w:before="13" w:after="0" w:line="240" w:lineRule="auto"/>
                    <w:ind w:right="-61"/>
                    <w:jc w:val="left"/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</w:rPr>
                  </w:pPr>
                  <w:rPr/>
                  <w:r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  <w:spacing w:val="-58"/>
                      <w:w w:val="99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spacing w:val="0"/>
                      <w:w w:val="102"/>
                      <w:position w:val="-4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0"/>
          <w:position w:val="-2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-3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-6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95"/>
          <w:position w:val="0"/>
        </w:rPr>
        <w:t>OL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95"/>
          <w:position w:val="0"/>
        </w:rPr>
        <w:t>Y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3"/>
          <w:position w:val="0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79"/>
          <w:position w:val="0"/>
        </w:rPr>
        <w:t>P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2"/>
          <w:position w:val="0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98"/>
          <w:position w:val="0"/>
        </w:rPr>
        <w:t>C</w:t>
      </w:r>
      <w:r>
        <w:rPr>
          <w:rFonts w:ascii="Arial" w:hAnsi="Arial" w:cs="Arial" w:eastAsia="Arial"/>
          <w:sz w:val="12"/>
          <w:szCs w:val="12"/>
          <w:color w:val="000000"/>
          <w:spacing w:val="2"/>
          <w:w w:val="100"/>
          <w:position w:val="0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1"/>
          <w:w w:val="102"/>
          <w:position w:val="0"/>
        </w:rPr>
        <w:t>D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98"/>
          <w:position w:val="0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3"/>
          <w:position w:val="0"/>
        </w:rPr>
        <w:t>M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1.089081pt;margin-top:3.606066pt;width:3.94569pt;height:5.6364pt;mso-position-horizontal-relative:page;mso-position-vertical-relative:paragraph;z-index:-9012" type="#_x0000_t202" filled="f" stroked="f">
            <v:textbox inset="0,0,0,0">
              <w:txbxContent>
                <w:p>
                  <w:pPr>
                    <w:spacing w:before="18" w:after="0" w:line="240" w:lineRule="auto"/>
                    <w:ind w:right="-57"/>
                    <w:jc w:val="left"/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</w:rPr>
                  </w:pPr>
                  <w:rPr/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spacing w:val="0"/>
                      <w:w w:val="102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</w:rPr>
        <w:t>F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23"/>
          <w:w w:val="100"/>
          <w:b/>
          <w:bCs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3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13"/>
          <w:w w:val="100"/>
          <w:position w:val="-3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0"/>
          <w:position w:val="0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-65"/>
          <w:w w:val="100"/>
          <w:position w:val="0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0"/>
          <w:w w:val="100"/>
          <w:position w:val="-8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2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-2"/>
          <w:w w:val="85"/>
          <w:position w:val="-8"/>
        </w:rPr>
        <w:t>B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5"/>
          <w:position w:val="-8"/>
        </w:rPr>
        <w:t>EV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79"/>
          <w:position w:val="-8"/>
        </w:rPr>
        <w:t>E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0"/>
          <w:position w:val="-8"/>
        </w:rPr>
        <w:t>R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80"/>
          <w:position w:val="-8"/>
        </w:rPr>
        <w:t>L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3"/>
          <w:position w:val="-8"/>
        </w:rPr>
        <w:t>EY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888" w:space="1125"/>
            <w:col w:w="1126" w:space="191"/>
            <w:col w:w="948" w:space="499"/>
            <w:col w:w="2943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86" w:lineRule="exact"/>
        <w:ind w:left="2133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9.603561pt;margin-top:5.234726pt;width:4.368443pt;height:8.262557pt;mso-position-horizontal-relative:page;mso-position-vertical-relative:paragraph;z-index:-9011" type="#_x0000_t202" filled="f" stroked="f">
            <v:textbox inset="0,0,0,0">
              <w:txbxContent>
                <w:p>
                  <w:pPr>
                    <w:spacing w:before="17" w:after="0" w:line="240" w:lineRule="auto"/>
                    <w:ind w:right="-65"/>
                    <w:jc w:val="left"/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</w:rPr>
                  </w:pPr>
                  <w:rPr/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color w:val="54FF00"/>
                      <w:spacing w:val="-73"/>
                      <w:w w:val="102"/>
                      <w:position w:val="-5"/>
                    </w:rPr>
                    <w:t>!</w:t>
                  </w:r>
                  <w:r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  <w:color w:val="000000"/>
                      <w:spacing w:val="-67"/>
                      <w:w w:val="99"/>
                      <w:position w:val="1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color w:val="000000"/>
                      <w:spacing w:val="0"/>
                      <w:w w:val="102"/>
                      <w:position w:val="0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2"/>
          <w:w w:val="98"/>
          <w:position w:val="-3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3"/>
          <w:position w:val="-3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81"/>
          <w:position w:val="-3"/>
        </w:rPr>
        <w:t>BR</w:t>
      </w:r>
      <w:r>
        <w:rPr>
          <w:rFonts w:ascii="Arial" w:hAnsi="Arial" w:cs="Arial" w:eastAsia="Arial"/>
          <w:sz w:val="12"/>
          <w:szCs w:val="12"/>
          <w:spacing w:val="-1"/>
          <w:w w:val="110"/>
          <w:position w:val="-3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81"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2"/>
          <w:position w:val="-3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98"/>
          <w:position w:val="-3"/>
        </w:rPr>
        <w:t>A</w:t>
      </w:r>
      <w:r>
        <w:rPr>
          <w:rFonts w:ascii="Arial" w:hAnsi="Arial" w:cs="Arial" w:eastAsia="Arial"/>
          <w:sz w:val="12"/>
          <w:szCs w:val="12"/>
          <w:spacing w:val="-16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48"/>
          <w:w w:val="102"/>
          <w:b/>
          <w:bCs/>
          <w:position w:val="4"/>
        </w:rPr>
        <w:t>A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32"/>
          <w:w w:val="102"/>
          <w:position w:val="-7"/>
        </w:rPr>
        <w:t>!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8"/>
          <w:b/>
          <w:bCs/>
          <w:position w:val="4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3"/>
          <w:b/>
          <w:bCs/>
          <w:position w:val="4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3"/>
          <w:b/>
          <w:bCs/>
          <w:position w:val="4"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6"/>
          <w:b/>
          <w:bCs/>
          <w:position w:val="4"/>
        </w:rPr>
        <w:t>ama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86" w:lineRule="exact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1"/>
          <w:szCs w:val="11"/>
          <w:spacing w:val="-30"/>
          <w:w w:val="100"/>
          <w:position w:val="-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4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46"/>
          <w:w w:val="100"/>
          <w:position w:val="-4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3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3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8"/>
          <w:w w:val="100"/>
          <w:position w:val="-3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89"/>
          <w:b/>
          <w:bCs/>
          <w:position w:val="-2"/>
        </w:rPr>
        <w:t>S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7"/>
          <w:b/>
          <w:bCs/>
          <w:position w:val="-2"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7"/>
          <w:b/>
          <w:bCs/>
          <w:position w:val="-2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  <w:position w:val="-2"/>
        </w:rPr>
        <w:t>or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  <w:position w:val="-2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  <w:position w:val="-2"/>
        </w:rPr>
        <w:t>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41"/>
        <w:jc w:val="right"/>
        <w:rPr>
          <w:rFonts w:ascii="ESRI Default Marker" w:hAnsi="ESRI Default Marker" w:cs="ESRI Default Marker" w:eastAsia="ESRI Default Marker"/>
          <w:sz w:val="5"/>
          <w:szCs w:val="5"/>
        </w:rPr>
      </w:pPr>
      <w:rPr/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43"/>
          <w:w w:val="111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11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</w:rPr>
      </w:r>
    </w:p>
    <w:p>
      <w:pPr>
        <w:spacing w:before="26" w:after="0" w:line="240" w:lineRule="auto"/>
        <w:ind w:left="-37"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2"/>
          <w:w w:val="102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arcoo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</w:rPr>
        <w:t>l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9" w:after="0" w:line="248" w:lineRule="auto"/>
        <w:ind w:left="597" w:right="2327" w:firstLine="-597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-7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lia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-7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29"/>
          <w:w w:val="100"/>
          <w:b/>
          <w:bCs/>
          <w:position w:val="-7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2"/>
          <w:position w:val="0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-70"/>
          <w:w w:val="102"/>
          <w:position w:val="0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58"/>
          <w:w w:val="99"/>
          <w:position w:val="-6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0"/>
          <w:w w:val="102"/>
          <w:position w:val="-10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35"/>
          <w:w w:val="100"/>
          <w:position w:val="-10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93"/>
          <w:position w:val="0"/>
        </w:rPr>
        <w:t>L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93"/>
          <w:position w:val="0"/>
        </w:rPr>
        <w:t>E</w:t>
      </w:r>
      <w:r>
        <w:rPr>
          <w:rFonts w:ascii="Arial" w:hAnsi="Arial" w:cs="Arial" w:eastAsia="Arial"/>
          <w:sz w:val="12"/>
          <w:szCs w:val="12"/>
          <w:color w:val="000000"/>
          <w:spacing w:val="1"/>
          <w:w w:val="93"/>
          <w:position w:val="0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93"/>
          <w:position w:val="0"/>
        </w:rPr>
        <w:t>G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93"/>
          <w:position w:val="0"/>
        </w:rPr>
        <w:t>H</w:t>
      </w:r>
      <w:r>
        <w:rPr>
          <w:rFonts w:ascii="Arial" w:hAnsi="Arial" w:cs="Arial" w:eastAsia="Arial"/>
          <w:sz w:val="12"/>
          <w:szCs w:val="12"/>
          <w:color w:val="000000"/>
          <w:spacing w:val="7"/>
          <w:w w:val="93"/>
          <w:position w:val="0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8"/>
          <w:position w:val="0"/>
        </w:rPr>
        <w:t>C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88"/>
          <w:position w:val="0"/>
        </w:rPr>
        <w:t>R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3"/>
          <w:position w:val="0"/>
        </w:rPr>
        <w:t>EEK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3"/>
          <w:position w:val="0"/>
        </w:rPr>
        <w:t> </w:t>
      </w:r>
      <w:r>
        <w:rPr>
          <w:rFonts w:ascii="Arial" w:hAnsi="Arial" w:cs="Arial" w:eastAsia="Arial"/>
          <w:sz w:val="12"/>
          <w:szCs w:val="12"/>
          <w:color w:val="000000"/>
          <w:spacing w:val="-2"/>
          <w:w w:val="85"/>
          <w:position w:val="0"/>
        </w:rPr>
        <w:t>B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79"/>
          <w:position w:val="0"/>
        </w:rPr>
        <w:t>E</w:t>
      </w:r>
      <w:r>
        <w:rPr>
          <w:rFonts w:ascii="Arial" w:hAnsi="Arial" w:cs="Arial" w:eastAsia="Arial"/>
          <w:sz w:val="12"/>
          <w:szCs w:val="12"/>
          <w:color w:val="000000"/>
          <w:spacing w:val="-1"/>
          <w:w w:val="84"/>
          <w:position w:val="0"/>
        </w:rPr>
        <w:t>L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82"/>
          <w:position w:val="0"/>
        </w:rPr>
        <w:t>T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3"/>
          <w:position w:val="0"/>
        </w:rPr>
        <w:t>ANA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433" w:space="782"/>
            <w:col w:w="467" w:space="2285"/>
            <w:col w:w="3753"/>
          </w:cols>
        </w:sectPr>
      </w:pPr>
      <w:rPr/>
    </w:p>
    <w:p>
      <w:pPr>
        <w:spacing w:before="0" w:after="0" w:line="121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90"/>
        </w:rPr>
        <w:t>J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10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82"/>
        </w:rPr>
        <w:t>T</w:t>
      </w:r>
      <w:r>
        <w:rPr>
          <w:rFonts w:ascii="Arial" w:hAnsi="Arial" w:cs="Arial" w:eastAsia="Arial"/>
          <w:sz w:val="12"/>
          <w:szCs w:val="12"/>
          <w:spacing w:val="0"/>
          <w:w w:val="103"/>
        </w:rPr>
        <w:t>H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1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95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95"/>
          <w:b/>
          <w:bCs/>
        </w:rPr>
        <w:t>y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p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4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</w:rPr>
        <w:t>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02"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92"/>
          <w:b/>
          <w:bCs/>
          <w:position w:val="2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7"/>
          <w:b/>
          <w:bCs/>
          <w:position w:val="2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2"/>
        </w:rPr>
        <w:t>ipi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1"/>
          <w:b/>
          <w:bCs/>
          <w:position w:val="2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0"/>
          <w:b/>
          <w:bCs/>
          <w:position w:val="2"/>
        </w:rPr>
        <w:t>aka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left="231" w:right="-62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2"/>
          <w:w w:val="110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u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nk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0"/>
          <w:b/>
          <w:bCs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llia</w:t>
      </w:r>
      <w:r>
        <w:rPr>
          <w:rFonts w:ascii="Arial" w:hAnsi="Arial" w:cs="Arial" w:eastAsia="Arial"/>
          <w:sz w:val="11"/>
          <w:szCs w:val="11"/>
          <w:color w:val="710000"/>
          <w:spacing w:val="17"/>
          <w:w w:val="110"/>
          <w:b/>
          <w:bCs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2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0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  <w:position w:val="-6"/>
        </w:rPr>
        <w:t>C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-6"/>
        </w:rPr>
        <w:t>e</w:t>
      </w:r>
      <w:r>
        <w:rPr>
          <w:rFonts w:ascii="Arial" w:hAnsi="Arial" w:cs="Arial" w:eastAsia="Arial"/>
          <w:sz w:val="11"/>
          <w:szCs w:val="11"/>
          <w:color w:val="333333"/>
          <w:spacing w:val="-2"/>
          <w:w w:val="102"/>
          <w:b/>
          <w:bCs/>
          <w:position w:val="-6"/>
        </w:rPr>
        <w:t>d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-6"/>
        </w:rPr>
        <w:t>una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238" w:right="403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29" w:after="0" w:line="240" w:lineRule="auto"/>
        <w:ind w:left="-28" w:right="-4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2"/>
          <w:w w:val="89"/>
          <w:b/>
          <w:bCs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6"/>
          <w:b/>
          <w:bCs/>
        </w:rPr>
        <w:t>rrapa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6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</w:rPr>
        <w:t>ee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1"/>
          <w:b/>
          <w:bCs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1" w:lineRule="exact"/>
        <w:ind w:left="374" w:right="1604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  <w:position w:val="-1"/>
        </w:rPr>
        <w:t>Po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4"/>
          <w:b/>
          <w:bCs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08"/>
          <w:b/>
          <w:bCs/>
          <w:position w:val="-1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5"/>
          <w:b/>
          <w:bCs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0" w:after="0" w:line="76" w:lineRule="exact"/>
        <w:ind w:left="692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2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ind w:left="653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2"/>
          <w:w w:val="102"/>
          <w:b/>
          <w:bCs/>
        </w:rPr>
        <w:t>J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2"/>
          <w:b/>
          <w:bCs/>
        </w:rPr>
        <w:t>u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2"/>
          <w:b/>
          <w:bCs/>
        </w:rPr>
        <w:t>nc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2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2"/>
          <w:b/>
          <w:bCs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2"/>
          <w:b/>
          <w:bCs/>
        </w:rPr>
        <w:t>on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83" w:lineRule="exact"/>
        <w:ind w:left="159" w:right="1219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8.105286pt;margin-top:3.957985pt;width:10.473626pt;height:5.6364pt;mso-position-horizontal-relative:page;mso-position-vertical-relative:paragraph;z-index:-9009" type="#_x0000_t202" filled="f" stroked="f">
            <v:textbox inset="0,0,0,0">
              <w:txbxContent>
                <w:p>
                  <w:pPr>
                    <w:spacing w:before="18" w:after="0" w:line="240" w:lineRule="auto"/>
                    <w:ind w:right="-57"/>
                    <w:jc w:val="left"/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</w:rPr>
                  </w:pPr>
                  <w:rPr/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spacing w:val="0"/>
                      <w:w w:val="100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1"/>
                      <w:szCs w:val="11"/>
                      <w:spacing w:val="8"/>
                      <w:w w:val="100"/>
                    </w:rPr>
                    <w:t> </w:t>
                  </w:r>
                  <w:r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  <w:spacing w:val="0"/>
                      <w:w w:val="100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2"/>
          <w:b/>
          <w:bCs/>
          <w:position w:val="2"/>
        </w:rPr>
        <w:t>K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2"/>
          <w:b/>
          <w:bCs/>
          <w:position w:val="2"/>
        </w:rPr>
        <w:t>al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2"/>
          <w:b/>
          <w:bCs/>
          <w:position w:val="2"/>
        </w:rPr>
        <w:t>k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2"/>
          <w:b/>
          <w:bCs/>
          <w:position w:val="2"/>
        </w:rPr>
        <w:t>ar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2"/>
          <w:b/>
          <w:bCs/>
          <w:position w:val="2"/>
        </w:rPr>
        <w:t>oo</w:t>
      </w:r>
      <w:r>
        <w:rPr>
          <w:rFonts w:ascii="Arial" w:hAnsi="Arial" w:cs="Arial" w:eastAsia="Arial"/>
          <w:sz w:val="11"/>
          <w:szCs w:val="11"/>
          <w:color w:val="710000"/>
          <w:spacing w:val="-13"/>
          <w:w w:val="112"/>
          <w:b/>
          <w:bCs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-2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31"/>
          <w:w w:val="100"/>
          <w:position w:val="-2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55"/>
          <w:w w:val="102"/>
          <w:position w:val="-4"/>
        </w:rPr>
        <w:t>!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8"/>
          <w:b/>
          <w:bCs/>
          <w:position w:val="6"/>
        </w:rPr>
        <w:t>D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  <w:position w:val="6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  <w:position w:val="6"/>
        </w:rPr>
        <w:t>m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02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3"/>
          <w:position w:val="-1"/>
        </w:rPr>
        <w:t>H</w:t>
      </w:r>
      <w:r>
        <w:rPr>
          <w:rFonts w:ascii="Arial" w:hAnsi="Arial" w:cs="Arial" w:eastAsia="Arial"/>
          <w:sz w:val="12"/>
          <w:szCs w:val="12"/>
          <w:spacing w:val="1"/>
          <w:w w:val="11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95"/>
          <w:position w:val="-1"/>
        </w:rPr>
        <w:t>N</w:t>
      </w:r>
      <w:r>
        <w:rPr>
          <w:rFonts w:ascii="Arial" w:hAnsi="Arial" w:cs="Arial" w:eastAsia="Arial"/>
          <w:sz w:val="12"/>
          <w:szCs w:val="12"/>
          <w:spacing w:val="-1"/>
          <w:w w:val="95"/>
          <w:position w:val="-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96"/>
          <w:position w:val="-1"/>
        </w:rPr>
        <w:t>YM</w:t>
      </w:r>
      <w:r>
        <w:rPr>
          <w:rFonts w:ascii="Arial" w:hAnsi="Arial" w:cs="Arial" w:eastAsia="Arial"/>
          <w:sz w:val="12"/>
          <w:szCs w:val="12"/>
          <w:spacing w:val="1"/>
          <w:w w:val="11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-1"/>
          <w:w w:val="11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10"/>
          <w:position w:val="-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2704" w:space="124"/>
            <w:col w:w="1031" w:space="83"/>
            <w:col w:w="842" w:space="1732"/>
            <w:col w:w="790" w:space="1007"/>
            <w:col w:w="2407"/>
          </w:cols>
        </w:sectPr>
      </w:pPr>
      <w:rPr/>
    </w:p>
    <w:p>
      <w:pPr>
        <w:spacing w:before="4" w:after="0" w:line="44" w:lineRule="exact"/>
        <w:ind w:left="3918" w:right="-59"/>
        <w:jc w:val="left"/>
        <w:tabs>
          <w:tab w:pos="774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5"/>
          <w:szCs w:val="5"/>
          <w:spacing w:val="-39"/>
          <w:w w:val="100"/>
          <w:position w:val="-8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0"/>
          <w:w w:val="100"/>
          <w:position w:val="-8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21"/>
          <w:w w:val="100"/>
          <w:position w:val="-8"/>
        </w:rPr>
        <w:t> 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0"/>
          <w:w w:val="100"/>
          <w:position w:val="-8"/>
        </w:rPr>
        <w:tab/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0"/>
          <w:w w:val="100"/>
          <w:position w:val="-8"/>
        </w:rPr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-7"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ro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-7"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ker</w:t>
      </w:r>
      <w:r>
        <w:rPr>
          <w:rFonts w:ascii="Arial" w:hAnsi="Arial" w:cs="Arial" w:eastAsia="Arial"/>
          <w:sz w:val="11"/>
          <w:szCs w:val="11"/>
          <w:color w:val="710000"/>
          <w:spacing w:val="19"/>
          <w:w w:val="100"/>
          <w:b/>
          <w:bCs/>
          <w:position w:val="-7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W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7"/>
        </w:rPr>
        <w:t>ell</w:t>
      </w:r>
      <w:r>
        <w:rPr>
          <w:rFonts w:ascii="Arial" w:hAnsi="Arial" w:cs="Arial" w:eastAsia="Arial"/>
          <w:sz w:val="11"/>
          <w:szCs w:val="11"/>
          <w:color w:val="710000"/>
          <w:spacing w:val="19"/>
          <w:w w:val="100"/>
          <w:b/>
          <w:bCs/>
          <w:position w:val="-7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6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7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48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-5"/>
        </w:rPr>
        <w:t>W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5"/>
        </w:rPr>
        <w:t>h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-5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00"/>
          <w:b/>
          <w:bCs/>
          <w:position w:val="-5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5"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30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-5"/>
        </w:rPr>
        <w:t>D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5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5"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0"/>
          <w:b/>
          <w:bCs/>
          <w:position w:val="-5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  <w:position w:val="-5"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7"/>
          <w:b/>
          <w:bCs/>
          <w:position w:val="-5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8"/>
          <w:b/>
          <w:bCs/>
          <w:position w:val="-5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  <w:position w:val="-5"/>
        </w:rPr>
        <w:t>h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8561" w:space="117"/>
            <w:col w:w="2042"/>
          </w:cols>
        </w:sectPr>
      </w:pPr>
      <w:rPr/>
    </w:p>
    <w:p>
      <w:pPr>
        <w:spacing w:before="9" w:after="0" w:line="130" w:lineRule="exact"/>
        <w:ind w:right="-20"/>
        <w:jc w:val="right"/>
        <w:rPr>
          <w:rFonts w:ascii="ESRI Cartography" w:hAnsi="ESRI Cartography" w:cs="ESRI Cartography" w:eastAsia="ESRI Cartography"/>
          <w:sz w:val="14"/>
          <w:szCs w:val="14"/>
        </w:rPr>
      </w:pPr>
      <w:rPr/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0"/>
          <w:w w:val="100"/>
        </w:rPr>
        <w:t>Ê</w:t>
      </w:r>
      <w:r>
        <w:rPr>
          <w:rFonts w:ascii="ESRI Cartography" w:hAnsi="ESRI Cartography" w:cs="ESRI Cartography" w:eastAsia="ESRI Cartography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21" w:lineRule="exact"/>
        <w:ind w:right="27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006FFF"/>
          <w:w w:val="93"/>
        </w:rPr>
        <w:t>T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93"/>
        </w:rPr>
        <w:t>h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99"/>
        </w:rPr>
        <w:t>e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94"/>
        </w:rPr>
        <w:t>v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99"/>
        </w:rPr>
        <w:t>e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5"/>
        </w:rPr>
        <w:t>nard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78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  <w:position w:val="-4"/>
        </w:rPr>
        <w:t>P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-4"/>
        </w:rPr>
        <w:t>ort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32" w:after="0" w:line="183" w:lineRule="exact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"/>
          <w:w w:val="92"/>
          <w:position w:val="-2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2"/>
        </w:rPr>
        <w:t>H</w:t>
      </w:r>
      <w:r>
        <w:rPr>
          <w:rFonts w:ascii="Arial" w:hAnsi="Arial" w:cs="Arial" w:eastAsia="Arial"/>
          <w:sz w:val="12"/>
          <w:szCs w:val="12"/>
          <w:spacing w:val="-1"/>
          <w:w w:val="92"/>
          <w:position w:val="-2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2"/>
        </w:rPr>
        <w:t>TE</w:t>
      </w:r>
      <w:r>
        <w:rPr>
          <w:rFonts w:ascii="Arial" w:hAnsi="Arial" w:cs="Arial" w:eastAsia="Arial"/>
          <w:sz w:val="12"/>
          <w:szCs w:val="12"/>
          <w:spacing w:val="8"/>
          <w:w w:val="92"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2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2"/>
        </w:rPr>
        <w:t>M</w:t>
      </w:r>
      <w:r>
        <w:rPr>
          <w:rFonts w:ascii="Arial" w:hAnsi="Arial" w:cs="Arial" w:eastAsia="Arial"/>
          <w:sz w:val="12"/>
          <w:szCs w:val="12"/>
          <w:spacing w:val="16"/>
          <w:w w:val="100"/>
          <w:position w:val="-2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0"/>
          <w:position w:val="2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-74"/>
          <w:w w:val="100"/>
          <w:position w:val="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2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21"/>
          <w:w w:val="100"/>
          <w:position w:val="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7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6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8" w:after="0" w:line="85" w:lineRule="exact"/>
        <w:ind w:left="948" w:right="1260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-1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972" w:space="3104"/>
            <w:col w:w="225" w:space="1052"/>
            <w:col w:w="2367"/>
          </w:cols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87" w:lineRule="exact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-3"/>
        </w:rPr>
        <w:t>Pa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3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-3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3"/>
        </w:rPr>
        <w:t>s</w:t>
      </w:r>
      <w:r>
        <w:rPr>
          <w:rFonts w:ascii="Arial" w:hAnsi="Arial" w:cs="Arial" w:eastAsia="Arial"/>
          <w:sz w:val="11"/>
          <w:szCs w:val="11"/>
          <w:color w:val="710000"/>
          <w:spacing w:val="12"/>
          <w:w w:val="100"/>
          <w:b/>
          <w:bCs/>
          <w:position w:val="-3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-6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6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27" w:after="0" w:line="115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1"/>
          <w:b/>
          <w:bCs/>
          <w:position w:val="-1"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1"/>
          <w:b/>
          <w:bCs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1"/>
          <w:b/>
          <w:bCs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11"/>
          <w:b/>
          <w:bCs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8"/>
          <w:b/>
          <w:bCs/>
          <w:position w:val="-1"/>
        </w:rPr>
        <w:t>D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  <w:position w:val="-1"/>
        </w:rPr>
        <w:t>m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4" w:after="0" w:line="43" w:lineRule="exact"/>
        <w:ind w:left="98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5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5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22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5"/>
          <w:szCs w:val="5"/>
          <w:spacing w:val="-39"/>
          <w:w w:val="100"/>
          <w:position w:val="2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0"/>
          <w:w w:val="100"/>
          <w:position w:val="2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0"/>
          <w:w w:val="100"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16"/>
          <w:w w:val="100"/>
          <w:position w:val="2"/>
        </w:rPr>
        <w:t> 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  <w:position w:val="0"/>
        </w:rPr>
        <w:t>A</w:t>
      </w:r>
      <w:r>
        <w:rPr>
          <w:rFonts w:ascii="Arial" w:hAnsi="Arial" w:cs="Arial" w:eastAsia="Arial"/>
          <w:sz w:val="11"/>
          <w:szCs w:val="11"/>
          <w:color w:val="333333"/>
          <w:spacing w:val="-2"/>
          <w:w w:val="102"/>
          <w:b/>
          <w:bCs/>
          <w:position w:val="0"/>
        </w:rPr>
        <w:t>u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0"/>
        </w:rPr>
        <w:t>gus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  <w:position w:val="0"/>
        </w:rPr>
        <w:t>t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0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94" w:lineRule="exact"/>
        <w:ind w:left="-28" w:right="1258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0"/>
          <w:b/>
          <w:bCs/>
          <w:position w:val="-2"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  <w:position w:val="-2"/>
        </w:rPr>
        <w:t>u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08"/>
          <w:b/>
          <w:bCs/>
          <w:position w:val="-2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  <w:position w:val="-2"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4"/>
          <w:b/>
          <w:bCs/>
          <w:position w:val="-2"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7"/>
          <w:b/>
          <w:bCs/>
          <w:position w:val="-2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  <w:position w:val="-2"/>
        </w:rPr>
        <w:t>oo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81" w:lineRule="exact"/>
        <w:ind w:left="277" w:right="1426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-1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5716" w:space="135"/>
            <w:col w:w="905" w:space="219"/>
            <w:col w:w="549" w:space="1333"/>
            <w:col w:w="1863"/>
          </w:cols>
        </w:sectPr>
      </w:pPr>
      <w:rPr/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67" w:lineRule="exact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-3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3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23" w:lineRule="exact"/>
        <w:ind w:right="78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1"/>
          <w:w w:val="101"/>
          <w:b/>
          <w:bCs/>
          <w:position w:val="-5"/>
        </w:rPr>
        <w:t>Po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1"/>
          <w:b/>
          <w:bCs/>
          <w:position w:val="-5"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84"/>
          <w:b/>
          <w:bCs/>
          <w:position w:val="-5"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0"/>
          <w:b/>
          <w:bCs/>
          <w:position w:val="-5"/>
        </w:rPr>
        <w:t>h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  <w:position w:val="-5"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7"/>
          <w:b/>
          <w:bCs/>
          <w:position w:val="-5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  <w:position w:val="-5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62" w:after="0" w:line="240" w:lineRule="auto"/>
        <w:ind w:right="-62"/>
        <w:jc w:val="left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"/>
          <w:w w:val="90"/>
        </w:rPr>
        <w:t>WIL</w:t>
      </w:r>
      <w:r>
        <w:rPr>
          <w:rFonts w:ascii="Arial" w:hAnsi="Arial" w:cs="Arial" w:eastAsia="Arial"/>
          <w:sz w:val="12"/>
          <w:szCs w:val="12"/>
          <w:spacing w:val="1"/>
          <w:w w:val="9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C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H</w:t>
      </w:r>
      <w:r>
        <w:rPr>
          <w:rFonts w:ascii="Arial" w:hAnsi="Arial" w:cs="Arial" w:eastAsia="Arial"/>
          <w:sz w:val="12"/>
          <w:szCs w:val="12"/>
          <w:spacing w:val="-1"/>
          <w:w w:val="9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RR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Y</w:t>
      </w:r>
      <w:r>
        <w:rPr>
          <w:rFonts w:ascii="Arial" w:hAnsi="Arial" w:cs="Arial" w:eastAsia="Arial"/>
          <w:sz w:val="12"/>
          <w:szCs w:val="12"/>
          <w:spacing w:val="-4"/>
          <w:w w:val="90"/>
        </w:rPr>
        <w:t> </w:t>
      </w:r>
      <w:r>
        <w:rPr>
          <w:rFonts w:ascii="Arial" w:hAnsi="Arial" w:cs="Arial" w:eastAsia="Arial"/>
          <w:sz w:val="12"/>
          <w:szCs w:val="12"/>
          <w:spacing w:val="-1"/>
          <w:w w:val="90"/>
        </w:rPr>
        <w:t>HIL</w:t>
      </w:r>
      <w:r>
        <w:rPr>
          <w:rFonts w:ascii="Arial" w:hAnsi="Arial" w:cs="Arial" w:eastAsia="Arial"/>
          <w:sz w:val="12"/>
          <w:szCs w:val="12"/>
          <w:spacing w:val="0"/>
          <w:w w:val="90"/>
        </w:rPr>
        <w:t>L</w:t>
      </w:r>
      <w:r>
        <w:rPr>
          <w:rFonts w:ascii="Arial" w:hAnsi="Arial" w:cs="Arial" w:eastAsia="Arial"/>
          <w:sz w:val="12"/>
          <w:szCs w:val="12"/>
          <w:spacing w:val="13"/>
          <w:w w:val="90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  <w:position w:val="1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  <w:position w:val="1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7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006FFF"/>
          <w:w w:val="105"/>
          <w:position w:val="-10"/>
        </w:rPr>
        <w:t>h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93"/>
          <w:position w:val="-10"/>
        </w:rPr>
        <w:t>y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4"/>
          <w:position w:val="-10"/>
        </w:rPr>
        <w:t>a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117"/>
          <w:position w:val="-10"/>
        </w:rPr>
        <w:t>l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17"/>
          <w:position w:val="-10"/>
        </w:rPr>
        <w:t>l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4"/>
          <w:position w:val="-10"/>
        </w:rPr>
        <w:t>a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0" w:after="0" w:line="114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0"/>
          <w:b/>
          <w:bCs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u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08"/>
          <w:b/>
          <w:bCs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4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7"/>
          <w:b/>
          <w:bCs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</w:rPr>
        <w:t>oo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4774" w:space="211"/>
            <w:col w:w="1084" w:space="390"/>
            <w:col w:w="327" w:space="1908"/>
            <w:col w:w="2026"/>
          </w:cols>
        </w:sectPr>
      </w:pPr>
      <w:rPr/>
    </w:p>
    <w:p>
      <w:pPr>
        <w:spacing w:before="0" w:after="0" w:line="159" w:lineRule="exact"/>
        <w:ind w:right="-20"/>
        <w:jc w:val="right"/>
        <w:tabs>
          <w:tab w:pos="42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006FFF"/>
          <w:spacing w:val="0"/>
          <w:w w:val="100"/>
          <w:position w:val="3"/>
        </w:rPr>
        <w:t>W</w:t>
      </w:r>
      <w:r>
        <w:rPr>
          <w:rFonts w:ascii="Arial" w:hAnsi="Arial" w:cs="Arial" w:eastAsia="Arial"/>
          <w:sz w:val="12"/>
          <w:szCs w:val="12"/>
          <w:color w:val="006FFF"/>
          <w:spacing w:val="-13"/>
          <w:w w:val="100"/>
          <w:position w:val="3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69"/>
          <w:w w:val="99"/>
          <w:position w:val="-9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0"/>
          <w:w w:val="99"/>
          <w:position w:val="-9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0"/>
          <w:w w:val="100"/>
          <w:position w:val="-9"/>
        </w:rPr>
        <w:tab/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0"/>
          <w:w w:val="100"/>
          <w:position w:val="-9"/>
        </w:rPr>
      </w:r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0"/>
          <w:w w:val="100"/>
          <w:position w:val="-8"/>
        </w:rPr>
        <w:t>Ê</w:t>
      </w:r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-16"/>
          <w:w w:val="100"/>
          <w:position w:val="-8"/>
        </w:rPr>
        <w:t> </w:t>
      </w:r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2"/>
          <w:w w:val="100"/>
          <w:position w:val="-4"/>
        </w:rPr>
        <w:t>Ê</w:t>
      </w:r>
      <w:r>
        <w:rPr>
          <w:rFonts w:ascii="Arial" w:hAnsi="Arial" w:cs="Arial" w:eastAsia="Arial"/>
          <w:sz w:val="12"/>
          <w:szCs w:val="12"/>
          <w:color w:val="006FFF"/>
          <w:spacing w:val="-5"/>
          <w:w w:val="79"/>
          <w:position w:val="-2"/>
        </w:rPr>
        <w:t>P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5"/>
          <w:position w:val="-2"/>
        </w:rPr>
        <w:t>o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10"/>
          <w:position w:val="-2"/>
        </w:rPr>
        <w:t>r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8"/>
          <w:position w:val="-2"/>
        </w:rPr>
        <w:t>t</w:t>
      </w:r>
      <w:r>
        <w:rPr>
          <w:rFonts w:ascii="Arial" w:hAnsi="Arial" w:cs="Arial" w:eastAsia="Arial"/>
          <w:sz w:val="12"/>
          <w:szCs w:val="12"/>
          <w:color w:val="006FFF"/>
          <w:spacing w:val="3"/>
          <w:w w:val="100"/>
          <w:position w:val="-2"/>
        </w:rPr>
        <w:t> 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85"/>
          <w:position w:val="-2"/>
        </w:rPr>
        <w:t>B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5"/>
          <w:position w:val="-2"/>
        </w:rPr>
        <w:t>o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99"/>
          <w:position w:val="-2"/>
        </w:rPr>
        <w:t>n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99"/>
          <w:position w:val="-2"/>
        </w:rPr>
        <w:t>y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6"/>
          <w:position w:val="-2"/>
        </w:rPr>
        <w:t>t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6"/>
          <w:position w:val="-2"/>
        </w:rPr>
        <w:t>h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5"/>
          <w:position w:val="-2"/>
        </w:rPr>
        <w:t>on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62" w:after="0" w:line="97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4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5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11"/>
          <w:w w:val="100"/>
          <w:position w:val="-5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91"/>
          <w:b/>
          <w:bCs/>
          <w:position w:val="-3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  <w:position w:val="-3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7"/>
          <w:b/>
          <w:bCs/>
          <w:position w:val="-3"/>
        </w:rPr>
        <w:t>zo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8"/>
          <w:b/>
          <w:bCs/>
          <w:position w:val="-3"/>
        </w:rPr>
        <w:t>rba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8"/>
          <w:b/>
          <w:bCs/>
          <w:position w:val="-3"/>
        </w:rPr>
        <w:t>c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8"/>
          <w:b/>
          <w:bCs/>
          <w:position w:val="-3"/>
        </w:rPr>
        <w:t>k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7788" w:space="602"/>
            <w:col w:w="2330"/>
          </w:cols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8" w:lineRule="exact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2"/>
          <w:w w:val="111"/>
          <w:b/>
          <w:bCs/>
          <w:position w:val="-8"/>
        </w:rPr>
        <w:t>W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8"/>
        </w:rPr>
        <w:t>ar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8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8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1"/>
          <w:b/>
          <w:bCs/>
          <w:position w:val="-8"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8"/>
        </w:rPr>
        <w:t>b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1"/>
          <w:b/>
          <w:bCs/>
          <w:position w:val="-8"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1"/>
          <w:b/>
          <w:bCs/>
          <w:position w:val="-8"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-3"/>
          <w:w w:val="111"/>
          <w:b/>
          <w:bCs/>
          <w:position w:val="-8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-8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8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34" w:lineRule="exact"/>
        <w:ind w:right="-63"/>
        <w:jc w:val="left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CHIEFTAI</w:t>
      </w:r>
      <w:r>
        <w:rPr>
          <w:rFonts w:ascii="Arial" w:hAnsi="Arial" w:cs="Arial" w:eastAsia="Arial"/>
          <w:sz w:val="12"/>
          <w:szCs w:val="12"/>
          <w:spacing w:val="1"/>
          <w:w w:val="100"/>
          <w:position w:val="-1"/>
        </w:rPr>
        <w:t>N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0"/>
          <w:position w:val="-6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-6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97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-1"/>
        </w:rPr>
        <w:t>H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37" w:lineRule="exact"/>
        <w:ind w:left="86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5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5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14" w:after="0" w:line="113" w:lineRule="exact"/>
        <w:ind w:left="135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  <w:position w:val="-1"/>
        </w:rPr>
        <w:t>ort</w:t>
      </w:r>
      <w:r>
        <w:rPr>
          <w:rFonts w:ascii="Arial" w:hAnsi="Arial" w:cs="Arial" w:eastAsia="Arial"/>
          <w:sz w:val="11"/>
          <w:szCs w:val="11"/>
          <w:color w:val="333333"/>
          <w:spacing w:val="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333333"/>
          <w:spacing w:val="1"/>
          <w:w w:val="102"/>
          <w:b/>
          <w:bCs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333333"/>
          <w:spacing w:val="1"/>
          <w:w w:val="102"/>
          <w:b/>
          <w:bCs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6" w:lineRule="exact"/>
        <w:ind w:left="12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6.569183pt;margin-top:-2.102493pt;width:3.369923pt;height:7.0665pt;mso-position-horizontal-relative:page;mso-position-vertical-relative:paragraph;z-index:-9008" type="#_x0000_t202" filled="f" stroked="f">
            <v:textbox inset="0,0,0,0">
              <w:txbxContent>
                <w:p>
                  <w:pPr>
                    <w:spacing w:before="13" w:after="0" w:line="128" w:lineRule="exact"/>
                    <w:ind w:right="-61"/>
                    <w:jc w:val="left"/>
                    <w:rPr>
                      <w:rFonts w:ascii="ESRI Default Marker" w:hAnsi="ESRI Default Marker" w:cs="ESRI Default Marker" w:eastAsia="ESRI Default Marker"/>
                      <w:sz w:val="5"/>
                      <w:szCs w:val="5"/>
                    </w:rPr>
                  </w:pPr>
                  <w:rPr/>
                  <w:r>
                    <w:rPr>
                      <w:rFonts w:ascii="ESRI Cartography" w:hAnsi="ESRI Cartography" w:cs="ESRI Cartography" w:eastAsia="ESRI Cartography"/>
                      <w:sz w:val="14"/>
                      <w:szCs w:val="14"/>
                      <w:color w:val="005CE6"/>
                      <w:spacing w:val="-70"/>
                    </w:rPr>
                    <w:t>Ê</w:t>
                  </w:r>
                  <w:r>
                    <w:rPr>
                      <w:rFonts w:ascii="ESRI Default Marker" w:hAnsi="ESRI Default Marker" w:cs="ESRI Default Marker" w:eastAsia="ESRI Default Marker"/>
                      <w:sz w:val="5"/>
                      <w:szCs w:val="5"/>
                      <w:color w:val="FFFFFF"/>
                      <w:spacing w:val="-39"/>
                      <w:w w:val="111"/>
                      <w:position w:val="3"/>
                    </w:rPr>
                    <w:t>"</w:t>
                  </w:r>
                  <w:r>
                    <w:rPr>
                      <w:rFonts w:ascii="ESRI Default Marker" w:hAnsi="ESRI Default Marker" w:cs="ESRI Default Marker" w:eastAsia="ESRI Default Marker"/>
                      <w:sz w:val="5"/>
                      <w:szCs w:val="5"/>
                      <w:color w:val="000000"/>
                      <w:spacing w:val="0"/>
                      <w:w w:val="111"/>
                      <w:position w:val="3"/>
                    </w:rPr>
                    <w:t>)</w:t>
                  </w:r>
                  <w:r>
                    <w:rPr>
                      <w:rFonts w:ascii="ESRI Default Marker" w:hAnsi="ESRI Default Marker" w:cs="ESRI Default Marker" w:eastAsia="ESRI Default Marker"/>
                      <w:sz w:val="5"/>
                      <w:szCs w:val="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006FFF"/>
          <w:spacing w:val="-5"/>
          <w:w w:val="79"/>
          <w:position w:val="-8"/>
        </w:rPr>
        <w:t>P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5"/>
          <w:position w:val="-8"/>
        </w:rPr>
        <w:t>o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10"/>
          <w:position w:val="-8"/>
        </w:rPr>
        <w:t>r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8"/>
          <w:position w:val="-8"/>
        </w:rPr>
        <w:t>t</w:t>
      </w:r>
      <w:r>
        <w:rPr>
          <w:rFonts w:ascii="Arial" w:hAnsi="Arial" w:cs="Arial" w:eastAsia="Arial"/>
          <w:sz w:val="12"/>
          <w:szCs w:val="12"/>
          <w:color w:val="006FFF"/>
          <w:spacing w:val="3"/>
          <w:w w:val="100"/>
          <w:position w:val="-8"/>
        </w:rPr>
        <w:t> 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79"/>
          <w:position w:val="-8"/>
        </w:rPr>
        <w:t>P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13"/>
          <w:position w:val="-8"/>
        </w:rPr>
        <w:t>i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113"/>
          <w:position w:val="-8"/>
        </w:rPr>
        <w:t>r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4"/>
          <w:position w:val="-8"/>
        </w:rPr>
        <w:t>ie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5455" w:space="73"/>
            <w:col w:w="1018" w:space="30"/>
            <w:col w:w="225" w:space="310"/>
            <w:col w:w="3609"/>
          </w:cols>
        </w:sectPr>
      </w:pPr>
      <w:rPr/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97" w:right="-65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Cur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100"/>
          <w:i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ent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as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at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11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1"/>
          <w:i/>
        </w:rPr>
        <w:t>Se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11"/>
          <w:i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1"/>
          <w:i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1"/>
          <w:i/>
        </w:rPr>
        <w:t>ember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11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6"/>
          <w:i/>
        </w:rPr>
        <w:t>2012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58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color w:val="710000"/>
          <w:spacing w:val="-1"/>
          <w:w w:val="110"/>
          <w:b/>
          <w:bCs/>
        </w:rPr>
        <w:t>B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0"/>
          <w:b/>
          <w:bCs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0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10"/>
          <w:b/>
          <w:bCs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0"/>
          <w:b/>
          <w:bCs/>
        </w:rPr>
        <w:t>f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e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0"/>
          <w:b/>
          <w:bCs/>
        </w:rPr>
        <w:t>l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d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0"/>
          <w:b/>
          <w:bCs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5"/>
          <w:w w:val="110"/>
          <w:b/>
          <w:bCs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</w:r>
    </w:p>
    <w:p>
      <w:pPr>
        <w:spacing w:before="20" w:after="0" w:line="79" w:lineRule="exact"/>
        <w:ind w:left="1137" w:right="-20"/>
        <w:jc w:val="left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  <w:position w:val="-3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  <w:position w:val="-3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67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MID</w:t>
      </w:r>
      <w:r>
        <w:rPr>
          <w:rFonts w:ascii="Arial" w:hAnsi="Arial" w:cs="Arial" w:eastAsia="Arial"/>
          <w:sz w:val="12"/>
          <w:szCs w:val="12"/>
          <w:spacing w:val="1"/>
          <w:w w:val="92"/>
          <w:position w:val="-1"/>
        </w:rPr>
        <w:t>D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LE</w:t>
      </w:r>
      <w:r>
        <w:rPr>
          <w:rFonts w:ascii="Arial" w:hAnsi="Arial" w:cs="Arial" w:eastAsia="Arial"/>
          <w:sz w:val="12"/>
          <w:szCs w:val="12"/>
          <w:spacing w:val="-2"/>
          <w:w w:val="92"/>
          <w:position w:val="-1"/>
        </w:rPr>
        <w:t>B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CK</w:t>
      </w:r>
      <w:r>
        <w:rPr>
          <w:rFonts w:ascii="Arial" w:hAnsi="Arial" w:cs="Arial" w:eastAsia="Arial"/>
          <w:sz w:val="12"/>
          <w:szCs w:val="12"/>
          <w:spacing w:val="23"/>
          <w:w w:val="92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ANGE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92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23"/>
          <w:w w:val="92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3"/>
          <w:w w:val="104"/>
          <w:b/>
          <w:bCs/>
          <w:position w:val="6"/>
        </w:rPr>
        <w:t>S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4"/>
          <w:b/>
          <w:bCs/>
          <w:position w:val="6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-3"/>
          <w:w w:val="109"/>
          <w:b/>
          <w:bCs/>
          <w:position w:val="6"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0"/>
          <w:b/>
          <w:bCs/>
          <w:position w:val="6"/>
        </w:rPr>
        <w:t>p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9"/>
          <w:b/>
          <w:bCs/>
          <w:position w:val="6"/>
        </w:rPr>
        <w:t>h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5"/>
          <w:b/>
          <w:bCs/>
          <w:position w:val="6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-3"/>
          <w:w w:val="114"/>
          <w:b/>
          <w:bCs/>
          <w:position w:val="6"/>
        </w:rPr>
        <w:t>re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36" w:after="0" w:line="108" w:lineRule="exact"/>
        <w:ind w:left="969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14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3"/>
          <w:b/>
          <w:bCs/>
          <w:position w:val="-2"/>
        </w:rPr>
        <w:t>Bu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3"/>
          <w:b/>
          <w:bCs/>
          <w:position w:val="-2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2"/>
          <w:b/>
          <w:bCs/>
          <w:position w:val="-2"/>
        </w:rPr>
        <w:t>galo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5"/>
          <w:b/>
          <w:bCs/>
          <w:position w:val="-2"/>
        </w:rPr>
        <w:t>w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39" w:lineRule="exact"/>
        <w:ind w:left="222" w:right="-20"/>
        <w:jc w:val="left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  <w:position w:val="-6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  <w:position w:val="-6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2823" w:space="1449"/>
            <w:col w:w="698" w:space="347"/>
            <w:col w:w="5403"/>
          </w:cols>
        </w:sectPr>
      </w:pPr>
      <w:rPr/>
    </w:p>
    <w:p>
      <w:pPr>
        <w:spacing w:before="77" w:after="0" w:line="240" w:lineRule="auto"/>
        <w:ind w:left="29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Mining</w:t>
      </w:r>
      <w:r>
        <w:rPr>
          <w:rFonts w:ascii="Arial" w:hAnsi="Arial" w:cs="Arial" w:eastAsia="Arial"/>
          <w:sz w:val="14"/>
          <w:szCs w:val="14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oj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cts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7" w:after="0" w:line="240" w:lineRule="auto"/>
        <w:ind w:left="425" w:right="-20"/>
        <w:jc w:val="left"/>
        <w:tabs>
          <w:tab w:pos="70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79"/>
          <w:w w:val="100"/>
          <w:position w:val="2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1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-53"/>
          <w:w w:val="100"/>
          <w:position w:val="1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1"/>
        </w:rPr>
        <w:tab/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1"/>
        </w:rPr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p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at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ng</w:t>
      </w:r>
      <w:r>
        <w:rPr>
          <w:rFonts w:ascii="Arial" w:hAnsi="Arial" w:cs="Arial" w:eastAsia="Arial"/>
          <w:sz w:val="14"/>
          <w:szCs w:val="14"/>
          <w:color w:val="000000"/>
          <w:spacing w:val="-5"/>
          <w:w w:val="100"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ne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34" w:after="0" w:line="240" w:lineRule="auto"/>
        <w:ind w:left="430" w:right="-62"/>
        <w:jc w:val="left"/>
        <w:tabs>
          <w:tab w:pos="70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9"/>
          <w:szCs w:val="9"/>
          <w:color w:val="FFAA00"/>
          <w:spacing w:val="-68"/>
          <w:w w:val="100"/>
          <w:position w:val="2"/>
        </w:rPr>
        <w:t>!</w:t>
      </w:r>
      <w:r>
        <w:rPr>
          <w:rFonts w:ascii="ESRI Default Marker" w:hAnsi="ESRI Default Marker" w:cs="ESRI Default Marker" w:eastAsia="ESRI Default Marker"/>
          <w:sz w:val="9"/>
          <w:szCs w:val="9"/>
          <w:color w:val="000000"/>
          <w:spacing w:val="0"/>
          <w:w w:val="100"/>
          <w:position w:val="2"/>
        </w:rPr>
        <w:t>(</w:t>
      </w:r>
      <w:r>
        <w:rPr>
          <w:rFonts w:ascii="ESRI Default Marker" w:hAnsi="ESRI Default Marker" w:cs="ESRI Default Marker" w:eastAsia="ESRI Default Marker"/>
          <w:sz w:val="9"/>
          <w:szCs w:val="9"/>
          <w:color w:val="000000"/>
          <w:spacing w:val="-40"/>
          <w:w w:val="100"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9"/>
          <w:szCs w:val="9"/>
          <w:color w:val="000000"/>
          <w:spacing w:val="0"/>
          <w:w w:val="100"/>
          <w:position w:val="2"/>
        </w:rPr>
        <w:tab/>
      </w:r>
      <w:r>
        <w:rPr>
          <w:rFonts w:ascii="ESRI Default Marker" w:hAnsi="ESRI Default Marker" w:cs="ESRI Default Marker" w:eastAsia="ESRI Default Marker"/>
          <w:sz w:val="9"/>
          <w:szCs w:val="9"/>
          <w:color w:val="000000"/>
          <w:spacing w:val="0"/>
          <w:w w:val="100"/>
          <w:position w:val="2"/>
        </w:rPr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-1"/>
          <w:w w:val="100"/>
          <w:position w:val="0"/>
        </w:rPr>
        <w:t>i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al</w:t>
      </w:r>
      <w:r>
        <w:rPr>
          <w:rFonts w:ascii="Arial" w:hAnsi="Arial" w:cs="Arial" w:eastAsia="Arial"/>
          <w:sz w:val="14"/>
          <w:szCs w:val="14"/>
          <w:color w:val="000000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d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-1"/>
          <w:w w:val="100"/>
          <w:position w:val="0"/>
        </w:rPr>
        <w:t>v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-1"/>
          <w:w w:val="100"/>
          <w:position w:val="0"/>
        </w:rPr>
        <w:t>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p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nt</w:t>
      </w:r>
      <w:r>
        <w:rPr>
          <w:rFonts w:ascii="Arial" w:hAnsi="Arial" w:cs="Arial" w:eastAsia="Arial"/>
          <w:sz w:val="14"/>
          <w:szCs w:val="14"/>
          <w:color w:val="000000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p</w:t>
      </w:r>
      <w:r>
        <w:rPr>
          <w:rFonts w:ascii="Arial" w:hAnsi="Arial" w:cs="Arial" w:eastAsia="Arial"/>
          <w:sz w:val="14"/>
          <w:szCs w:val="14"/>
          <w:color w:val="000000"/>
          <w:spacing w:val="-1"/>
          <w:w w:val="100"/>
          <w:position w:val="0"/>
        </w:rPr>
        <w:t>r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o</w:t>
      </w:r>
      <w:r>
        <w:rPr>
          <w:rFonts w:ascii="Arial" w:hAnsi="Arial" w:cs="Arial" w:eastAsia="Arial"/>
          <w:sz w:val="14"/>
          <w:szCs w:val="14"/>
          <w:color w:val="000000"/>
          <w:spacing w:val="-1"/>
          <w:w w:val="100"/>
          <w:position w:val="0"/>
        </w:rPr>
        <w:t>j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-1"/>
          <w:w w:val="100"/>
          <w:position w:val="0"/>
        </w:rPr>
        <w:t>c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65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"/>
          <w:w w:val="99"/>
        </w:rPr>
        <w:t>W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I</w:t>
      </w:r>
      <w:r>
        <w:rPr>
          <w:rFonts w:ascii="Arial" w:hAnsi="Arial" w:cs="Arial" w:eastAsia="Arial"/>
          <w:sz w:val="12"/>
          <w:szCs w:val="12"/>
          <w:spacing w:val="-1"/>
          <w:w w:val="95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95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79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77"/>
        </w:rPr>
        <w:t>R</w:t>
      </w:r>
      <w:r>
        <w:rPr>
          <w:rFonts w:ascii="Arial" w:hAnsi="Arial" w:cs="Arial" w:eastAsia="Arial"/>
          <w:sz w:val="12"/>
          <w:szCs w:val="12"/>
          <w:spacing w:val="-1"/>
          <w:w w:val="91"/>
        </w:rPr>
        <w:t>UP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5" w:lineRule="exact"/>
        <w:ind w:left="278" w:right="-59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91"/>
          <w:b/>
          <w:bCs/>
        </w:rPr>
        <w:t>F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5"/>
          <w:b/>
          <w:bCs/>
        </w:rPr>
        <w:t>u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89"/>
          <w:b/>
          <w:bCs/>
        </w:rPr>
        <w:t>s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5"/>
          <w:b/>
          <w:bCs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4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9"/>
          <w:b/>
          <w:bCs/>
        </w:rPr>
        <w:t>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4"/>
          <w:szCs w:val="14"/>
          <w:color w:val="004DA8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14"/>
          <w:szCs w:val="14"/>
          <w:color w:val="004DA8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004DA8"/>
          <w:spacing w:val="-1"/>
          <w:w w:val="100"/>
          <w:b/>
          <w:bCs/>
        </w:rPr>
        <w:t>120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2465" w:space="2767"/>
            <w:col w:w="769" w:space="704"/>
            <w:col w:w="4015"/>
          </w:cols>
        </w:sectPr>
      </w:pPr>
      <w:rPr/>
    </w:p>
    <w:p>
      <w:pPr>
        <w:spacing w:before="78" w:after="0" w:line="20" w:lineRule="exact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  <w:position w:val="-9"/>
        </w:rPr>
        <w:t>P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  <w:position w:val="-9"/>
        </w:rPr>
        <w:t>ort</w:t>
      </w:r>
      <w:r>
        <w:rPr>
          <w:rFonts w:ascii="Arial" w:hAnsi="Arial" w:cs="Arial" w:eastAsia="Arial"/>
          <w:sz w:val="11"/>
          <w:szCs w:val="11"/>
          <w:color w:val="333333"/>
          <w:spacing w:val="3"/>
          <w:w w:val="100"/>
          <w:b/>
          <w:bCs/>
          <w:position w:val="-9"/>
        </w:rPr>
        <w:t> 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-9"/>
        </w:rPr>
        <w:t>Li</w:t>
      </w:r>
      <w:r>
        <w:rPr>
          <w:rFonts w:ascii="Arial" w:hAnsi="Arial" w:cs="Arial" w:eastAsia="Arial"/>
          <w:sz w:val="11"/>
          <w:szCs w:val="11"/>
          <w:color w:val="333333"/>
          <w:spacing w:val="-2"/>
          <w:w w:val="102"/>
          <w:b/>
          <w:bCs/>
          <w:position w:val="-9"/>
        </w:rPr>
        <w:t>n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  <w:position w:val="-9"/>
        </w:rPr>
        <w:t>coln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5" w:after="0" w:line="93" w:lineRule="exact"/>
        <w:ind w:right="-58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-3"/>
        </w:rPr>
        <w:t>H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3"/>
        </w:rPr>
        <w:t>il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-3"/>
        </w:rPr>
        <w:t>l</w:t>
      </w:r>
      <w:r>
        <w:rPr>
          <w:rFonts w:ascii="Arial" w:hAnsi="Arial" w:cs="Arial" w:eastAsia="Arial"/>
          <w:sz w:val="11"/>
          <w:szCs w:val="11"/>
          <w:color w:val="710000"/>
          <w:spacing w:val="1"/>
          <w:w w:val="100"/>
          <w:b/>
          <w:bCs/>
          <w:position w:val="-3"/>
        </w:rPr>
        <w:t>s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-3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-3"/>
        </w:rPr>
        <w:t>de</w:t>
      </w:r>
      <w:r>
        <w:rPr>
          <w:rFonts w:ascii="Arial" w:hAnsi="Arial" w:cs="Arial" w:eastAsia="Arial"/>
          <w:sz w:val="11"/>
          <w:szCs w:val="11"/>
          <w:color w:val="710000"/>
          <w:spacing w:val="24"/>
          <w:w w:val="100"/>
          <w:b/>
          <w:bCs/>
          <w:position w:val="-3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3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3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1" w:after="0" w:line="97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006FFF"/>
          <w:spacing w:val="-5"/>
          <w:w w:val="100"/>
          <w:position w:val="-3"/>
        </w:rPr>
        <w:t>P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0"/>
          <w:position w:val="-3"/>
        </w:rPr>
        <w:t>r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0"/>
          <w:position w:val="-3"/>
        </w:rPr>
        <w:t>t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6264" w:space="279"/>
            <w:col w:w="514" w:space="187"/>
            <w:col w:w="3476"/>
          </w:cols>
        </w:sectPr>
      </w:pPr>
      <w:rPr/>
    </w:p>
    <w:p>
      <w:pPr>
        <w:spacing w:before="0" w:after="0" w:line="143" w:lineRule="exact"/>
        <w:ind w:left="302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xplora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ion</w:t>
      </w:r>
      <w:r>
        <w:rPr>
          <w:rFonts w:ascii="Arial" w:hAnsi="Arial" w:cs="Arial" w:eastAsia="Arial"/>
          <w:sz w:val="14"/>
          <w:szCs w:val="14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tenem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77" w:after="0" w:line="240" w:lineRule="auto"/>
        <w:ind w:left="709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-1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neral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ploration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(EL)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-35" w:right="-55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9"/>
        </w:rPr>
        <w:t>Gu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9"/>
        </w:rPr>
        <w:t>m</w:t>
      </w:r>
      <w:r>
        <w:rPr>
          <w:rFonts w:ascii="Arial" w:hAnsi="Arial" w:cs="Arial" w:eastAsia="Arial"/>
          <w:sz w:val="11"/>
          <w:szCs w:val="11"/>
          <w:color w:val="710000"/>
          <w:spacing w:val="24"/>
          <w:w w:val="100"/>
          <w:b/>
          <w:bCs/>
          <w:position w:val="9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9"/>
        </w:rPr>
        <w:t>F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9"/>
        </w:rPr>
        <w:t>l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9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9"/>
        </w:rPr>
        <w:t>t</w:t>
      </w:r>
      <w:r>
        <w:rPr>
          <w:rFonts w:ascii="Arial" w:hAnsi="Arial" w:cs="Arial" w:eastAsia="Arial"/>
          <w:sz w:val="11"/>
          <w:szCs w:val="11"/>
          <w:color w:val="710000"/>
          <w:spacing w:val="-7"/>
          <w:w w:val="100"/>
          <w:b/>
          <w:bCs/>
          <w:position w:val="9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54"/>
          <w:w w:val="99"/>
          <w:position w:val="-3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99"/>
          <w:position w:val="7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7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25"/>
          <w:w w:val="100"/>
          <w:position w:val="7"/>
        </w:rPr>
        <w:t> </w:t>
      </w:r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-70"/>
          <w:w w:val="100"/>
          <w:position w:val="3"/>
        </w:rPr>
        <w:t>Ê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-39"/>
          <w:w w:val="100"/>
          <w:position w:val="5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0"/>
          <w:w w:val="100"/>
          <w:position w:val="5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0"/>
          <w:w w:val="100"/>
          <w:position w:val="5"/>
        </w:rPr>
        <w:t> 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11"/>
          <w:w w:val="100"/>
          <w:position w:val="5"/>
        </w:rPr>
        <w:t> </w:t>
      </w:r>
      <w:r>
        <w:rPr>
          <w:rFonts w:ascii="Arial" w:hAnsi="Arial" w:cs="Arial" w:eastAsia="Arial"/>
          <w:sz w:val="12"/>
          <w:szCs w:val="12"/>
          <w:color w:val="006FFF"/>
          <w:spacing w:val="-5"/>
          <w:w w:val="79"/>
          <w:position w:val="0"/>
        </w:rPr>
        <w:t>P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5"/>
          <w:position w:val="0"/>
        </w:rPr>
        <w:t>o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10"/>
          <w:position w:val="0"/>
        </w:rPr>
        <w:t>r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8"/>
          <w:position w:val="0"/>
        </w:rPr>
        <w:t>t</w:t>
      </w:r>
      <w:r>
        <w:rPr>
          <w:rFonts w:ascii="Arial" w:hAnsi="Arial" w:cs="Arial" w:eastAsia="Arial"/>
          <w:sz w:val="12"/>
          <w:szCs w:val="12"/>
          <w:color w:val="006FFF"/>
          <w:spacing w:val="3"/>
          <w:w w:val="100"/>
          <w:position w:val="0"/>
        </w:rPr>
        <w:t> 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93"/>
          <w:position w:val="0"/>
        </w:rPr>
        <w:t>L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93"/>
          <w:position w:val="0"/>
        </w:rPr>
        <w:t>i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98"/>
          <w:position w:val="0"/>
        </w:rPr>
        <w:t>n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98"/>
          <w:position w:val="0"/>
        </w:rPr>
        <w:t>c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108"/>
          <w:position w:val="0"/>
        </w:rPr>
        <w:t>o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8"/>
          <w:position w:val="0"/>
        </w:rPr>
        <w:t>l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105"/>
          <w:position w:val="0"/>
        </w:rPr>
        <w:t>n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left="539" w:right="520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1.348297pt;margin-top:-5.148933pt;width:3.47438pt;height:4.9634pt;mso-position-horizontal-relative:page;mso-position-vertical-relative:paragraph;z-index:-9007" type="#_x0000_t202" filled="f" stroked="f">
            <v:textbox inset="0,0,0,0">
              <w:txbxContent>
                <w:p>
                  <w:pPr>
                    <w:spacing w:before="13" w:after="0" w:line="240" w:lineRule="auto"/>
                    <w:ind w:right="-55"/>
                    <w:jc w:val="left"/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</w:rPr>
                  </w:pPr>
                  <w:rPr/>
                  <w:r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  <w:spacing w:val="0"/>
                      <w:w w:val="100"/>
                    </w:rPr>
                    <w:t>(</w:t>
                  </w:r>
                  <w:r>
                    <w:rPr>
                      <w:rFonts w:ascii="ESRI Default Marker" w:hAnsi="ESRI Default Marker" w:cs="ESRI Default Marker" w:eastAsia="ESRI Default Marker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10"/>
          <w:b/>
          <w:bCs/>
        </w:rPr>
        <w:t>U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7"/>
          <w:b/>
          <w:bCs/>
        </w:rPr>
        <w:t>ley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6" w:after="0" w:line="123" w:lineRule="exact"/>
        <w:ind w:right="96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006FFF"/>
          <w:spacing w:val="-2"/>
          <w:w w:val="98"/>
          <w:position w:val="-1"/>
        </w:rPr>
        <w:t>A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104"/>
          <w:position w:val="-1"/>
        </w:rPr>
        <w:t>d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99"/>
          <w:position w:val="-1"/>
        </w:rPr>
        <w:t>e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117"/>
          <w:position w:val="-1"/>
        </w:rPr>
        <w:t>l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04"/>
          <w:position w:val="-1"/>
        </w:rPr>
        <w:t>a</w:t>
      </w:r>
      <w:r>
        <w:rPr>
          <w:rFonts w:ascii="Arial" w:hAnsi="Arial" w:cs="Arial" w:eastAsia="Arial"/>
          <w:sz w:val="12"/>
          <w:szCs w:val="12"/>
          <w:color w:val="006FFF"/>
          <w:spacing w:val="-1"/>
          <w:w w:val="117"/>
          <w:position w:val="-1"/>
        </w:rPr>
        <w:t>i</w:t>
      </w:r>
      <w:r>
        <w:rPr>
          <w:rFonts w:ascii="Arial" w:hAnsi="Arial" w:cs="Arial" w:eastAsia="Arial"/>
          <w:sz w:val="12"/>
          <w:szCs w:val="12"/>
          <w:color w:val="006FFF"/>
          <w:spacing w:val="1"/>
          <w:w w:val="104"/>
          <w:position w:val="-1"/>
        </w:rPr>
        <w:t>d</w:t>
      </w:r>
      <w:r>
        <w:rPr>
          <w:rFonts w:ascii="Arial" w:hAnsi="Arial" w:cs="Arial" w:eastAsia="Arial"/>
          <w:sz w:val="12"/>
          <w:szCs w:val="12"/>
          <w:color w:val="006FFF"/>
          <w:spacing w:val="0"/>
          <w:w w:val="99"/>
          <w:position w:val="-1"/>
        </w:rPr>
        <w:t>e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0" w:after="0" w:line="124" w:lineRule="exact"/>
        <w:ind w:right="51"/>
        <w:jc w:val="right"/>
        <w:rPr>
          <w:rFonts w:ascii="ESRI Cartography" w:hAnsi="ESRI Cartography" w:cs="ESRI Cartography" w:eastAsia="ESRI Cartography"/>
          <w:sz w:val="14"/>
          <w:szCs w:val="14"/>
        </w:rPr>
      </w:pPr>
      <w:rPr/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0"/>
          <w:w w:val="100"/>
        </w:rPr>
        <w:t>Ê</w:t>
      </w:r>
      <w:r>
        <w:rPr>
          <w:rFonts w:ascii="ESRI Cartography" w:hAnsi="ESRI Cartography" w:cs="ESRI Cartography" w:eastAsia="ESRI Cartography"/>
          <w:sz w:val="14"/>
          <w:szCs w:val="14"/>
          <w:color w:val="000000"/>
          <w:spacing w:val="0"/>
          <w:w w:val="100"/>
        </w:rPr>
      </w:r>
    </w:p>
    <w:p>
      <w:pPr>
        <w:spacing w:before="20" w:after="0" w:line="240" w:lineRule="auto"/>
        <w:ind w:left="-40" w:right="-20"/>
        <w:jc w:val="right"/>
        <w:rPr>
          <w:rFonts w:ascii="ESRI Default Marker" w:hAnsi="ESRI Default Marker" w:cs="ESRI Default Marker" w:eastAsia="ESRI Default Marker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</w:rPr>
        <w:t>ADE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11"/>
          <w:szCs w:val="11"/>
          <w:color w:val="333333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</w:rPr>
        <w:t>D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1"/>
          <w:szCs w:val="11"/>
          <w:color w:val="333333"/>
          <w:spacing w:val="18"/>
          <w:w w:val="100"/>
          <w:b/>
          <w:bCs/>
        </w:rPr>
        <w:t> </w:t>
      </w:r>
      <w:r>
        <w:rPr>
          <w:rFonts w:ascii="ESRI Default Marker" w:hAnsi="ESRI Default Marker" w:cs="ESRI Default Marker" w:eastAsia="ESRI Default Marker"/>
          <w:sz w:val="8"/>
          <w:szCs w:val="8"/>
          <w:color w:val="FFFFFF"/>
          <w:spacing w:val="-62"/>
          <w:w w:val="105"/>
          <w:position w:val="3"/>
        </w:rPr>
        <w:t>"</w:t>
      </w:r>
      <w:r>
        <w:rPr>
          <w:rFonts w:ascii="ESRI Default Marker" w:hAnsi="ESRI Default Marker" w:cs="ESRI Default Marker" w:eastAsia="ESRI Default Marker"/>
          <w:sz w:val="8"/>
          <w:szCs w:val="8"/>
          <w:color w:val="000000"/>
          <w:spacing w:val="0"/>
          <w:w w:val="105"/>
          <w:position w:val="2"/>
        </w:rPr>
        <w:t>)</w:t>
      </w:r>
      <w:r>
        <w:rPr>
          <w:rFonts w:ascii="ESRI Default Marker" w:hAnsi="ESRI Default Marker" w:cs="ESRI Default Marker" w:eastAsia="ESRI Default Marker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color w:val="FFAA00"/>
          <w:spacing w:val="-69"/>
          <w:w w:val="100"/>
          <w:position w:val="-2"/>
        </w:rPr>
        <w:t>!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2"/>
        </w:rPr>
        <w:t>(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13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00"/>
          <w:b/>
          <w:bCs/>
          <w:position w:val="0"/>
        </w:rPr>
        <w:t>B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0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-2"/>
          <w:w w:val="100"/>
          <w:b/>
          <w:bCs/>
          <w:position w:val="0"/>
        </w:rPr>
        <w:t>r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0"/>
        </w:rPr>
        <w:t>d</w:t>
      </w:r>
      <w:r>
        <w:rPr>
          <w:rFonts w:ascii="Arial" w:hAnsi="Arial" w:cs="Arial" w:eastAsia="Arial"/>
          <w:sz w:val="11"/>
          <w:szCs w:val="11"/>
          <w:color w:val="710000"/>
          <w:spacing w:val="19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0"/>
        </w:rPr>
        <w:t>i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00"/>
          <w:b/>
          <w:bCs/>
          <w:position w:val="0"/>
        </w:rPr>
        <w:t>n</w:t>
      </w:r>
      <w:r>
        <w:rPr>
          <w:rFonts w:ascii="Arial" w:hAnsi="Arial" w:cs="Arial" w:eastAsia="Arial"/>
          <w:sz w:val="11"/>
          <w:szCs w:val="11"/>
          <w:color w:val="710000"/>
          <w:spacing w:val="14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13"/>
          <w:b/>
          <w:bCs/>
          <w:position w:val="0"/>
        </w:rPr>
        <w:t>H</w:t>
      </w:r>
      <w:r>
        <w:rPr>
          <w:rFonts w:ascii="Arial" w:hAnsi="Arial" w:cs="Arial" w:eastAsia="Arial"/>
          <w:sz w:val="11"/>
          <w:szCs w:val="11"/>
          <w:color w:val="710000"/>
          <w:spacing w:val="0"/>
          <w:w w:val="121"/>
          <w:b/>
          <w:bCs/>
          <w:position w:val="0"/>
        </w:rPr>
        <w:t>a</w:t>
      </w:r>
      <w:r>
        <w:rPr>
          <w:rFonts w:ascii="Arial" w:hAnsi="Arial" w:cs="Arial" w:eastAsia="Arial"/>
          <w:sz w:val="11"/>
          <w:szCs w:val="11"/>
          <w:color w:val="710000"/>
          <w:spacing w:val="-1"/>
          <w:w w:val="110"/>
          <w:b/>
          <w:bCs/>
          <w:position w:val="0"/>
        </w:rPr>
        <w:t>nd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</w:rPr>
      </w:r>
    </w:p>
    <w:p>
      <w:pPr>
        <w:spacing w:before="11" w:after="0" w:line="98" w:lineRule="exact"/>
        <w:ind w:left="22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MINDAR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3"/>
        </w:rPr>
        <w:t>IE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2633" w:space="2249"/>
            <w:col w:w="1386" w:space="631"/>
            <w:col w:w="670" w:space="159"/>
            <w:col w:w="831" w:space="111"/>
            <w:col w:w="2050"/>
          </w:cols>
        </w:sectPr>
      </w:pPr>
      <w:rPr/>
    </w:p>
    <w:p>
      <w:pPr>
        <w:spacing w:before="37" w:after="0" w:line="240" w:lineRule="auto"/>
        <w:ind w:left="709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-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eum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on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Li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2"/>
        </w:rPr>
        <w:t>(</w:t>
      </w:r>
      <w:r>
        <w:rPr>
          <w:rFonts w:ascii="Arial" w:hAnsi="Arial" w:cs="Arial" w:eastAsia="Arial"/>
          <w:sz w:val="13"/>
          <w:szCs w:val="13"/>
          <w:spacing w:val="-1"/>
          <w:w w:val="102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2"/>
        </w:rPr>
        <w:t>EL)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70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Coa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eld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99" w:lineRule="auto"/>
        <w:ind w:left="418" w:right="1640" w:firstLine="-121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f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as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tru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tu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 </w:t>
      </w:r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39"/>
          <w:w w:val="100"/>
          <w:position w:val="4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  <w:position w:val="3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  <w:position w:val="3"/>
        </w:rPr>
        <w:t>       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24"/>
          <w:w w:val="100"/>
          <w:position w:val="3"/>
        </w:rPr>
        <w:t> 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Lo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c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ity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 </w:t>
      </w:r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0"/>
          <w:w w:val="100"/>
          <w:position w:val="1"/>
        </w:rPr>
        <w:t>Ê</w:t>
      </w:r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0"/>
          <w:w w:val="100"/>
          <w:position w:val="1"/>
        </w:rPr>
        <w:t> </w:t>
      </w:r>
      <w:r>
        <w:rPr>
          <w:rFonts w:ascii="ESRI Cartography" w:hAnsi="ESRI Cartography" w:cs="ESRI Cartography" w:eastAsia="ESRI Cartography"/>
          <w:sz w:val="14"/>
          <w:szCs w:val="14"/>
          <w:color w:val="005CE6"/>
          <w:spacing w:val="47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Po</w:t>
      </w:r>
      <w:r>
        <w:rPr>
          <w:rFonts w:ascii="Arial" w:hAnsi="Arial" w:cs="Arial" w:eastAsia="Arial"/>
          <w:sz w:val="14"/>
          <w:szCs w:val="14"/>
          <w:color w:val="000000"/>
          <w:spacing w:val="1"/>
          <w:w w:val="100"/>
          <w:position w:val="0"/>
        </w:rPr>
        <w:t>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" w:after="0" w:line="240" w:lineRule="auto"/>
        <w:ind w:left="70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hway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2" w:after="0" w:line="240" w:lineRule="auto"/>
        <w:ind w:left="70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Ma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j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oad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2" w:after="0" w:line="303" w:lineRule="auto"/>
        <w:ind w:left="704" w:right="25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–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tan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au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–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ga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240" w:lineRule="auto"/>
        <w:ind w:left="70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Li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q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ds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1" w:after="0" w:line="158" w:lineRule="exact"/>
        <w:ind w:left="70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132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000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olt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po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w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ne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19" w:after="0" w:line="130" w:lineRule="exact"/>
        <w:ind w:left="2739" w:right="2786"/>
        <w:jc w:val="center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2"/>
          <w:w w:val="100"/>
          <w:position w:val="-1"/>
        </w:rPr>
        <w:t>K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NT</w:t>
      </w:r>
      <w:r>
        <w:rPr>
          <w:rFonts w:ascii="Arial" w:hAnsi="Arial" w:cs="Arial" w:eastAsia="Arial"/>
          <w:sz w:val="12"/>
          <w:szCs w:val="12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2"/>
          <w:szCs w:val="12"/>
          <w:spacing w:val="-5"/>
          <w:w w:val="100"/>
          <w:position w:val="-1"/>
        </w:rPr>
        <w:t> </w:t>
      </w:r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  <w:position w:val="1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  <w:position w:val="1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1" w:after="0" w:line="240" w:lineRule="auto"/>
        <w:ind w:left="3476" w:right="2856"/>
        <w:jc w:val="center"/>
        <w:rPr>
          <w:rFonts w:ascii="ESRI Default Marker" w:hAnsi="ESRI Default Marker" w:cs="ESRI Default Marker" w:eastAsia="ESRI Default Marker"/>
          <w:sz w:val="11"/>
          <w:szCs w:val="11"/>
        </w:rPr>
      </w:pPr>
      <w:rPr/>
      <w:r>
        <w:rPr>
          <w:rFonts w:ascii="ESRI Default Marker" w:hAnsi="ESRI Default Marker" w:cs="ESRI Default Marker" w:eastAsia="ESRI Default Marker"/>
          <w:sz w:val="11"/>
          <w:szCs w:val="11"/>
          <w:color w:val="54FF00"/>
          <w:spacing w:val="-81"/>
          <w:w w:val="102"/>
        </w:rPr>
        <w:t>!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2"/>
        </w:rPr>
        <w:t>(</w:t>
      </w:r>
      <w:r>
        <w:rPr>
          <w:rFonts w:ascii="ESRI Default Marker" w:hAnsi="ESRI Default Marker" w:cs="ESRI Default Marker" w:eastAsia="ESRI Default Marker"/>
          <w:sz w:val="11"/>
          <w:szCs w:val="11"/>
          <w:color w:val="000000"/>
          <w:spacing w:val="0"/>
          <w:w w:val="100"/>
        </w:rPr>
      </w:r>
    </w:p>
    <w:p>
      <w:pPr>
        <w:spacing w:before="31" w:after="0" w:line="240" w:lineRule="auto"/>
        <w:ind w:left="3482" w:right="2517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98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NG</w:t>
      </w:r>
      <w:r>
        <w:rPr>
          <w:rFonts w:ascii="Arial" w:hAnsi="Arial" w:cs="Arial" w:eastAsia="Arial"/>
          <w:sz w:val="12"/>
          <w:szCs w:val="12"/>
          <w:spacing w:val="0"/>
          <w:w w:val="98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8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661" w:right="2206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004DA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4"/>
          <w:szCs w:val="14"/>
          <w:color w:val="004DA8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14"/>
          <w:szCs w:val="14"/>
          <w:color w:val="004DA8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004DA8"/>
          <w:spacing w:val="-1"/>
          <w:w w:val="100"/>
          <w:b/>
          <w:bCs/>
        </w:rPr>
        <w:t>127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3664" w:right="2219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80000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color w:val="A80000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color w:val="A8000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color w:val="A80000"/>
          <w:spacing w:val="-1"/>
          <w:w w:val="100"/>
          <w:b/>
          <w:bCs/>
        </w:rPr>
        <w:t>45</w:t>
      </w:r>
      <w:r>
        <w:rPr>
          <w:rFonts w:ascii="Arial" w:hAnsi="Arial" w:cs="Arial" w:eastAsia="Arial"/>
          <w:sz w:val="14"/>
          <w:szCs w:val="14"/>
          <w:color w:val="A80000"/>
          <w:spacing w:val="0"/>
          <w:w w:val="100"/>
          <w:b/>
          <w:bCs/>
        </w:rPr>
        <w:t>76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tabs>
          <w:tab w:pos="740" w:val="left"/>
          <w:tab w:pos="1520" w:val="left"/>
          <w:tab w:pos="232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0</w:t>
      </w:r>
      <w:r>
        <w:rPr>
          <w:rFonts w:ascii="Arial" w:hAnsi="Arial" w:cs="Arial" w:eastAsia="Arial"/>
          <w:sz w:val="9"/>
          <w:szCs w:val="9"/>
          <w:spacing w:val="-2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</w:rPr>
        <w:t>100</w:t>
      </w:r>
      <w:r>
        <w:rPr>
          <w:rFonts w:ascii="Arial" w:hAnsi="Arial" w:cs="Arial" w:eastAsia="Arial"/>
          <w:sz w:val="9"/>
          <w:szCs w:val="9"/>
          <w:spacing w:val="-1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</w:rPr>
        <w:t>200</w:t>
      </w:r>
      <w:r>
        <w:rPr>
          <w:rFonts w:ascii="Arial" w:hAnsi="Arial" w:cs="Arial" w:eastAsia="Arial"/>
          <w:sz w:val="9"/>
          <w:szCs w:val="9"/>
          <w:spacing w:val="-1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</w:rPr>
        <w:t>300</w:t>
      </w:r>
      <w:r>
        <w:rPr>
          <w:rFonts w:ascii="Arial" w:hAnsi="Arial" w:cs="Arial" w:eastAsia="Arial"/>
          <w:sz w:val="9"/>
          <w:szCs w:val="9"/>
          <w:spacing w:val="8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K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il</w:t>
      </w:r>
      <w:r>
        <w:rPr>
          <w:rFonts w:ascii="Arial" w:hAnsi="Arial" w:cs="Arial" w:eastAsia="Arial"/>
          <w:sz w:val="9"/>
          <w:szCs w:val="9"/>
          <w:spacing w:val="1"/>
          <w:w w:val="108"/>
        </w:rPr>
        <w:t>o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m</w:t>
      </w:r>
      <w:r>
        <w:rPr>
          <w:rFonts w:ascii="Arial" w:hAnsi="Arial" w:cs="Arial" w:eastAsia="Arial"/>
          <w:sz w:val="9"/>
          <w:szCs w:val="9"/>
          <w:spacing w:val="1"/>
          <w:w w:val="108"/>
        </w:rPr>
        <w:t>e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tr</w:t>
      </w:r>
      <w:r>
        <w:rPr>
          <w:rFonts w:ascii="Arial" w:hAnsi="Arial" w:cs="Arial" w:eastAsia="Arial"/>
          <w:sz w:val="9"/>
          <w:szCs w:val="9"/>
          <w:spacing w:val="1"/>
          <w:w w:val="108"/>
        </w:rPr>
        <w:t>e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s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27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 style="position:absolute;margin-left:491.977338pt;margin-top:21.884182pt;width:39.048216pt;height:5.034691pt;mso-position-horizontal-relative:page;mso-position-vertical-relative:paragraph;z-index:-9006;rotation:273" type="#_x0000_t136" fillcolor="#000000" stroked="f">
            <o:extrusion v:ext="view" autorotationcenter="t"/>
            <v:textpath style="font-family:&amp;quot;Comic Sans MS&amp;quot;;font-size:4pt;v-text-kern:t;mso-text-shadow:auto" string="REG 204218-037"/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D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a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tum</w:t>
      </w:r>
      <w:r>
        <w:rPr>
          <w:rFonts w:ascii="Arial" w:hAnsi="Arial" w:cs="Arial" w:eastAsia="Arial"/>
          <w:sz w:val="8"/>
          <w:szCs w:val="8"/>
          <w:spacing w:val="14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GDA</w:t>
      </w:r>
      <w:r>
        <w:rPr>
          <w:rFonts w:ascii="Arial" w:hAnsi="Arial" w:cs="Arial" w:eastAsia="Arial"/>
          <w:sz w:val="8"/>
          <w:szCs w:val="8"/>
          <w:spacing w:val="10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94</w:t>
      </w:r>
      <w:r>
        <w:rPr>
          <w:rFonts w:ascii="Arial" w:hAnsi="Arial" w:cs="Arial" w:eastAsia="Arial"/>
          <w:sz w:val="8"/>
          <w:szCs w:val="8"/>
          <w:spacing w:val="4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–</w:t>
      </w:r>
      <w:r>
        <w:rPr>
          <w:rFonts w:ascii="Arial" w:hAnsi="Arial" w:cs="Arial" w:eastAsia="Arial"/>
          <w:sz w:val="8"/>
          <w:szCs w:val="8"/>
          <w:spacing w:val="4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P</w:t>
      </w:r>
      <w:r>
        <w:rPr>
          <w:rFonts w:ascii="Arial" w:hAnsi="Arial" w:cs="Arial" w:eastAsia="Arial"/>
          <w:sz w:val="8"/>
          <w:szCs w:val="8"/>
          <w:spacing w:val="1"/>
          <w:w w:val="100"/>
        </w:rPr>
        <w:t>r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ojection</w:t>
      </w:r>
      <w:r>
        <w:rPr>
          <w:rFonts w:ascii="Arial" w:hAnsi="Arial" w:cs="Arial" w:eastAsia="Arial"/>
          <w:sz w:val="8"/>
          <w:szCs w:val="8"/>
          <w:spacing w:val="18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1"/>
          <w:w w:val="100"/>
        </w:rPr>
        <w:t>S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uth</w:t>
      </w:r>
      <w:r>
        <w:rPr>
          <w:rFonts w:ascii="Arial" w:hAnsi="Arial" w:cs="Arial" w:eastAsia="Arial"/>
          <w:sz w:val="8"/>
          <w:szCs w:val="8"/>
          <w:spacing w:val="12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A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ustr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a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l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ia</w:t>
      </w:r>
      <w:r>
        <w:rPr>
          <w:rFonts w:ascii="Arial" w:hAnsi="Arial" w:cs="Arial" w:eastAsia="Arial"/>
          <w:sz w:val="8"/>
          <w:szCs w:val="8"/>
          <w:spacing w:val="16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5"/>
        </w:rPr>
        <w:t>Lam</w:t>
      </w:r>
      <w:r>
        <w:rPr>
          <w:rFonts w:ascii="Arial" w:hAnsi="Arial" w:cs="Arial" w:eastAsia="Arial"/>
          <w:sz w:val="8"/>
          <w:szCs w:val="8"/>
          <w:spacing w:val="-1"/>
          <w:w w:val="105"/>
        </w:rPr>
        <w:t>b</w:t>
      </w:r>
      <w:r>
        <w:rPr>
          <w:rFonts w:ascii="Arial" w:hAnsi="Arial" w:cs="Arial" w:eastAsia="Arial"/>
          <w:sz w:val="8"/>
          <w:szCs w:val="8"/>
          <w:spacing w:val="0"/>
          <w:w w:val="105"/>
        </w:rPr>
        <w:t>ert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681"/>
        <w:jc w:val="right"/>
        <w:rPr>
          <w:rFonts w:ascii="ESRI Default Marker" w:hAnsi="ESRI Default Marker" w:cs="ESRI Default Marker" w:eastAsia="ESRI Default Marker"/>
          <w:sz w:val="5"/>
          <w:szCs w:val="5"/>
        </w:rPr>
      </w:pPr>
      <w:rPr/>
      <w:r>
        <w:rPr>
          <w:rFonts w:ascii="ESRI Default Marker" w:hAnsi="ESRI Default Marker" w:cs="ESRI Default Marker" w:eastAsia="ESRI Default Marker"/>
          <w:sz w:val="5"/>
          <w:szCs w:val="5"/>
          <w:color w:val="FFFFFF"/>
          <w:spacing w:val="-43"/>
          <w:w w:val="111"/>
        </w:rPr>
        <w:t>"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11"/>
        </w:rPr>
        <w:t>)</w:t>
      </w:r>
      <w:r>
        <w:rPr>
          <w:rFonts w:ascii="ESRI Default Marker" w:hAnsi="ESRI Default Marker" w:cs="ESRI Default Marker" w:eastAsia="ESRI Default Marker"/>
          <w:sz w:val="5"/>
          <w:szCs w:val="5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2892" w:space="1322"/>
            <w:col w:w="6506"/>
          </w:cols>
        </w:sectPr>
      </w:pPr>
      <w:rPr/>
    </w:p>
    <w:p>
      <w:pPr>
        <w:spacing w:before="81" w:after="0" w:line="158" w:lineRule="exact"/>
        <w:ind w:left="704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275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000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olt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po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w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ne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16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</w:rPr>
        <w:t>M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11"/>
          <w:szCs w:val="11"/>
          <w:color w:val="333333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Ga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</w:rPr>
        <w:t>m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b</w:t>
      </w:r>
      <w:r>
        <w:rPr>
          <w:rFonts w:ascii="Arial" w:hAnsi="Arial" w:cs="Arial" w:eastAsia="Arial"/>
          <w:sz w:val="11"/>
          <w:szCs w:val="11"/>
          <w:color w:val="333333"/>
          <w:spacing w:val="-1"/>
          <w:w w:val="102"/>
          <w:b/>
          <w:bCs/>
        </w:rPr>
        <w:t>i</w:t>
      </w:r>
      <w:r>
        <w:rPr>
          <w:rFonts w:ascii="Arial" w:hAnsi="Arial" w:cs="Arial" w:eastAsia="Arial"/>
          <w:sz w:val="11"/>
          <w:szCs w:val="11"/>
          <w:color w:val="333333"/>
          <w:spacing w:val="0"/>
          <w:w w:val="102"/>
          <w:b/>
          <w:bCs/>
        </w:rPr>
        <w:t>er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2105" w:space="6085"/>
            <w:col w:w="2530"/>
          </w:cols>
        </w:sectPr>
      </w:pPr>
      <w:rPr/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/>
        <w:pict>
          <v:group style="position:absolute;margin-left:56.693001pt;margin-top:-558.658203pt;width:482.39pt;height:551.363pt;mso-position-horizontal-relative:page;mso-position-vertical-relative:paragraph;z-index:-9013" coordorigin="1134,-11173" coordsize="9648,11027">
            <v:shape style="position:absolute;left:1134;top:-11173;width:9638;height:2039" type="#_x0000_t75">
              <v:imagedata r:id="rId203" o:title=""/>
            </v:shape>
            <v:shape style="position:absolute;left:1191;top:-10447;width:9581;height:1312" type="#_x0000_t75">
              <v:imagedata r:id="rId204" o:title=""/>
            </v:shape>
            <v:shape style="position:absolute;left:1134;top:-9140;width:9638;height:1312" type="#_x0000_t75">
              <v:imagedata r:id="rId205" o:title=""/>
            </v:shape>
            <v:shape style="position:absolute;left:1134;top:-7832;width:9638;height:1312" type="#_x0000_t75">
              <v:imagedata r:id="rId206" o:title=""/>
            </v:shape>
            <v:shape style="position:absolute;left:1134;top:-6525;width:9638;height:1312" type="#_x0000_t75">
              <v:imagedata r:id="rId207" o:title=""/>
            </v:shape>
            <v:shape style="position:absolute;left:1134;top:-5218;width:9638;height:1312" type="#_x0000_t75">
              <v:imagedata r:id="rId208" o:title=""/>
            </v:shape>
            <v:shape style="position:absolute;left:1134;top:-3910;width:9638;height:1312" type="#_x0000_t75">
              <v:imagedata r:id="rId209" o:title=""/>
            </v:shape>
            <v:shape style="position:absolute;left:1134;top:-2603;width:9638;height:1312" type="#_x0000_t75">
              <v:imagedata r:id="rId210" o:title=""/>
            </v:shape>
            <v:shape style="position:absolute;left:1134;top:-1296;width:9638;height:1140" type="#_x0000_t75">
              <v:imagedata r:id="rId211" o:title=""/>
            </v:shape>
            <v:group style="position:absolute;left:10133;top:-350;width:638;height:194" coordorigin="10133,-350" coordsize="638,194">
              <v:shape style="position:absolute;left:10133;top:-350;width:638;height:194" coordorigin="10133,-350" coordsize="638,194" path="m10133,-156l10772,-156,10772,-350,10133,-350,10133,-156e" filled="t" fillcolor="#FFFFFF" stroked="f">
                <v:path arrowok="t"/>
                <v:fill/>
              </v:shape>
            </v:group>
            <v:group style="position:absolute;left:10134;top:-350;width:638;height:194" coordorigin="10134,-350" coordsize="638,194">
              <v:shape style="position:absolute;left:10134;top:-350;width:638;height:194" coordorigin="10134,-350" coordsize="638,194" path="m10134,-156l10134,-350,10772,-350e" filled="f" stroked="t" strokeweight=".673pt" strokecolor="#FFFFFF">
                <v:path arrowok="t"/>
              </v:shape>
            </v:group>
            <v:group style="position:absolute;left:5261;top:-1410;width:158;height:2" coordorigin="5261,-1410" coordsize="158,2">
              <v:shape style="position:absolute;left:5261;top:-1410;width:158;height:2" coordorigin="5261,-1410" coordsize="158,0" path="m5261,-1410l5419,-1410e" filled="f" stroked="t" strokeweight="3.633pt" strokecolor="#000000">
                <v:path arrowok="t"/>
              </v:shape>
            </v:group>
            <v:group style="position:absolute;left:5261;top:-1446;width:158;height:71" coordorigin="5261,-1446" coordsize="158,71">
              <v:shape style="position:absolute;left:5261;top:-1446;width:158;height:71" coordorigin="5261,-1446" coordsize="158,71" path="m5419,-1375l5261,-1375,5261,-1446,5419,-1446,5419,-1375xe" filled="f" stroked="t" strokeweight=".168pt" strokecolor="#000000">
                <v:path arrowok="t"/>
              </v:shape>
            </v:group>
            <v:group style="position:absolute;left:5419;top:-1446;width:160;height:71" coordorigin="5419,-1446" coordsize="160,71">
              <v:shape style="position:absolute;left:5419;top:-1446;width:160;height:71" coordorigin="5419,-1446" coordsize="160,71" path="m5579,-1375l5419,-1375,5419,-1446,5579,-1446,5579,-1375xe" filled="f" stroked="t" strokeweight=".168pt" strokecolor="#000000">
                <v:path arrowok="t"/>
              </v:shape>
            </v:group>
            <v:group style="position:absolute;left:5579;top:-1410;width:160;height:2" coordorigin="5579,-1410" coordsize="160,2">
              <v:shape style="position:absolute;left:5579;top:-1410;width:160;height:2" coordorigin="5579,-1410" coordsize="160,0" path="m5579,-1410l5739,-1410e" filled="f" stroked="t" strokeweight="3.633pt" strokecolor="#000000">
                <v:path arrowok="t"/>
              </v:shape>
            </v:group>
            <v:group style="position:absolute;left:5579;top:-1446;width:160;height:71" coordorigin="5579,-1446" coordsize="160,71">
              <v:shape style="position:absolute;left:5579;top:-1446;width:160;height:71" coordorigin="5579,-1446" coordsize="160,71" path="m5739,-1375l5579,-1375,5579,-1446,5739,-1446,5739,-1375xe" filled="f" stroked="t" strokeweight=".168pt" strokecolor="#000000">
                <v:path arrowok="t"/>
              </v:shape>
            </v:group>
            <v:group style="position:absolute;left:5739;top:-1446;width:158;height:71" coordorigin="5739,-1446" coordsize="158,71">
              <v:shape style="position:absolute;left:5739;top:-1446;width:158;height:71" coordorigin="5739,-1446" coordsize="158,71" path="m5897,-1375l5739,-1375,5739,-1446,5897,-1446,5897,-1375xe" filled="f" stroked="t" strokeweight=".168pt" strokecolor="#000000">
                <v:path arrowok="t"/>
              </v:shape>
            </v:group>
            <v:group style="position:absolute;left:5897;top:-1410;width:160;height:2" coordorigin="5897,-1410" coordsize="160,2">
              <v:shape style="position:absolute;left:5897;top:-1410;width:160;height:2" coordorigin="5897,-1410" coordsize="160,0" path="m5897,-1410l6057,-1410e" filled="f" stroked="t" strokeweight="3.633pt" strokecolor="#000000">
                <v:path arrowok="t"/>
              </v:shape>
            </v:group>
            <v:group style="position:absolute;left:5897;top:-1446;width:160;height:71" coordorigin="5897,-1446" coordsize="160,71">
              <v:shape style="position:absolute;left:5897;top:-1446;width:160;height:71" coordorigin="5897,-1446" coordsize="160,71" path="m6057,-1375l5897,-1375,5897,-1446,6057,-1446,6057,-1375xe" filled="f" stroked="t" strokeweight=".168pt" strokecolor="#000000">
                <v:path arrowok="t"/>
              </v:shape>
            </v:group>
            <v:group style="position:absolute;left:6057;top:-1446;width:794;height:71" coordorigin="6057,-1446" coordsize="794,71">
              <v:shape style="position:absolute;left:6057;top:-1446;width:794;height:71" coordorigin="6057,-1446" coordsize="794,71" path="m6851,-1375l6057,-1375,6057,-1446,6851,-1446,6851,-1375xe" filled="f" stroked="t" strokeweight=".168pt" strokecolor="#000000">
                <v:path arrowok="t"/>
              </v:shape>
            </v:group>
            <v:group style="position:absolute;left:6851;top:-1410;width:796;height:2" coordorigin="6851,-1410" coordsize="796,2">
              <v:shape style="position:absolute;left:6851;top:-1410;width:796;height:2" coordorigin="6851,-1410" coordsize="796,0" path="m6851,-1410l7647,-1410e" filled="f" stroked="t" strokeweight="3.633pt" strokecolor="#000000">
                <v:path arrowok="t"/>
              </v:shape>
            </v:group>
            <v:group style="position:absolute;left:6851;top:-1446;width:796;height:71" coordorigin="6851,-1446" coordsize="796,71">
              <v:shape style="position:absolute;left:6851;top:-1446;width:796;height:71" coordorigin="6851,-1446" coordsize="796,71" path="m7647,-1375l6851,-1375,6851,-1446,7647,-1446,7647,-1375xe" filled="f" stroked="t" strokeweight=".168pt" strokecolor="#000000">
                <v:path arrowok="t"/>
              </v:shape>
            </v:group>
            <v:group style="position:absolute;left:1317;top:-1891;width:337;height:2" coordorigin="1317,-1891" coordsize="337,2">
              <v:shape style="position:absolute;left:1317;top:-1891;width:337;height:2" coordorigin="1317,-1891" coordsize="337,0" path="m1317,-1891l1654,-1891e" filled="f" stroked="t" strokeweight=".841pt" strokecolor="#885A44">
                <v:path arrowok="t"/>
              </v:shape>
            </v:group>
            <v:group style="position:absolute;left:1317;top:-1688;width:337;height:2" coordorigin="1317,-1688" coordsize="337,2">
              <v:shape style="position:absolute;left:1317;top:-1688;width:337;height:2" coordorigin="1317,-1688" coordsize="337,0" path="m1317,-1688l1654,-1688e" filled="f" stroked="t" strokeweight=".421pt" strokecolor="#885A44">
                <v:path arrowok="t"/>
              </v:shape>
            </v:group>
            <v:group style="position:absolute;left:1317;top:-1484;width:337;height:2" coordorigin="1317,-1484" coordsize="337,2">
              <v:shape style="position:absolute;left:1317;top:-1484;width:337;height:2" coordorigin="1317,-1484" coordsize="337,0" path="m1317,-1484l1654,-1484e" filled="f" stroked="t" strokeweight=".589pt" strokecolor="#000000">
                <v:path arrowok="t"/>
              </v:shape>
            </v:group>
            <v:group style="position:absolute;left:1381;top:-1516;width:2;height:64" coordorigin="1381,-1516" coordsize="2,64">
              <v:shape style="position:absolute;left:1381;top:-1516;width:2;height:64" coordorigin="1381,-1516" coordsize="0,64" path="m1381,-1516l1381,-1452e" filled="f" stroked="t" strokeweight=".252pt" strokecolor="#000000">
                <v:path arrowok="t"/>
              </v:shape>
            </v:group>
            <v:group style="position:absolute;left:1507;top:-1516;width:2;height:64" coordorigin="1507,-1516" coordsize="2,64">
              <v:shape style="position:absolute;left:1507;top:-1516;width:2;height:64" coordorigin="1507,-1516" coordsize="0,64" path="m1507,-1516l1507,-1452e" filled="f" stroked="t" strokeweight=".252pt" strokecolor="#000000">
                <v:path arrowok="t"/>
              </v:shape>
            </v:group>
            <v:group style="position:absolute;left:1634;top:-1516;width:2;height:64" coordorigin="1634,-1516" coordsize="2,64">
              <v:shape style="position:absolute;left:1634;top:-1516;width:2;height:64" coordorigin="1634,-1516" coordsize="0,64" path="m1634,-1516l1634,-1452e" filled="f" stroked="t" strokeweight=".252pt" strokecolor="#000000">
                <v:path arrowok="t"/>
              </v:shape>
            </v:group>
            <v:group style="position:absolute;left:1317;top:-1281;width:337;height:2" coordorigin="1317,-1281" coordsize="337,2">
              <v:shape style="position:absolute;left:1317;top:-1281;width:337;height:2" coordorigin="1317,-1281" coordsize="337,0" path="m1317,-1281l1654,-1281e" filled="f" stroked="t" strokeweight=".589pt" strokecolor="#676767">
                <v:path arrowok="t"/>
              </v:shape>
            </v:group>
            <v:group style="position:absolute;left:1381;top:-1313;width:2;height:64" coordorigin="1381,-1313" coordsize="2,64">
              <v:shape style="position:absolute;left:1381;top:-1313;width:2;height:64" coordorigin="1381,-1313" coordsize="0,64" path="m1381,-1313l1381,-1249e" filled="f" stroked="t" strokeweight=".252pt" strokecolor="#676767">
                <v:path arrowok="t"/>
              </v:shape>
            </v:group>
            <v:group style="position:absolute;left:1507;top:-1313;width:2;height:64" coordorigin="1507,-1313" coordsize="2,64">
              <v:shape style="position:absolute;left:1507;top:-1313;width:2;height:64" coordorigin="1507,-1313" coordsize="0,64" path="m1507,-1313l1507,-1249e" filled="f" stroked="t" strokeweight=".252pt" strokecolor="#676767">
                <v:path arrowok="t"/>
              </v:shape>
            </v:group>
            <v:group style="position:absolute;left:1634;top:-1313;width:2;height:64" coordorigin="1634,-1313" coordsize="2,64">
              <v:shape style="position:absolute;left:1634;top:-1313;width:2;height:64" coordorigin="1634,-1313" coordsize="0,64" path="m1634,-1313l1634,-1249e" filled="f" stroked="t" strokeweight=".252pt" strokecolor="#676767">
                <v:path arrowok="t"/>
              </v:shape>
            </v:group>
            <v:group style="position:absolute;left:1317;top:-1077;width:337;height:2" coordorigin="1317,-1077" coordsize="337,2">
              <v:shape style="position:absolute;left:1317;top:-1077;width:337;height:2" coordorigin="1317,-1077" coordsize="337,0" path="m1317,-1077l1654,-1077e" filled="f" stroked="t" strokeweight=".505pt" strokecolor="#FF7D7D">
                <v:path arrowok="t"/>
              </v:shape>
            </v:group>
            <v:group style="position:absolute;left:1317;top:-873;width:337;height:2" coordorigin="1317,-873" coordsize="337,2">
              <v:shape style="position:absolute;left:1317;top:-873;width:337;height:2" coordorigin="1317,-873" coordsize="337,0" path="m1317,-873l1654,-873e" filled="f" stroked="t" strokeweight=".505pt" strokecolor="#38A800">
                <v:path arrowok="t"/>
              </v:shape>
            </v:group>
            <v:group style="position:absolute;left:1317;top:-672;width:336;height:2" coordorigin="1317,-672" coordsize="336,2">
              <v:shape style="position:absolute;left:1317;top:-672;width:336;height:2" coordorigin="1317,-672" coordsize="336,0" path="m1317,-672l1654,-672e" filled="f" stroked="t" strokeweight=".421021pt" strokecolor="#A80085">
                <v:path arrowok="t"/>
              </v:shape>
            </v:group>
            <v:group style="position:absolute;left:1317;top:-433;width:336;height:2" coordorigin="1317,-433" coordsize="336,2">
              <v:shape style="position:absolute;left:1317;top:-433;width:336;height:2" coordorigin="1317,-433" coordsize="336,0" path="m1317,-433l1654,-433e" filled="f" stroked="t" strokeweight=".589003pt" strokecolor="#A80085">
                <v:path arrowok="t"/>
              </v:shape>
            </v:group>
            <v:group style="position:absolute;left:1317;top:-2859;width:337;height:183" coordorigin="1317,-2859" coordsize="337,183">
              <v:shape style="position:absolute;left:1317;top:-2859;width:337;height:183" coordorigin="1317,-2859" coordsize="337,183" path="m1654,-2675l1317,-2675,1317,-2859,1654,-2859,1654,-2675e" filled="t" fillcolor="#C1C1C1" stroked="f">
                <v:path arrowok="t"/>
                <v:fill/>
              </v:shape>
            </v:group>
            <v:group style="position:absolute;left:1317;top:-2859;width:337;height:183" coordorigin="1317,-2859" coordsize="337,183">
              <v:shape style="position:absolute;left:1317;top:-2859;width:337;height:183" coordorigin="1317,-2859" coordsize="337,183" path="m1654,-2675l1317,-2675,1317,-2859,1654,-2859,1654,-2675xe" filled="f" stroked="t" strokeweight=".252pt" strokecolor="#9A9A9A">
                <v:path arrowok="t"/>
              </v:shape>
            </v:group>
            <v:group style="position:absolute;left:1322;top:-3389;width:337;height:182" coordorigin="1322,-3389" coordsize="337,182">
              <v:shape style="position:absolute;left:1322;top:-3389;width:337;height:182" coordorigin="1322,-3389" coordsize="337,182" path="m1659,-3207l1322,-3207,1322,-3389,1659,-3389,1659,-3207e" filled="t" fillcolor="#FFE4E4" stroked="f">
                <v:path arrowok="t"/>
                <v:fill/>
              </v:shape>
            </v:group>
            <v:group style="position:absolute;left:1322;top:-3389;width:337;height:182" coordorigin="1322,-3389" coordsize="337,182">
              <v:shape style="position:absolute;left:1322;top:-3389;width:337;height:182" coordorigin="1322,-3389" coordsize="337,182" path="m1659,-3207l1322,-3207,1322,-3389,1659,-3389,1659,-3207xe" filled="f" stroked="t" strokeweight="1.009000pt" strokecolor="#DC9A9A">
                <v:path arrowok="t"/>
              </v:shape>
            </v:group>
            <v:group style="position:absolute;left:1322;top:-3150;width:337;height:182" coordorigin="1322,-3150" coordsize="337,182">
              <v:shape style="position:absolute;left:1322;top:-3150;width:337;height:182" coordorigin="1322,-3150" coordsize="337,182" path="m1659,-2968l1322,-2968,1322,-3150,1659,-3150,1659,-2968e" filled="t" fillcolor="#E4ECFF" stroked="f">
                <v:path arrowok="t"/>
                <v:fill/>
              </v:shape>
            </v:group>
            <v:group style="position:absolute;left:1322;top:-3150;width:337;height:182" coordorigin="1322,-3150" coordsize="337,182">
              <v:shape style="position:absolute;left:1322;top:-3150;width:337;height:182" coordorigin="1322,-3150" coordsize="337,182" path="m1659,-2968l1322,-2968,1322,-3150,1659,-3150,1659,-2968xe" filled="f" stroked="t" strokeweight="1.009000pt" strokecolor="#9AB8DC">
                <v:path arrowok="t"/>
              </v:shape>
            </v:group>
            <v:group style="position:absolute;left:1317;top:-3394;width:337;height:182" coordorigin="1317,-3394" coordsize="337,182">
              <v:shape style="position:absolute;left:1317;top:-3394;width:337;height:182" coordorigin="1317,-3394" coordsize="337,182" path="m1654,-3212l1317,-3212,1317,-3394,1654,-3394,1654,-3212xe" filled="f" stroked="t" strokeweight="1.009000pt" strokecolor="#A80000">
                <v:path arrowok="t"/>
              </v:shape>
            </v:group>
            <v:group style="position:absolute;left:1317;top:-3157;width:337;height:183" coordorigin="1317,-3157" coordsize="337,183">
              <v:shape style="position:absolute;left:1317;top:-3157;width:337;height:183" coordorigin="1317,-3157" coordsize="337,183" path="m1654,-2973l1317,-2973,1317,-3157,1654,-3157,1654,-2973xe" filled="f" stroked="t" strokeweight="1.009000pt" strokecolor="#004DA8">
                <v:path arrowok="t"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4.25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Map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South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Australia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oil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infrastructure,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powerlines,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mining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projects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coal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2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gasification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-9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projects.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5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4.2.1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Arckaringa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CTL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Power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80" w:lineRule="exact"/>
        <w:ind w:left="114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2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4511,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4512,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4513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-2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CNOOC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International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(Australia)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Ltd.*(51%)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owned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subsidiary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Altona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(49%)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*Denotes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4.26)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Coalfield,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comprising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four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sub-bituminous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4.26),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discovered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1980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Meekatharra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Minerals.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18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Systematic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carried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early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1980s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time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7,850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declared.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Altona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(Altona)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7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undertook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series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between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2008.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associated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analyses,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CTL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options,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optimisation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costs,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electricity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market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construction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Economic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Model.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23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field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JORC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1.287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billion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tonnes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Wintinna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covered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-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4.26,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4.28).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establishment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scenario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comprising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mtpa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supplying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CTL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output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mmbbls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annum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(mainly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ultra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clean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diesel)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delivering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560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annum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grid.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Altona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forged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Joint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Venture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CNOOC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Investment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Co.,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(CNOOC-NEI),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subsidiary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China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Offshore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Corporation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(CNOOC),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Bankable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(BFS)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expedite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CNOOC-NEI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owns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51%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5" w:after="0" w:line="274" w:lineRule="auto"/>
        <w:ind w:right="21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Unincorporated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Joint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Venture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(AUEJV)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Altona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49%.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terms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AUEJV,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subsidiary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CNOOC-NEI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(CNOOC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International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(Australia)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CNOOC-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NEIA)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BFS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operator,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11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carry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staged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evaluation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BFS,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responsibility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34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contractors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service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providers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selected.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key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40" w:lineRule="auto"/>
        <w:ind w:left="142" w:right="398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extract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bulk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samples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left="405" w:right="676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quality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99"/>
        </w:rPr>
        <w:t>profile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4" w:lineRule="auto"/>
        <w:ind w:left="440" w:right="27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in-fill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geotechnical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boreholes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facilitate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design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(especially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covering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initial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cut)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4" w:lineRule="auto"/>
        <w:ind w:left="440" w:right="111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hydro-geological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refinement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existing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hydro-geological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model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underpin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groundwater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28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Attaining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essential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Bankable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(BFS)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CTL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4.29)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Deposits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496" w:lineRule="auto"/>
        <w:ind w:right="42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Westfield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4511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(England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Wintinna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Murloocoppie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4513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(Copper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Upper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Mount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Toondina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(Wintinna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292" w:footer="610" w:top="1000" w:bottom="800" w:left="1020" w:right="1000"/>
          <w:headerReference w:type="even" r:id="rId212"/>
          <w:pgSz w:w="11920" w:h="16840"/>
          <w:cols w:num="2" w:equalWidth="0">
            <w:col w:w="4495" w:space="863"/>
            <w:col w:w="4542"/>
          </w:cols>
        </w:sectPr>
      </w:pPr>
      <w:rPr/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8.89772pt;margin-top:2.56038pt;width:6.8671pt;height:16.231693pt;mso-position-horizontal-relative:page;mso-position-vertical-relative:paragraph;z-index:-8976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6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°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15"/>
        </w:rPr>
        <w:t>N</w:t>
      </w:r>
      <w:r>
        <w:rPr>
          <w:rFonts w:ascii="Arial" w:hAnsi="Arial" w:cs="Arial" w:eastAsia="Arial"/>
          <w:sz w:val="13"/>
          <w:szCs w:val="13"/>
          <w:spacing w:val="2"/>
          <w:w w:val="115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86"/>
        </w:rPr>
        <w:t>T</w:t>
      </w:r>
      <w:r>
        <w:rPr>
          <w:rFonts w:ascii="Arial" w:hAnsi="Arial" w:cs="Arial" w:eastAsia="Arial"/>
          <w:sz w:val="13"/>
          <w:szCs w:val="13"/>
          <w:spacing w:val="3"/>
          <w:w w:val="107"/>
        </w:rPr>
        <w:t>H</w:t>
      </w:r>
      <w:r>
        <w:rPr>
          <w:rFonts w:ascii="Arial" w:hAnsi="Arial" w:cs="Arial" w:eastAsia="Arial"/>
          <w:sz w:val="13"/>
          <w:szCs w:val="13"/>
          <w:spacing w:val="3"/>
          <w:w w:val="8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15"/>
        </w:rPr>
        <w:t>N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86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82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8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R</w:t>
      </w:r>
      <w:r>
        <w:rPr>
          <w:rFonts w:ascii="Arial" w:hAnsi="Arial" w:cs="Arial" w:eastAsia="Arial"/>
          <w:sz w:val="13"/>
          <w:szCs w:val="13"/>
          <w:spacing w:val="2"/>
          <w:w w:val="106"/>
        </w:rPr>
        <w:t>I</w:t>
      </w:r>
      <w:r>
        <w:rPr>
          <w:rFonts w:ascii="Arial" w:hAnsi="Arial" w:cs="Arial" w:eastAsia="Arial"/>
          <w:sz w:val="13"/>
          <w:szCs w:val="13"/>
          <w:spacing w:val="-6"/>
          <w:w w:val="86"/>
        </w:rPr>
        <w:t>T</w:t>
      </w:r>
      <w:r>
        <w:rPr>
          <w:rFonts w:ascii="Arial" w:hAnsi="Arial" w:cs="Arial" w:eastAsia="Arial"/>
          <w:sz w:val="13"/>
          <w:szCs w:val="13"/>
          <w:spacing w:val="2"/>
          <w:w w:val="115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8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92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left="119" w:right="-51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-1"/>
          <w:w w:val="108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5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°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8" w:after="0" w:line="146" w:lineRule="exact"/>
        <w:ind w:left="-30" w:right="-3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  <w:position w:val="-1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  <w:position w:val="-1"/>
        </w:rPr>
        <w:t>0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  <w:position w:val="-1"/>
        </w:rPr>
        <w:t>5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  <w:position w:val="-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  <w:position w:val="-1"/>
        </w:rPr>
        <w:t>1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6" w:after="0" w:line="240" w:lineRule="auto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40" w:lineRule="auto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138214pt;margin-top:1.40438pt;width:6.8671pt;height:16.231693pt;mso-position-horizontal-relative:page;mso-position-vertical-relative:paragraph;z-index:-8970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6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6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°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87" w:after="0" w:line="136" w:lineRule="exact"/>
        <w:ind w:left="62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6FA800"/>
          <w:spacing w:val="1"/>
          <w:w w:val="85"/>
          <w:position w:val="-1"/>
        </w:rPr>
        <w:t>S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12"/>
          <w:position w:val="-1"/>
        </w:rPr>
        <w:t>9</w:t>
      </w:r>
      <w:r>
        <w:rPr>
          <w:rFonts w:ascii="Arial" w:hAnsi="Arial" w:cs="Arial" w:eastAsia="Arial"/>
          <w:sz w:val="13"/>
          <w:szCs w:val="13"/>
          <w:color w:val="6FA800"/>
          <w:spacing w:val="3"/>
          <w:w w:val="112"/>
          <w:position w:val="-1"/>
        </w:rPr>
        <w:t>7</w:t>
      </w:r>
      <w:r>
        <w:rPr>
          <w:rFonts w:ascii="Arial" w:hAnsi="Arial" w:cs="Arial" w:eastAsia="Arial"/>
          <w:sz w:val="13"/>
          <w:szCs w:val="13"/>
          <w:color w:val="6FA800"/>
          <w:spacing w:val="1"/>
          <w:w w:val="161"/>
          <w:position w:val="-1"/>
        </w:rPr>
        <w:t>/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12"/>
          <w:position w:val="-1"/>
        </w:rPr>
        <w:t>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NumType w:start="117"/>
          <w:pgMar w:header="0" w:footer="610" w:top="1000" w:bottom="800" w:left="1020" w:right="180"/>
          <w:headerReference w:type="odd" r:id="rId213"/>
          <w:footerReference w:type="odd" r:id="rId214"/>
          <w:footerReference w:type="even" r:id="rId215"/>
          <w:pgSz w:w="11920" w:h="16840"/>
          <w:cols w:num="4" w:equalWidth="0">
            <w:col w:w="3730" w:space="114"/>
            <w:col w:w="1456" w:space="5"/>
            <w:col w:w="492" w:space="1721"/>
            <w:col w:w="3202"/>
          </w:cols>
        </w:sectPr>
      </w:pPr>
      <w:rPr/>
    </w:p>
    <w:p>
      <w:pPr>
        <w:spacing w:before="0" w:after="0" w:line="136" w:lineRule="exact"/>
        <w:ind w:right="37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4B0073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4B0073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4B0073"/>
          <w:spacing w:val="0"/>
          <w:w w:val="112"/>
        </w:rPr>
        <w:t>1</w:t>
      </w:r>
      <w:r>
        <w:rPr>
          <w:rFonts w:ascii="Arial" w:hAnsi="Arial" w:cs="Arial" w:eastAsia="Arial"/>
          <w:sz w:val="13"/>
          <w:szCs w:val="13"/>
          <w:color w:val="4B0073"/>
          <w:spacing w:val="3"/>
          <w:w w:val="112"/>
        </w:rPr>
        <w:t>0</w:t>
      </w:r>
      <w:r>
        <w:rPr>
          <w:rFonts w:ascii="Arial" w:hAnsi="Arial" w:cs="Arial" w:eastAsia="Arial"/>
          <w:sz w:val="13"/>
          <w:szCs w:val="13"/>
          <w:color w:val="4B0073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4B0073"/>
          <w:spacing w:val="0"/>
          <w:w w:val="112"/>
        </w:rPr>
        <w:t>5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4B0073"/>
          <w:w w:val="86"/>
        </w:rPr>
        <w:t>T</w:t>
      </w:r>
      <w:r>
        <w:rPr>
          <w:rFonts w:ascii="Arial" w:hAnsi="Arial" w:cs="Arial" w:eastAsia="Arial"/>
          <w:sz w:val="13"/>
          <w:szCs w:val="13"/>
          <w:color w:val="4B0073"/>
          <w:spacing w:val="-1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4B0073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4B0073"/>
          <w:spacing w:val="-1"/>
          <w:w w:val="97"/>
        </w:rPr>
        <w:t>y</w:t>
      </w:r>
      <w:r>
        <w:rPr>
          <w:rFonts w:ascii="Arial" w:hAnsi="Arial" w:cs="Arial" w:eastAsia="Arial"/>
          <w:sz w:val="13"/>
          <w:szCs w:val="13"/>
          <w:color w:val="4B0073"/>
          <w:spacing w:val="2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4B0073"/>
          <w:spacing w:val="2"/>
          <w:w w:val="107"/>
        </w:rPr>
        <w:t>w</w:t>
      </w:r>
      <w:r>
        <w:rPr>
          <w:rFonts w:ascii="Arial" w:hAnsi="Arial" w:cs="Arial" w:eastAsia="Arial"/>
          <w:sz w:val="13"/>
          <w:szCs w:val="13"/>
          <w:color w:val="4B007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4B0073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4B007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34" w:lineRule="exact"/>
        <w:ind w:right="21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4B0073"/>
          <w:spacing w:val="0"/>
          <w:w w:val="109"/>
          <w:position w:val="-1"/>
        </w:rPr>
        <w:t>U</w:t>
      </w:r>
      <w:r>
        <w:rPr>
          <w:rFonts w:ascii="Arial" w:hAnsi="Arial" w:cs="Arial" w:eastAsia="Arial"/>
          <w:sz w:val="13"/>
          <w:szCs w:val="13"/>
          <w:color w:val="4B0073"/>
          <w:spacing w:val="2"/>
          <w:w w:val="109"/>
          <w:position w:val="-1"/>
        </w:rPr>
        <w:t>n</w:t>
      </w:r>
      <w:r>
        <w:rPr>
          <w:rFonts w:ascii="Arial" w:hAnsi="Arial" w:cs="Arial" w:eastAsia="Arial"/>
          <w:sz w:val="13"/>
          <w:szCs w:val="13"/>
          <w:color w:val="4B0073"/>
          <w:spacing w:val="1"/>
          <w:w w:val="109"/>
          <w:position w:val="-1"/>
        </w:rPr>
        <w:t>m</w:t>
      </w:r>
      <w:r>
        <w:rPr>
          <w:rFonts w:ascii="Arial" w:hAnsi="Arial" w:cs="Arial" w:eastAsia="Arial"/>
          <w:sz w:val="13"/>
          <w:szCs w:val="13"/>
          <w:color w:val="4B0073"/>
          <w:spacing w:val="2"/>
          <w:w w:val="109"/>
          <w:position w:val="-1"/>
        </w:rPr>
        <w:t>u</w:t>
      </w:r>
      <w:r>
        <w:rPr>
          <w:rFonts w:ascii="Arial" w:hAnsi="Arial" w:cs="Arial" w:eastAsia="Arial"/>
          <w:sz w:val="13"/>
          <w:szCs w:val="13"/>
          <w:color w:val="4B0073"/>
          <w:spacing w:val="1"/>
          <w:w w:val="109"/>
          <w:position w:val="-1"/>
        </w:rPr>
        <w:t>r</w:t>
      </w:r>
      <w:r>
        <w:rPr>
          <w:rFonts w:ascii="Arial" w:hAnsi="Arial" w:cs="Arial" w:eastAsia="Arial"/>
          <w:sz w:val="13"/>
          <w:szCs w:val="13"/>
          <w:color w:val="4B0073"/>
          <w:spacing w:val="0"/>
          <w:w w:val="109"/>
          <w:position w:val="-1"/>
        </w:rPr>
        <w:t>u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48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0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0"/>
        </w:rPr>
        <w:t>w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0"/>
        </w:rPr>
        <w:t>y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0"/>
        </w:rPr>
        <w:t>M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06"/>
        </w:rPr>
        <w:t>D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62" w:after="0" w:line="240" w:lineRule="auto"/>
        <w:ind w:left="1097"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300"/>
          <w:spacing w:val="1"/>
          <w:w w:val="112"/>
        </w:rPr>
        <w:t>W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2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12"/>
        </w:rPr>
        <w:t>t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2"/>
        </w:rPr>
        <w:t>j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2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12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12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8"/>
          <w:w w:val="112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136" w:right="11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</w:rPr>
        <w:t>6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-30" w:right="-5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w w:val="82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-3"/>
          <w:w w:val="82"/>
        </w:rPr>
        <w:t>P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11" w:after="0" w:line="234" w:lineRule="auto"/>
        <w:ind w:left="-11" w:right="2358" w:firstLine="1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6FA800"/>
          <w:w w:val="86"/>
        </w:rPr>
        <w:t>T</w:t>
      </w:r>
      <w:r>
        <w:rPr>
          <w:rFonts w:ascii="Arial" w:hAnsi="Arial" w:cs="Arial" w:eastAsia="Arial"/>
          <w:sz w:val="13"/>
          <w:szCs w:val="13"/>
          <w:color w:val="6FA800"/>
          <w:spacing w:val="2"/>
          <w:w w:val="109"/>
        </w:rPr>
        <w:t>h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color w:val="6FA800"/>
          <w:spacing w:val="-7"/>
          <w:w w:val="103"/>
        </w:rPr>
        <w:t>W</w:t>
      </w:r>
      <w:r>
        <w:rPr>
          <w:rFonts w:ascii="Arial" w:hAnsi="Arial" w:cs="Arial" w:eastAsia="Arial"/>
          <w:sz w:val="13"/>
          <w:szCs w:val="13"/>
          <w:color w:val="6FA800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6FA800"/>
          <w:spacing w:val="-1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6FA800"/>
          <w:spacing w:val="3"/>
          <w:w w:val="108"/>
        </w:rPr>
        <w:t>g</w:t>
      </w:r>
      <w:r>
        <w:rPr>
          <w:rFonts w:ascii="Arial" w:hAnsi="Arial" w:cs="Arial" w:eastAsia="Arial"/>
          <w:sz w:val="13"/>
          <w:szCs w:val="13"/>
          <w:color w:val="6FA800"/>
          <w:spacing w:val="3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6FA8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08"/>
        </w:rPr>
        <w:t>g</w:t>
      </w:r>
      <w:r>
        <w:rPr>
          <w:rFonts w:ascii="Arial" w:hAnsi="Arial" w:cs="Arial" w:eastAsia="Arial"/>
          <w:sz w:val="13"/>
          <w:szCs w:val="13"/>
          <w:color w:val="6FA800"/>
          <w:spacing w:val="2"/>
          <w:w w:val="109"/>
        </w:rPr>
        <w:t>u</w:t>
      </w:r>
      <w:r>
        <w:rPr>
          <w:rFonts w:ascii="Arial" w:hAnsi="Arial" w:cs="Arial" w:eastAsia="Arial"/>
          <w:sz w:val="13"/>
          <w:szCs w:val="13"/>
          <w:color w:val="6FA8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6FA8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6FA800"/>
          <w:spacing w:val="2"/>
          <w:w w:val="109"/>
        </w:rPr>
        <w:t>u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61"/>
        </w:rPr>
        <w:t> </w:t>
      </w:r>
      <w:r>
        <w:rPr>
          <w:rFonts w:ascii="Arial" w:hAnsi="Arial" w:cs="Arial" w:eastAsia="Arial"/>
          <w:sz w:val="13"/>
          <w:szCs w:val="13"/>
          <w:color w:val="6FA800"/>
          <w:spacing w:val="-14"/>
          <w:w w:val="92"/>
        </w:rPr>
        <w:t>Y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6FA8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6FA800"/>
          <w:spacing w:val="2"/>
          <w:w w:val="122"/>
        </w:rPr>
        <w:t>l</w:t>
      </w:r>
      <w:r>
        <w:rPr>
          <w:rFonts w:ascii="Arial" w:hAnsi="Arial" w:cs="Arial" w:eastAsia="Arial"/>
          <w:sz w:val="13"/>
          <w:szCs w:val="13"/>
          <w:color w:val="6FA800"/>
          <w:spacing w:val="-1"/>
          <w:w w:val="109"/>
        </w:rPr>
        <w:t>u</w:t>
      </w:r>
      <w:r>
        <w:rPr>
          <w:rFonts w:ascii="Arial" w:hAnsi="Arial" w:cs="Arial" w:eastAsia="Arial"/>
          <w:sz w:val="13"/>
          <w:szCs w:val="13"/>
          <w:color w:val="6FA800"/>
          <w:spacing w:val="2"/>
          <w:w w:val="97"/>
        </w:rPr>
        <w:t>y</w:t>
      </w:r>
      <w:r>
        <w:rPr>
          <w:rFonts w:ascii="Arial" w:hAnsi="Arial" w:cs="Arial" w:eastAsia="Arial"/>
          <w:sz w:val="13"/>
          <w:szCs w:val="13"/>
          <w:color w:val="6FA800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6FA800"/>
          <w:spacing w:val="-1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6FA800"/>
          <w:spacing w:val="3"/>
          <w:w w:val="108"/>
        </w:rPr>
        <w:t>d</w:t>
      </w:r>
      <w:r>
        <w:rPr>
          <w:rFonts w:ascii="Arial" w:hAnsi="Arial" w:cs="Arial" w:eastAsia="Arial"/>
          <w:sz w:val="13"/>
          <w:szCs w:val="13"/>
          <w:color w:val="6FA800"/>
          <w:spacing w:val="0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4038" w:space="525"/>
            <w:col w:w="1711" w:space="24"/>
            <w:col w:w="812" w:space="212"/>
            <w:col w:w="3398"/>
          </w:cols>
        </w:sectPr>
      </w:pPr>
      <w:rPr/>
    </w:p>
    <w:p>
      <w:pPr>
        <w:spacing w:before="93" w:after="0" w:line="136" w:lineRule="exact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291F93"/>
          <w:spacing w:val="1"/>
          <w:w w:val="85"/>
          <w:position w:val="-1"/>
        </w:rPr>
        <w:t>S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82"/>
          <w:position w:val="-1"/>
        </w:rPr>
        <w:t>P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112"/>
          <w:position w:val="-1"/>
        </w:rPr>
        <w:t>1</w:t>
      </w:r>
      <w:r>
        <w:rPr>
          <w:rFonts w:ascii="Arial" w:hAnsi="Arial" w:cs="Arial" w:eastAsia="Arial"/>
          <w:sz w:val="13"/>
          <w:szCs w:val="13"/>
          <w:color w:val="291F93"/>
          <w:spacing w:val="3"/>
          <w:w w:val="112"/>
          <w:position w:val="-1"/>
        </w:rPr>
        <w:t>1</w:t>
      </w:r>
      <w:r>
        <w:rPr>
          <w:rFonts w:ascii="Arial" w:hAnsi="Arial" w:cs="Arial" w:eastAsia="Arial"/>
          <w:sz w:val="13"/>
          <w:szCs w:val="13"/>
          <w:color w:val="291F93"/>
          <w:spacing w:val="1"/>
          <w:w w:val="161"/>
          <w:position w:val="-1"/>
        </w:rPr>
        <w:t>/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112"/>
          <w:position w:val="-1"/>
        </w:rPr>
        <w:t>1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83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  <w:position w:val="-6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  <w:position w:val="-6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  <w:position w:val="-6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  <w:position w:val="-6"/>
        </w:rPr>
        <w:t>4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  <w:position w:val="-6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  <w:position w:val="-6"/>
        </w:rPr>
        <w:t>2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70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</w:rPr>
        <w:t>6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54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4B00"/>
          <w:spacing w:val="-3"/>
          <w:w w:val="82"/>
          <w:position w:val="5"/>
        </w:rPr>
        <w:t>P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  <w:position w:val="5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  <w:position w:val="5"/>
        </w:rPr>
        <w:t>o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94"/>
          <w:position w:val="5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  <w:position w:val="5"/>
        </w:rPr>
        <w:t>ee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  <w:position w:val="5"/>
        </w:rPr>
        <w:t>d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  <w:position w:val="5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  <w:position w:val="5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  <w:position w:val="5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  <w:position w:val="5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-9"/>
          <w:w w:val="100"/>
          <w:position w:val="5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  <w:position w:val="-1"/>
        </w:rPr>
        <w:t>m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  <w:position w:val="-1"/>
        </w:rPr>
        <w:t>D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11"/>
          <w:szCs w:val="11"/>
          <w:color w:val="257300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96"/>
          <w:position w:val="-1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81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81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96"/>
          <w:position w:val="-1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6" w:after="0" w:line="58" w:lineRule="exact"/>
        <w:ind w:left="9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002573"/>
          <w:spacing w:val="-5"/>
          <w:w w:val="106"/>
          <w:b/>
          <w:bCs/>
          <w:position w:val="-8"/>
        </w:rPr>
        <w:t>W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23"/>
          <w:b/>
          <w:bCs/>
          <w:position w:val="-8"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10"/>
          <w:b/>
          <w:bCs/>
          <w:position w:val="-8"/>
        </w:rPr>
        <w:t>n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2"/>
          <w:b/>
          <w:bCs/>
          <w:position w:val="-8"/>
        </w:rPr>
        <w:t>g</w:t>
      </w:r>
      <w:r>
        <w:rPr>
          <w:rFonts w:ascii="Arial" w:hAnsi="Arial" w:cs="Arial" w:eastAsia="Arial"/>
          <w:sz w:val="13"/>
          <w:szCs w:val="13"/>
          <w:color w:val="002573"/>
          <w:spacing w:val="-2"/>
          <w:w w:val="119"/>
          <w:b/>
          <w:bCs/>
          <w:position w:val="-8"/>
        </w:rPr>
        <w:t>k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23"/>
          <w:b/>
          <w:bCs/>
          <w:position w:val="-8"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0"/>
          <w:b/>
          <w:bCs/>
          <w:position w:val="-8"/>
        </w:rPr>
        <w:t>n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2"/>
          <w:b/>
          <w:bCs/>
          <w:position w:val="-8"/>
        </w:rPr>
        <w:t>g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07"/>
          <w:b/>
          <w:bCs/>
          <w:position w:val="-8"/>
        </w:rPr>
        <w:t>u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19"/>
          <w:b/>
          <w:bCs/>
          <w:position w:val="-8"/>
        </w:rPr>
        <w:t>r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9"/>
          <w:b/>
          <w:bCs/>
          <w:position w:val="-8"/>
        </w:rPr>
        <w:t>r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7"/>
          <w:b/>
          <w:bCs/>
          <w:position w:val="-8"/>
        </w:rPr>
        <w:t>u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2713" w:space="372"/>
            <w:col w:w="481" w:space="1177"/>
            <w:col w:w="481" w:space="1133"/>
            <w:col w:w="4363"/>
          </w:cols>
        </w:sectPr>
      </w:pPr>
      <w:rPr/>
    </w:p>
    <w:p>
      <w:pPr>
        <w:spacing w:before="8" w:after="0" w:line="240" w:lineRule="auto"/>
        <w:ind w:left="2105" w:right="-68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291F93"/>
          <w:spacing w:val="1"/>
          <w:w w:val="100"/>
        </w:rPr>
        <w:t>D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color w:val="291F9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94"/>
        </w:rPr>
        <w:t>R</w:t>
      </w:r>
      <w:r>
        <w:rPr>
          <w:rFonts w:ascii="Arial" w:hAnsi="Arial" w:cs="Arial" w:eastAsia="Arial"/>
          <w:sz w:val="13"/>
          <w:szCs w:val="13"/>
          <w:color w:val="291F93"/>
          <w:spacing w:val="2"/>
          <w:w w:val="94"/>
        </w:rPr>
        <w:t>o</w:t>
      </w:r>
      <w:r>
        <w:rPr>
          <w:rFonts w:ascii="Arial" w:hAnsi="Arial" w:cs="Arial" w:eastAsia="Arial"/>
          <w:sz w:val="13"/>
          <w:szCs w:val="13"/>
          <w:color w:val="291F93"/>
          <w:spacing w:val="2"/>
          <w:w w:val="94"/>
        </w:rPr>
        <w:t>s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94"/>
        </w:rPr>
        <w:t>e</w:t>
      </w:r>
      <w:r>
        <w:rPr>
          <w:rFonts w:ascii="Arial" w:hAnsi="Arial" w:cs="Arial" w:eastAsia="Arial"/>
          <w:sz w:val="13"/>
          <w:szCs w:val="13"/>
          <w:color w:val="291F93"/>
          <w:spacing w:val="8"/>
          <w:w w:val="94"/>
        </w:rPr>
        <w:t> </w:t>
      </w:r>
      <w:r>
        <w:rPr>
          <w:rFonts w:ascii="Arial" w:hAnsi="Arial" w:cs="Arial" w:eastAsia="Arial"/>
          <w:sz w:val="13"/>
          <w:szCs w:val="13"/>
          <w:color w:val="291F93"/>
          <w:spacing w:val="3"/>
          <w:w w:val="100"/>
        </w:rPr>
        <w:t>H</w:t>
      </w:r>
      <w:r>
        <w:rPr>
          <w:rFonts w:ascii="Arial" w:hAnsi="Arial" w:cs="Arial" w:eastAsia="Arial"/>
          <w:sz w:val="13"/>
          <w:szCs w:val="13"/>
          <w:color w:val="291F93"/>
          <w:spacing w:val="-1"/>
          <w:w w:val="100"/>
        </w:rPr>
        <w:t>i</w:t>
      </w:r>
      <w:r>
        <w:rPr>
          <w:rFonts w:ascii="Arial" w:hAnsi="Arial" w:cs="Arial" w:eastAsia="Arial"/>
          <w:sz w:val="13"/>
          <w:szCs w:val="13"/>
          <w:color w:val="291F93"/>
          <w:spacing w:val="2"/>
          <w:w w:val="100"/>
        </w:rPr>
        <w:t>l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100"/>
        </w:rPr>
        <w:t>l</w:t>
      </w:r>
      <w:r>
        <w:rPr>
          <w:rFonts w:ascii="Arial" w:hAnsi="Arial" w:cs="Arial" w:eastAsia="Arial"/>
          <w:sz w:val="13"/>
          <w:szCs w:val="13"/>
          <w:color w:val="291F93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291F93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00"/>
          <w:position w:val="-5"/>
        </w:rPr>
        <w:t>D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  <w:position w:val="-5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13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94"/>
          <w:position w:val="-5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94"/>
          <w:position w:val="-5"/>
        </w:rPr>
        <w:t>o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94"/>
          <w:position w:val="-5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94"/>
          <w:position w:val="-5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8"/>
          <w:w w:val="94"/>
          <w:position w:val="-5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7"/>
          <w:position w:val="-5"/>
        </w:rPr>
        <w:t>H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  <w:position w:val="-5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22"/>
          <w:position w:val="-5"/>
        </w:rPr>
        <w:t>l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22"/>
          <w:position w:val="-5"/>
        </w:rPr>
        <w:t>l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36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4B00"/>
          <w:w w:val="82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8" w:right="10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</w:rPr>
        <w:t>6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-30" w:right="-5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w w:val="82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4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0"/>
        </w:rPr>
        <w:t>o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color w:val="E64B00"/>
          <w:spacing w:val="33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2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8" w:lineRule="exact"/>
        <w:ind w:left="249" w:right="22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d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89" w:after="0" w:line="234" w:lineRule="auto"/>
        <w:ind w:left="-11" w:right="2424" w:firstLine="-1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171"/>
          <w:b/>
          <w:bCs/>
        </w:rPr>
        <w:t>/</w:t>
      </w:r>
      <w:r>
        <w:rPr>
          <w:rFonts w:ascii="Arial" w:hAnsi="Arial" w:cs="Arial" w:eastAsia="Arial"/>
          <w:sz w:val="13"/>
          <w:szCs w:val="13"/>
          <w:color w:val="002573"/>
          <w:spacing w:val="-11"/>
          <w:w w:val="92"/>
          <w:b/>
          <w:bCs/>
        </w:rPr>
        <w:t>Y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23"/>
          <w:b/>
          <w:bCs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6"/>
          <w:b/>
          <w:bCs/>
        </w:rPr>
        <w:t>l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7"/>
          <w:b/>
          <w:bCs/>
        </w:rPr>
        <w:t>u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99"/>
          <w:b/>
          <w:bCs/>
        </w:rPr>
        <w:t>y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23"/>
          <w:b/>
          <w:bCs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0"/>
          <w:b/>
          <w:bCs/>
        </w:rPr>
        <w:t>n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2"/>
          <w:b/>
          <w:bCs/>
        </w:rPr>
        <w:t>d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6"/>
          <w:b/>
          <w:bCs/>
        </w:rPr>
        <w:t>i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6"/>
          <w:b/>
          <w:bCs/>
        </w:rPr>
        <w:t> </w:t>
      </w:r>
      <w:r>
        <w:rPr>
          <w:rFonts w:ascii="Arial" w:hAnsi="Arial" w:cs="Arial" w:eastAsia="Arial"/>
          <w:sz w:val="13"/>
          <w:szCs w:val="13"/>
          <w:color w:val="002573"/>
          <w:spacing w:val="-4"/>
          <w:w w:val="98"/>
          <w:b/>
          <w:bCs/>
        </w:rPr>
        <w:t>P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4"/>
          <w:b/>
          <w:bCs/>
        </w:rPr>
        <w:t>e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10"/>
          <w:b/>
          <w:bCs/>
        </w:rPr>
        <w:t>t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19"/>
          <w:b/>
          <w:bCs/>
        </w:rPr>
        <w:t>r</w:t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105"/>
          <w:b/>
          <w:bCs/>
        </w:rPr>
        <w:t>o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6"/>
          <w:b/>
          <w:bCs/>
        </w:rPr>
        <w:t>l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4"/>
          <w:b/>
          <w:bCs/>
        </w:rPr>
        <w:t>e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7"/>
          <w:b/>
          <w:bCs/>
        </w:rPr>
        <w:t>u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0"/>
          <w:b/>
          <w:bCs/>
        </w:rPr>
        <w:t>m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0"/>
          <w:b/>
          <w:bCs/>
        </w:rPr>
        <w:t> 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97"/>
          <w:b/>
          <w:bCs/>
        </w:rPr>
        <w:t>C</w:t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97"/>
          <w:b/>
          <w:bCs/>
        </w:rPr>
        <w:t>o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10"/>
          <w:b/>
          <w:bCs/>
        </w:rPr>
        <w:t>n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16"/>
          <w:b/>
          <w:bCs/>
        </w:rPr>
        <w:t>j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07"/>
          <w:b/>
          <w:bCs/>
        </w:rPr>
        <w:t>u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10"/>
          <w:b/>
          <w:bCs/>
        </w:rPr>
        <w:t>n</w:t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86"/>
          <w:b/>
          <w:bCs/>
        </w:rPr>
        <w:t>c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10"/>
          <w:b/>
          <w:bCs/>
        </w:rPr>
        <w:t>t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16"/>
          <w:b/>
          <w:bCs/>
        </w:rPr>
        <w:t>i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05"/>
          <w:b/>
          <w:bCs/>
        </w:rPr>
        <w:t>v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4"/>
          <w:b/>
          <w:bCs/>
        </w:rPr>
        <w:t>e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4"/>
          <w:b/>
          <w:bCs/>
        </w:rPr>
        <w:t> 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34"/>
          <w:b/>
          <w:bCs/>
        </w:rPr>
        <w:t>I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90"/>
          <w:b/>
          <w:bCs/>
        </w:rPr>
        <w:t>L</w:t>
      </w:r>
      <w:r>
        <w:rPr>
          <w:rFonts w:ascii="Arial" w:hAnsi="Arial" w:cs="Arial" w:eastAsia="Arial"/>
          <w:sz w:val="13"/>
          <w:szCs w:val="13"/>
          <w:color w:val="002573"/>
          <w:spacing w:val="-2"/>
          <w:w w:val="112"/>
          <w:b/>
          <w:bCs/>
        </w:rPr>
        <w:t>U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3"/>
          <w:b/>
          <w:bCs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3"/>
          <w:b/>
          <w:bCs/>
        </w:rPr>
        <w:t> </w:t>
      </w:r>
      <w:r>
        <w:rPr>
          <w:rFonts w:ascii="Arial" w:hAnsi="Arial" w:cs="Arial" w:eastAsia="Arial"/>
          <w:sz w:val="13"/>
          <w:szCs w:val="13"/>
          <w:color w:val="002573"/>
          <w:spacing w:val="-2"/>
          <w:w w:val="113"/>
          <w:b/>
          <w:bCs/>
        </w:rPr>
        <w:t>(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90"/>
          <w:b/>
          <w:bCs/>
        </w:rPr>
        <w:t>S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34"/>
          <w:b/>
          <w:bCs/>
        </w:rPr>
        <w:t>I</w:t>
      </w:r>
      <w:r>
        <w:rPr>
          <w:rFonts w:ascii="Arial" w:hAnsi="Arial" w:cs="Arial" w:eastAsia="Arial"/>
          <w:sz w:val="13"/>
          <w:szCs w:val="13"/>
          <w:color w:val="002573"/>
          <w:spacing w:val="4"/>
          <w:w w:val="116"/>
          <w:b/>
          <w:bCs/>
        </w:rPr>
        <w:t>2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6"/>
          <w:b/>
          <w:bCs/>
        </w:rPr>
        <w:t>0</w:t>
      </w:r>
      <w:r>
        <w:rPr>
          <w:rFonts w:ascii="Arial" w:hAnsi="Arial" w:cs="Arial" w:eastAsia="Arial"/>
          <w:sz w:val="13"/>
          <w:szCs w:val="13"/>
          <w:color w:val="002573"/>
          <w:spacing w:val="4"/>
          <w:w w:val="116"/>
          <w:b/>
          <w:bCs/>
        </w:rPr>
        <w:t>1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6"/>
          <w:b/>
          <w:bCs/>
        </w:rPr>
        <w:t>1</w:t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171"/>
          <w:b/>
          <w:bCs/>
        </w:rPr>
        <w:t>/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6"/>
          <w:b/>
          <w:bCs/>
        </w:rPr>
        <w:t>0</w:t>
      </w:r>
      <w:r>
        <w:rPr>
          <w:rFonts w:ascii="Arial" w:hAnsi="Arial" w:cs="Arial" w:eastAsia="Arial"/>
          <w:sz w:val="13"/>
          <w:szCs w:val="13"/>
          <w:color w:val="002573"/>
          <w:spacing w:val="4"/>
          <w:w w:val="116"/>
          <w:b/>
          <w:bCs/>
        </w:rPr>
        <w:t>2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6"/>
          <w:b/>
          <w:bCs/>
        </w:rPr>
        <w:t>3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3"/>
          <w:b/>
          <w:bCs/>
        </w:rPr>
        <w:t>)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707" w:space="1077"/>
            <w:col w:w="399" w:space="1229"/>
            <w:col w:w="798" w:space="149"/>
            <w:col w:w="3361"/>
          </w:cols>
        </w:sectPr>
      </w:pPr>
      <w:rPr/>
    </w:p>
    <w:p>
      <w:pPr>
        <w:spacing w:before="0" w:after="0" w:line="117" w:lineRule="exact"/>
        <w:ind w:left="188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8.89772pt;margin-top:-11.450472pt;width:6.8671pt;height:16.231693pt;mso-position-horizontal-relative:page;mso-position-vertical-relative:paragraph;z-index:-8977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7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color w:val="886F44"/>
          <w:spacing w:val="-2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0"/>
        </w:rPr>
        <w:t>g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u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82"/>
        </w:rPr>
        <w:t>P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185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-15"/>
          <w:w w:val="107"/>
        </w:rPr>
        <w:t>Y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u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y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7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07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9"/>
          <w:w w:val="107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87"/>
        </w:rPr>
        <w:t>L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d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30" w:after="0" w:line="240" w:lineRule="auto"/>
        <w:ind w:right="-20"/>
        <w:jc w:val="right"/>
        <w:tabs>
          <w:tab w:pos="102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nt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33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  <w:t>"</w:t>
        <w:tab/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138214pt;margin-top:-22.231619pt;width:6.8671pt;height:16.231693pt;mso-position-horizontal-relative:page;mso-position-vertical-relative:paragraph;z-index:-8971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7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7" w:right="55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</w:rPr>
        <w:t>7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-30" w:right="-5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-15"/>
          <w:w w:val="107"/>
        </w:rPr>
        <w:t>Y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7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7"/>
        </w:rPr>
        <w:t>u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7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7"/>
        </w:rPr>
        <w:t>y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7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7"/>
        </w:rPr>
        <w:t>j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7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7"/>
        </w:rPr>
        <w:t>j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07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9"/>
          <w:w w:val="107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3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3" w:lineRule="exact"/>
        <w:ind w:left="143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A80000"/>
          <w:spacing w:val="-1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19"/>
          <w:szCs w:val="19"/>
          <w:color w:val="A80000"/>
          <w:spacing w:val="0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19"/>
          <w:szCs w:val="19"/>
          <w:color w:val="A80000"/>
          <w:spacing w:val="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9"/>
          <w:szCs w:val="19"/>
          <w:color w:val="A80000"/>
          <w:spacing w:val="-2"/>
          <w:w w:val="102"/>
          <w:b/>
          <w:bCs/>
          <w:position w:val="-1"/>
        </w:rPr>
        <w:t>4</w:t>
      </w:r>
      <w:r>
        <w:rPr>
          <w:rFonts w:ascii="Arial" w:hAnsi="Arial" w:cs="Arial" w:eastAsia="Arial"/>
          <w:sz w:val="19"/>
          <w:szCs w:val="19"/>
          <w:color w:val="A80000"/>
          <w:spacing w:val="2"/>
          <w:w w:val="102"/>
          <w:b/>
          <w:bCs/>
          <w:position w:val="-1"/>
        </w:rPr>
        <w:t>5</w:t>
      </w:r>
      <w:r>
        <w:rPr>
          <w:rFonts w:ascii="Arial" w:hAnsi="Arial" w:cs="Arial" w:eastAsia="Arial"/>
          <w:sz w:val="19"/>
          <w:szCs w:val="19"/>
          <w:color w:val="A80000"/>
          <w:spacing w:val="2"/>
          <w:w w:val="102"/>
          <w:b/>
          <w:bCs/>
          <w:position w:val="-1"/>
        </w:rPr>
        <w:t>1</w:t>
      </w:r>
      <w:r>
        <w:rPr>
          <w:rFonts w:ascii="Arial" w:hAnsi="Arial" w:cs="Arial" w:eastAsia="Arial"/>
          <w:sz w:val="19"/>
          <w:szCs w:val="19"/>
          <w:color w:val="A80000"/>
          <w:spacing w:val="0"/>
          <w:w w:val="102"/>
          <w:b/>
          <w:bCs/>
          <w:position w:val="-1"/>
        </w:rPr>
        <w:t>3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108" w:lineRule="exact"/>
        <w:ind w:left="-30" w:right="3020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4B00"/>
          <w:spacing w:val="-7"/>
          <w:w w:val="103"/>
          <w:position w:val="1"/>
        </w:rPr>
        <w:t>W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  <w:position w:val="1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9"/>
          <w:position w:val="1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  <w:position w:val="1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7"/>
          <w:position w:val="1"/>
        </w:rPr>
        <w:t>k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  <w:position w:val="1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  <w:position w:val="1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  <w:position w:val="1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  <w:position w:val="1"/>
        </w:rPr>
        <w:t>u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  <w:position w:val="1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  <w:position w:val="1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  <w:position w:val="1"/>
        </w:rPr>
        <w:t>u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  <w:position w:val="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-14"/>
          <w:w w:val="92"/>
          <w:position w:val="1"/>
        </w:rPr>
        <w:t>Y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  <w:position w:val="1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4"/>
          <w:w w:val="114"/>
          <w:position w:val="1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  <w:position w:val="1"/>
        </w:rPr>
        <w:t>l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  <w:position w:val="1"/>
        </w:rPr>
        <w:t>u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97"/>
          <w:position w:val="1"/>
        </w:rPr>
        <w:t>y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  <w:position w:val="1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  <w:position w:val="1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  <w:position w:val="1"/>
        </w:rPr>
        <w:t>d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22"/>
          <w:position w:val="1"/>
        </w:rPr>
        <w:t>i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3621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-6"/>
          <w:w w:val="100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3"/>
          <w:position w:val="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0"/>
        </w:rPr>
        <w:t>od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0"/>
        </w:rPr>
        <w:t>ad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0"/>
        </w:rPr>
        <w:t>tta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319" w:right="356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-1"/>
          <w:w w:val="115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d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d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tt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762" w:space="13"/>
            <w:col w:w="343" w:space="21"/>
            <w:col w:w="1693" w:space="153"/>
            <w:col w:w="4735"/>
          </w:cols>
        </w:sectPr>
      </w:pPr>
      <w:rPr/>
    </w:p>
    <w:p>
      <w:pPr>
        <w:spacing w:before="0" w:after="0" w:line="147" w:lineRule="exact"/>
        <w:ind w:left="7103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8.89772pt;margin-top:5.575243pt;width:6.8671pt;height:16.231693pt;mso-position-horizontal-relative:page;mso-position-vertical-relative:paragraph;z-index:-8978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8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138214pt;margin-top:4.162142pt;width:6.8671pt;height:16.231693pt;mso-position-horizontal-relative:page;mso-position-vertical-relative:paragraph;z-index:-8972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8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6699CD"/>
          <w:spacing w:val="0"/>
          <w:w w:val="100"/>
          <w:i/>
        </w:rPr>
        <w:t>F</w:t>
      </w:r>
      <w:r>
        <w:rPr>
          <w:rFonts w:ascii="Arial" w:hAnsi="Arial" w:cs="Arial" w:eastAsia="Arial"/>
          <w:sz w:val="14"/>
          <w:szCs w:val="14"/>
          <w:color w:val="6699CD"/>
          <w:spacing w:val="1"/>
          <w:w w:val="100"/>
          <w:i/>
        </w:rPr>
        <w:t>a</w:t>
      </w:r>
      <w:r>
        <w:rPr>
          <w:rFonts w:ascii="Arial" w:hAnsi="Arial" w:cs="Arial" w:eastAsia="Arial"/>
          <w:sz w:val="14"/>
          <w:szCs w:val="14"/>
          <w:color w:val="6699CD"/>
          <w:spacing w:val="0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699CD"/>
          <w:spacing w:val="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699CD"/>
          <w:spacing w:val="2"/>
          <w:w w:val="103"/>
          <w:i/>
        </w:rPr>
        <w:t>N</w:t>
      </w:r>
      <w:r>
        <w:rPr>
          <w:rFonts w:ascii="Arial" w:hAnsi="Arial" w:cs="Arial" w:eastAsia="Arial"/>
          <w:sz w:val="14"/>
          <w:szCs w:val="14"/>
          <w:color w:val="6699CD"/>
          <w:spacing w:val="1"/>
          <w:w w:val="103"/>
          <w:i/>
        </w:rPr>
        <w:t>o</w:t>
      </w:r>
      <w:r>
        <w:rPr>
          <w:rFonts w:ascii="Arial" w:hAnsi="Arial" w:cs="Arial" w:eastAsia="Arial"/>
          <w:sz w:val="14"/>
          <w:szCs w:val="14"/>
          <w:color w:val="6699CD"/>
          <w:spacing w:val="-1"/>
          <w:w w:val="103"/>
          <w:i/>
        </w:rPr>
        <w:t>r</w:t>
      </w:r>
      <w:r>
        <w:rPr>
          <w:rFonts w:ascii="Arial" w:hAnsi="Arial" w:cs="Arial" w:eastAsia="Arial"/>
          <w:sz w:val="14"/>
          <w:szCs w:val="14"/>
          <w:color w:val="6699CD"/>
          <w:spacing w:val="1"/>
          <w:w w:val="103"/>
          <w:i/>
        </w:rPr>
        <w:t>t</w:t>
      </w:r>
      <w:r>
        <w:rPr>
          <w:rFonts w:ascii="Arial" w:hAnsi="Arial" w:cs="Arial" w:eastAsia="Arial"/>
          <w:sz w:val="14"/>
          <w:szCs w:val="14"/>
          <w:color w:val="6699CD"/>
          <w:spacing w:val="0"/>
          <w:w w:val="103"/>
          <w:i/>
        </w:rPr>
        <w:t>h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" w:after="0" w:line="159" w:lineRule="exact"/>
        <w:ind w:left="709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699CD"/>
          <w:spacing w:val="1"/>
          <w:w w:val="103"/>
          <w:i/>
        </w:rPr>
        <w:t>P</w:t>
      </w:r>
      <w:r>
        <w:rPr>
          <w:rFonts w:ascii="Arial" w:hAnsi="Arial" w:cs="Arial" w:eastAsia="Arial"/>
          <w:sz w:val="14"/>
          <w:szCs w:val="14"/>
          <w:color w:val="6699CD"/>
          <w:spacing w:val="2"/>
          <w:w w:val="103"/>
          <w:i/>
        </w:rPr>
        <w:t>R</w:t>
      </w:r>
      <w:r>
        <w:rPr>
          <w:rFonts w:ascii="Arial" w:hAnsi="Arial" w:cs="Arial" w:eastAsia="Arial"/>
          <w:sz w:val="14"/>
          <w:szCs w:val="14"/>
          <w:color w:val="6699CD"/>
          <w:spacing w:val="1"/>
          <w:w w:val="103"/>
          <w:i/>
        </w:rPr>
        <w:t>E</w:t>
      </w:r>
      <w:r>
        <w:rPr>
          <w:rFonts w:ascii="Arial" w:hAnsi="Arial" w:cs="Arial" w:eastAsia="Arial"/>
          <w:sz w:val="14"/>
          <w:szCs w:val="14"/>
          <w:color w:val="6699CD"/>
          <w:spacing w:val="1"/>
          <w:w w:val="103"/>
          <w:i/>
        </w:rPr>
        <w:t>S</w:t>
      </w:r>
      <w:r>
        <w:rPr>
          <w:rFonts w:ascii="Arial" w:hAnsi="Arial" w:cs="Arial" w:eastAsia="Arial"/>
          <w:sz w:val="14"/>
          <w:szCs w:val="14"/>
          <w:color w:val="6699CD"/>
          <w:spacing w:val="2"/>
          <w:w w:val="103"/>
          <w:i/>
        </w:rPr>
        <w:t>W</w:t>
      </w:r>
      <w:r>
        <w:rPr>
          <w:rFonts w:ascii="Arial" w:hAnsi="Arial" w:cs="Arial" w:eastAsia="Arial"/>
          <w:sz w:val="14"/>
          <w:szCs w:val="14"/>
          <w:color w:val="6699CD"/>
          <w:spacing w:val="0"/>
          <w:w w:val="103"/>
          <w:i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9" w:after="0" w:line="240" w:lineRule="auto"/>
        <w:ind w:left="3269" w:right="-20"/>
        <w:jc w:val="left"/>
        <w:tabs>
          <w:tab w:pos="502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A80000"/>
          <w:spacing w:val="-1"/>
          <w:w w:val="100"/>
          <w:b/>
          <w:bCs/>
          <w:position w:val="-4"/>
        </w:rPr>
        <w:t>E</w:t>
      </w:r>
      <w:r>
        <w:rPr>
          <w:rFonts w:ascii="Arial" w:hAnsi="Arial" w:cs="Arial" w:eastAsia="Arial"/>
          <w:sz w:val="19"/>
          <w:szCs w:val="19"/>
          <w:color w:val="A80000"/>
          <w:spacing w:val="0"/>
          <w:w w:val="100"/>
          <w:b/>
          <w:bCs/>
          <w:position w:val="-4"/>
        </w:rPr>
        <w:t>L</w:t>
      </w:r>
      <w:r>
        <w:rPr>
          <w:rFonts w:ascii="Arial" w:hAnsi="Arial" w:cs="Arial" w:eastAsia="Arial"/>
          <w:sz w:val="19"/>
          <w:szCs w:val="19"/>
          <w:color w:val="A80000"/>
          <w:spacing w:val="6"/>
          <w:w w:val="100"/>
          <w:b/>
          <w:bCs/>
          <w:position w:val="-4"/>
        </w:rPr>
        <w:t> </w:t>
      </w:r>
      <w:r>
        <w:rPr>
          <w:rFonts w:ascii="Arial" w:hAnsi="Arial" w:cs="Arial" w:eastAsia="Arial"/>
          <w:sz w:val="19"/>
          <w:szCs w:val="19"/>
          <w:color w:val="A80000"/>
          <w:spacing w:val="-2"/>
          <w:w w:val="100"/>
          <w:b/>
          <w:bCs/>
          <w:position w:val="-4"/>
        </w:rPr>
        <w:t>4</w:t>
      </w:r>
      <w:r>
        <w:rPr>
          <w:rFonts w:ascii="Arial" w:hAnsi="Arial" w:cs="Arial" w:eastAsia="Arial"/>
          <w:sz w:val="19"/>
          <w:szCs w:val="19"/>
          <w:color w:val="A80000"/>
          <w:spacing w:val="2"/>
          <w:w w:val="100"/>
          <w:b/>
          <w:bCs/>
          <w:position w:val="-4"/>
        </w:rPr>
        <w:t>5</w:t>
      </w:r>
      <w:r>
        <w:rPr>
          <w:rFonts w:ascii="Arial" w:hAnsi="Arial" w:cs="Arial" w:eastAsia="Arial"/>
          <w:sz w:val="19"/>
          <w:szCs w:val="19"/>
          <w:color w:val="A80000"/>
          <w:spacing w:val="-8"/>
          <w:w w:val="100"/>
          <w:b/>
          <w:bCs/>
          <w:position w:val="-4"/>
        </w:rPr>
        <w:t>1</w:t>
      </w:r>
      <w:r>
        <w:rPr>
          <w:rFonts w:ascii="Arial" w:hAnsi="Arial" w:cs="Arial" w:eastAsia="Arial"/>
          <w:sz w:val="19"/>
          <w:szCs w:val="19"/>
          <w:color w:val="A80000"/>
          <w:spacing w:val="0"/>
          <w:w w:val="100"/>
          <w:b/>
          <w:bCs/>
          <w:position w:val="-4"/>
        </w:rPr>
        <w:t>1</w:t>
      </w:r>
      <w:r>
        <w:rPr>
          <w:rFonts w:ascii="Arial" w:hAnsi="Arial" w:cs="Arial" w:eastAsia="Arial"/>
          <w:sz w:val="19"/>
          <w:szCs w:val="19"/>
          <w:color w:val="A80000"/>
          <w:spacing w:val="-44"/>
          <w:w w:val="100"/>
          <w:b/>
          <w:bCs/>
          <w:position w:val="-4"/>
        </w:rPr>
        <w:t> </w:t>
      </w:r>
      <w:r>
        <w:rPr>
          <w:rFonts w:ascii="Arial" w:hAnsi="Arial" w:cs="Arial" w:eastAsia="Arial"/>
          <w:sz w:val="19"/>
          <w:szCs w:val="19"/>
          <w:color w:val="A80000"/>
          <w:spacing w:val="0"/>
          <w:w w:val="100"/>
          <w:b/>
          <w:bCs/>
          <w:position w:val="-4"/>
        </w:rPr>
        <w:tab/>
      </w:r>
      <w:r>
        <w:rPr>
          <w:rFonts w:ascii="Arial" w:hAnsi="Arial" w:cs="Arial" w:eastAsia="Arial"/>
          <w:sz w:val="19"/>
          <w:szCs w:val="19"/>
          <w:color w:val="A80000"/>
          <w:spacing w:val="-1"/>
          <w:w w:val="100"/>
          <w:b/>
          <w:bCs/>
          <w:position w:val="0"/>
        </w:rPr>
        <w:t>E</w:t>
      </w:r>
      <w:r>
        <w:rPr>
          <w:rFonts w:ascii="Arial" w:hAnsi="Arial" w:cs="Arial" w:eastAsia="Arial"/>
          <w:sz w:val="19"/>
          <w:szCs w:val="19"/>
          <w:color w:val="A80000"/>
          <w:spacing w:val="0"/>
          <w:w w:val="100"/>
          <w:b/>
          <w:bCs/>
          <w:position w:val="0"/>
        </w:rPr>
        <w:t>L</w:t>
      </w:r>
      <w:r>
        <w:rPr>
          <w:rFonts w:ascii="Arial" w:hAnsi="Arial" w:cs="Arial" w:eastAsia="Arial"/>
          <w:sz w:val="19"/>
          <w:szCs w:val="19"/>
          <w:color w:val="A80000"/>
          <w:spacing w:val="6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A80000"/>
          <w:spacing w:val="-2"/>
          <w:w w:val="102"/>
          <w:b/>
          <w:bCs/>
          <w:position w:val="0"/>
        </w:rPr>
        <w:t>4</w:t>
      </w:r>
      <w:r>
        <w:rPr>
          <w:rFonts w:ascii="Arial" w:hAnsi="Arial" w:cs="Arial" w:eastAsia="Arial"/>
          <w:sz w:val="19"/>
          <w:szCs w:val="19"/>
          <w:color w:val="A80000"/>
          <w:spacing w:val="2"/>
          <w:w w:val="102"/>
          <w:b/>
          <w:bCs/>
          <w:position w:val="0"/>
        </w:rPr>
        <w:t>5</w:t>
      </w:r>
      <w:r>
        <w:rPr>
          <w:rFonts w:ascii="Arial" w:hAnsi="Arial" w:cs="Arial" w:eastAsia="Arial"/>
          <w:sz w:val="19"/>
          <w:szCs w:val="19"/>
          <w:color w:val="A80000"/>
          <w:spacing w:val="2"/>
          <w:w w:val="102"/>
          <w:b/>
          <w:bCs/>
          <w:position w:val="0"/>
        </w:rPr>
        <w:t>1</w:t>
      </w:r>
      <w:r>
        <w:rPr>
          <w:rFonts w:ascii="Arial" w:hAnsi="Arial" w:cs="Arial" w:eastAsia="Arial"/>
          <w:sz w:val="19"/>
          <w:szCs w:val="19"/>
          <w:color w:val="A80000"/>
          <w:spacing w:val="0"/>
          <w:w w:val="102"/>
          <w:b/>
          <w:bCs/>
          <w:position w:val="0"/>
        </w:rPr>
        <w:t>2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779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  <w:t>"</w:t>
      </w:r>
    </w:p>
    <w:p>
      <w:pPr>
        <w:spacing w:before="0" w:after="0" w:line="140" w:lineRule="exact"/>
        <w:ind w:left="1821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8.89772pt;margin-top:18.728943pt;width:6.8671pt;height:16.231693pt;mso-position-horizontal-relative:page;mso-position-vertical-relative:paragraph;z-index:-8979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9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7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w w:val="107"/>
        </w:rPr>
        <w:t>M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22"/>
        </w:rPr>
        <w:t>l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g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0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</w:rPr>
        <w:t>u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0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87"/>
        </w:rPr>
        <w:t>L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d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9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005CE6"/>
          <w:spacing w:val="0"/>
          <w:w w:val="108"/>
          <w:b/>
          <w:bCs/>
          <w:i/>
        </w:rPr>
        <w:t>A</w:t>
      </w:r>
      <w:r>
        <w:rPr>
          <w:rFonts w:ascii="Arial" w:hAnsi="Arial" w:cs="Arial" w:eastAsia="Arial"/>
          <w:sz w:val="19"/>
          <w:szCs w:val="19"/>
          <w:color w:val="005CE6"/>
          <w:spacing w:val="0"/>
          <w:w w:val="108"/>
          <w:b/>
          <w:bCs/>
          <w:i/>
        </w:rPr>
        <w:t>r</w:t>
      </w:r>
      <w:r>
        <w:rPr>
          <w:rFonts w:ascii="Arial" w:hAnsi="Arial" w:cs="Arial" w:eastAsia="Arial"/>
          <w:sz w:val="19"/>
          <w:szCs w:val="19"/>
          <w:color w:val="005CE6"/>
          <w:spacing w:val="0"/>
          <w:w w:val="108"/>
          <w:b/>
          <w:bCs/>
          <w:i/>
        </w:rPr>
        <w:t>c</w:t>
      </w:r>
      <w:r>
        <w:rPr>
          <w:rFonts w:ascii="Arial" w:hAnsi="Arial" w:cs="Arial" w:eastAsia="Arial"/>
          <w:sz w:val="19"/>
          <w:szCs w:val="19"/>
          <w:color w:val="005CE6"/>
          <w:spacing w:val="2"/>
          <w:w w:val="108"/>
          <w:b/>
          <w:bCs/>
          <w:i/>
        </w:rPr>
        <w:t>k</w:t>
      </w:r>
      <w:r>
        <w:rPr>
          <w:rFonts w:ascii="Arial" w:hAnsi="Arial" w:cs="Arial" w:eastAsia="Arial"/>
          <w:sz w:val="19"/>
          <w:szCs w:val="19"/>
          <w:color w:val="005CE6"/>
          <w:spacing w:val="2"/>
          <w:w w:val="108"/>
          <w:b/>
          <w:bCs/>
          <w:i/>
        </w:rPr>
        <w:t>a</w:t>
      </w:r>
      <w:r>
        <w:rPr>
          <w:rFonts w:ascii="Arial" w:hAnsi="Arial" w:cs="Arial" w:eastAsia="Arial"/>
          <w:sz w:val="19"/>
          <w:szCs w:val="19"/>
          <w:color w:val="005CE6"/>
          <w:spacing w:val="0"/>
          <w:w w:val="108"/>
          <w:b/>
          <w:bCs/>
          <w:i/>
        </w:rPr>
        <w:t>r</w:t>
      </w:r>
      <w:r>
        <w:rPr>
          <w:rFonts w:ascii="Arial" w:hAnsi="Arial" w:cs="Arial" w:eastAsia="Arial"/>
          <w:sz w:val="19"/>
          <w:szCs w:val="19"/>
          <w:color w:val="005CE6"/>
          <w:spacing w:val="-1"/>
          <w:w w:val="108"/>
          <w:b/>
          <w:bCs/>
          <w:i/>
        </w:rPr>
        <w:t>i</w:t>
      </w:r>
      <w:r>
        <w:rPr>
          <w:rFonts w:ascii="Arial" w:hAnsi="Arial" w:cs="Arial" w:eastAsia="Arial"/>
          <w:sz w:val="19"/>
          <w:szCs w:val="19"/>
          <w:color w:val="005CE6"/>
          <w:spacing w:val="3"/>
          <w:w w:val="108"/>
          <w:b/>
          <w:bCs/>
          <w:i/>
        </w:rPr>
        <w:t>n</w:t>
      </w:r>
      <w:r>
        <w:rPr>
          <w:rFonts w:ascii="Arial" w:hAnsi="Arial" w:cs="Arial" w:eastAsia="Arial"/>
          <w:sz w:val="19"/>
          <w:szCs w:val="19"/>
          <w:color w:val="005CE6"/>
          <w:spacing w:val="0"/>
          <w:w w:val="108"/>
          <w:b/>
          <w:bCs/>
          <w:i/>
        </w:rPr>
        <w:t>g</w:t>
      </w:r>
      <w:r>
        <w:rPr>
          <w:rFonts w:ascii="Arial" w:hAnsi="Arial" w:cs="Arial" w:eastAsia="Arial"/>
          <w:sz w:val="19"/>
          <w:szCs w:val="19"/>
          <w:color w:val="005CE6"/>
          <w:spacing w:val="0"/>
          <w:w w:val="108"/>
          <w:b/>
          <w:bCs/>
          <w:i/>
        </w:rPr>
        <w:t>a</w:t>
      </w:r>
      <w:r>
        <w:rPr>
          <w:rFonts w:ascii="Arial" w:hAnsi="Arial" w:cs="Arial" w:eastAsia="Arial"/>
          <w:sz w:val="19"/>
          <w:szCs w:val="19"/>
          <w:color w:val="005CE6"/>
          <w:spacing w:val="0"/>
          <w:w w:val="108"/>
          <w:b/>
          <w:bCs/>
          <w:i/>
        </w:rPr>
        <w:t> </w:t>
      </w:r>
      <w:r>
        <w:rPr>
          <w:rFonts w:ascii="Arial" w:hAnsi="Arial" w:cs="Arial" w:eastAsia="Arial"/>
          <w:sz w:val="19"/>
          <w:szCs w:val="19"/>
          <w:color w:val="005CE6"/>
          <w:spacing w:val="14"/>
          <w:w w:val="108"/>
          <w:b/>
          <w:bCs/>
          <w:i/>
        </w:rPr>
        <w:t> </w:t>
      </w:r>
      <w:r>
        <w:rPr>
          <w:rFonts w:ascii="Arial" w:hAnsi="Arial" w:cs="Arial" w:eastAsia="Arial"/>
          <w:sz w:val="19"/>
          <w:szCs w:val="19"/>
          <w:color w:val="005CE6"/>
          <w:spacing w:val="1"/>
          <w:w w:val="88"/>
          <w:b/>
          <w:bCs/>
          <w:i/>
        </w:rPr>
        <w:t>B</w:t>
      </w:r>
      <w:r>
        <w:rPr>
          <w:rFonts w:ascii="Arial" w:hAnsi="Arial" w:cs="Arial" w:eastAsia="Arial"/>
          <w:sz w:val="19"/>
          <w:szCs w:val="19"/>
          <w:color w:val="005CE6"/>
          <w:spacing w:val="2"/>
          <w:w w:val="122"/>
          <w:b/>
          <w:bCs/>
          <w:i/>
        </w:rPr>
        <w:t>a</w:t>
      </w:r>
      <w:r>
        <w:rPr>
          <w:rFonts w:ascii="Arial" w:hAnsi="Arial" w:cs="Arial" w:eastAsia="Arial"/>
          <w:sz w:val="19"/>
          <w:szCs w:val="19"/>
          <w:color w:val="005CE6"/>
          <w:spacing w:val="2"/>
          <w:w w:val="84"/>
          <w:b/>
          <w:bCs/>
          <w:i/>
        </w:rPr>
        <w:t>s</w:t>
      </w:r>
      <w:r>
        <w:rPr>
          <w:rFonts w:ascii="Arial" w:hAnsi="Arial" w:cs="Arial" w:eastAsia="Arial"/>
          <w:sz w:val="19"/>
          <w:szCs w:val="19"/>
          <w:color w:val="005CE6"/>
          <w:spacing w:val="-1"/>
          <w:w w:val="115"/>
          <w:b/>
          <w:bCs/>
          <w:i/>
        </w:rPr>
        <w:t>i</w:t>
      </w:r>
      <w:r>
        <w:rPr>
          <w:rFonts w:ascii="Arial" w:hAnsi="Arial" w:cs="Arial" w:eastAsia="Arial"/>
          <w:sz w:val="19"/>
          <w:szCs w:val="19"/>
          <w:color w:val="005CE6"/>
          <w:spacing w:val="0"/>
          <w:w w:val="105"/>
          <w:b/>
          <w:bCs/>
          <w:i/>
        </w:rPr>
        <w:t>n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0" w:after="0" w:line="240" w:lineRule="auto"/>
        <w:ind w:left="179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300"/>
          <w:spacing w:val="1"/>
          <w:w w:val="87"/>
        </w:rPr>
        <w:t>T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24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24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6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24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1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g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5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Co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ber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P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dy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" w:after="0" w:line="240" w:lineRule="auto"/>
        <w:ind w:left="29" w:right="-65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4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22"/>
          <w:w w:val="100"/>
          <w:position w:val="4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  <w:position w:val="0"/>
        </w:rPr>
        <w:t>C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  <w:position w:val="0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0"/>
          <w:position w:val="0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0"/>
          <w:position w:val="0"/>
        </w:rPr>
        <w:t>b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-6"/>
          <w:w w:val="82"/>
          <w:position w:val="0"/>
        </w:rPr>
        <w:t>P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3"/>
          <w:position w:val="0"/>
        </w:rPr>
        <w:t>e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  <w:position w:val="0"/>
        </w:rPr>
        <w:t>d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97"/>
          <w:position w:val="0"/>
        </w:rPr>
        <w:t>y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50" w:after="0" w:line="240" w:lineRule="auto"/>
        <w:ind w:left="1236" w:right="-61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1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6" w:after="0" w:line="240" w:lineRule="auto"/>
        <w:ind w:left="1020" w:right="433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</w:rPr>
        <w:t>8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2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760" w:right="176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138214pt;margin-top:11.120173pt;width:6.8671pt;height:16.231693pt;mso-position-horizontal-relative:page;mso-position-vertical-relative:paragraph;z-index:-8973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2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9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color w:val="E64B00"/>
          <w:spacing w:val="-2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4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0"/>
        </w:rPr>
        <w:t>b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-3"/>
          <w:w w:val="82"/>
        </w:rPr>
        <w:t>P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9"/>
        </w:rPr>
        <w:t>o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p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</w:rPr>
        <w:t>l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26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3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</w:rPr>
        <w:t>d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3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d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g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300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-2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0"/>
        </w:rPr>
        <w:t>g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u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5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82"/>
        </w:rPr>
        <w:t>P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-15"/>
          <w:w w:val="107"/>
        </w:rPr>
        <w:t>Y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u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y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7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7"/>
        </w:rPr>
        <w:t>j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07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7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9"/>
          <w:w w:val="107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87"/>
        </w:rPr>
        <w:t>L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d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2746" w:space="165"/>
            <w:col w:w="1743" w:space="579"/>
            <w:col w:w="967" w:space="122"/>
            <w:col w:w="2015" w:space="255"/>
            <w:col w:w="2128"/>
          </w:cols>
        </w:sectPr>
      </w:pPr>
      <w:rPr/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5" w:after="0" w:line="159" w:lineRule="exact"/>
        <w:ind w:left="3101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73DF"/>
          <w:spacing w:val="-1"/>
          <w:w w:val="100"/>
        </w:rPr>
        <w:t>W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o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o</w:t>
      </w:r>
      <w:r>
        <w:rPr>
          <w:rFonts w:ascii="Arial" w:hAnsi="Arial" w:cs="Arial" w:eastAsia="Arial"/>
          <w:sz w:val="14"/>
          <w:szCs w:val="14"/>
          <w:color w:val="FF73DF"/>
          <w:spacing w:val="2"/>
          <w:w w:val="100"/>
        </w:rPr>
        <w:t>m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FF73DF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color w:val="FF73DF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FF73DF"/>
          <w:spacing w:val="21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P</w:t>
      </w:r>
      <w:r>
        <w:rPr>
          <w:rFonts w:ascii="Arial" w:hAnsi="Arial" w:cs="Arial" w:eastAsia="Arial"/>
          <w:sz w:val="14"/>
          <w:szCs w:val="14"/>
          <w:color w:val="FF73DF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o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h</w:t>
      </w:r>
      <w:r>
        <w:rPr>
          <w:rFonts w:ascii="Arial" w:hAnsi="Arial" w:cs="Arial" w:eastAsia="Arial"/>
          <w:sz w:val="14"/>
          <w:szCs w:val="14"/>
          <w:color w:val="FF73DF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b</w:t>
      </w:r>
      <w:r>
        <w:rPr>
          <w:rFonts w:ascii="Arial" w:hAnsi="Arial" w:cs="Arial" w:eastAsia="Arial"/>
          <w:sz w:val="14"/>
          <w:szCs w:val="14"/>
          <w:color w:val="FF73DF"/>
          <w:spacing w:val="2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FF73DF"/>
          <w:spacing w:val="0"/>
          <w:w w:val="100"/>
        </w:rPr>
        <w:t>d</w:t>
      </w:r>
      <w:r>
        <w:rPr>
          <w:rFonts w:ascii="Arial" w:hAnsi="Arial" w:cs="Arial" w:eastAsia="Arial"/>
          <w:sz w:val="14"/>
          <w:szCs w:val="14"/>
          <w:color w:val="FF73DF"/>
          <w:spacing w:val="13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73DF"/>
          <w:spacing w:val="4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FF73DF"/>
          <w:spacing w:val="-1"/>
          <w:w w:val="103"/>
        </w:rPr>
        <w:t>r</w:t>
      </w:r>
      <w:r>
        <w:rPr>
          <w:rFonts w:ascii="Arial" w:hAnsi="Arial" w:cs="Arial" w:eastAsia="Arial"/>
          <w:sz w:val="14"/>
          <w:szCs w:val="14"/>
          <w:color w:val="FF73DF"/>
          <w:spacing w:val="1"/>
          <w:w w:val="103"/>
        </w:rPr>
        <w:t>e</w:t>
      </w:r>
      <w:r>
        <w:rPr>
          <w:rFonts w:ascii="Arial" w:hAnsi="Arial" w:cs="Arial" w:eastAsia="Arial"/>
          <w:sz w:val="14"/>
          <w:szCs w:val="14"/>
          <w:color w:val="FF73DF"/>
          <w:spacing w:val="0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7" w:after="0" w:line="148" w:lineRule="exact"/>
        <w:ind w:left="15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8.89772pt;margin-top:-9.514768pt;width:6.8671pt;height:16.231693pt;mso-position-horizontal-relative:page;mso-position-vertical-relative:paragraph;z-index:-8980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3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138214pt;margin-top:-10.927868pt;width:6.8671pt;height:16.231693pt;mso-position-horizontal-relative:page;mso-position-vertical-relative:paragraph;z-index:-8974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3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ga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6" w:after="0" w:line="114" w:lineRule="exact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  <w:position w:val="-3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  <w:position w:val="-3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  <w:position w:val="-3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  <w:position w:val="-3"/>
        </w:rPr>
        <w:t>5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  <w:position w:val="-3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  <w:position w:val="-3"/>
        </w:rPr>
        <w:t>7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59" w:after="0" w:line="102" w:lineRule="exact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3"/>
          <w:szCs w:val="13"/>
          <w:spacing w:val="-2"/>
          <w:w w:val="100"/>
          <w:position w:val="-4"/>
        </w:rPr>
        <w:t>l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4"/>
        </w:rPr>
        <w:t>y</w:t>
      </w:r>
      <w:r>
        <w:rPr>
          <w:rFonts w:ascii="Arial" w:hAnsi="Arial" w:cs="Arial" w:eastAsia="Arial"/>
          <w:sz w:val="13"/>
          <w:szCs w:val="13"/>
          <w:spacing w:val="4"/>
          <w:w w:val="100"/>
          <w:position w:val="-4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p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4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4"/>
        </w:rPr>
        <w:t>c</w:t>
      </w:r>
      <w:r>
        <w:rPr>
          <w:rFonts w:ascii="Arial" w:hAnsi="Arial" w:cs="Arial" w:eastAsia="Arial"/>
          <w:sz w:val="13"/>
          <w:szCs w:val="13"/>
          <w:spacing w:val="17"/>
          <w:w w:val="100"/>
          <w:position w:val="-4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4"/>
        </w:rPr>
        <w:t>D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4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56" w:after="0" w:line="105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4"/>
        </w:rPr>
        <w:t>nd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4"/>
        </w:rPr>
        <w:t>m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4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4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03"/>
          <w:position w:val="-4"/>
        </w:rPr>
        <w:t>k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4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5953" w:space="1508"/>
            <w:col w:w="823" w:space="272"/>
            <w:col w:w="2164"/>
          </w:cols>
        </w:sectPr>
      </w:pPr>
      <w:rPr/>
    </w:p>
    <w:p>
      <w:pPr>
        <w:spacing w:before="30" w:after="0" w:line="240" w:lineRule="auto"/>
        <w:ind w:right="-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-2"/>
          <w:w w:val="11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10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0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0"/>
        </w:rPr>
        <w:t>k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10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0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10"/>
        </w:rPr>
        <w:t>i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10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10"/>
        </w:rPr>
        <w:t>j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4"/>
          <w:w w:val="11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7"/>
        </w:rPr>
        <w:t>M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u</w:t>
      </w:r>
      <w:r>
        <w:rPr>
          <w:rFonts w:ascii="Arial" w:hAnsi="Arial" w:cs="Arial" w:eastAsia="Arial"/>
          <w:sz w:val="13"/>
          <w:szCs w:val="13"/>
          <w:color w:val="E64B00"/>
          <w:spacing w:val="-11"/>
          <w:w w:val="126"/>
        </w:rPr>
        <w:t>-</w:t>
      </w:r>
      <w:r>
        <w:rPr>
          <w:rFonts w:ascii="Arial" w:hAnsi="Arial" w:cs="Arial" w:eastAsia="Arial"/>
          <w:sz w:val="13"/>
          <w:szCs w:val="13"/>
          <w:color w:val="E64B00"/>
          <w:spacing w:val="-14"/>
          <w:w w:val="92"/>
        </w:rPr>
        <w:t>Y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u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97"/>
        </w:rPr>
        <w:t>y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22"/>
        </w:rPr>
        <w:t>j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9" w:lineRule="exact"/>
        <w:ind w:left="68" w:right="-20"/>
        <w:jc w:val="left"/>
        <w:tabs>
          <w:tab w:pos="116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00A9"/>
          <w:spacing w:val="1"/>
          <w:w w:val="85"/>
          <w:position w:val="1"/>
        </w:rPr>
        <w:t>S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3"/>
          <w:position w:val="1"/>
        </w:rPr>
        <w:t>C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12"/>
          <w:position w:val="1"/>
        </w:rPr>
        <w:t>9</w:t>
      </w:r>
      <w:r>
        <w:rPr>
          <w:rFonts w:ascii="Arial" w:hAnsi="Arial" w:cs="Arial" w:eastAsia="Arial"/>
          <w:sz w:val="13"/>
          <w:szCs w:val="13"/>
          <w:color w:val="E600A9"/>
          <w:spacing w:val="3"/>
          <w:w w:val="112"/>
          <w:position w:val="1"/>
        </w:rPr>
        <w:t>6</w:t>
      </w:r>
      <w:r>
        <w:rPr>
          <w:rFonts w:ascii="Arial" w:hAnsi="Arial" w:cs="Arial" w:eastAsia="Arial"/>
          <w:sz w:val="13"/>
          <w:szCs w:val="13"/>
          <w:color w:val="E600A9"/>
          <w:spacing w:val="1"/>
          <w:w w:val="161"/>
          <w:position w:val="1"/>
        </w:rPr>
        <w:t>/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12"/>
          <w:position w:val="1"/>
        </w:rPr>
        <w:t>4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0"/>
          <w:position w:val="1"/>
        </w:rPr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4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27" w:lineRule="exact"/>
        <w:ind w:right="-20"/>
        <w:jc w:val="left"/>
        <w:tabs>
          <w:tab w:pos="1160" w:val="left"/>
        </w:tabs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3"/>
          <w:szCs w:val="13"/>
          <w:color w:val="E600A9"/>
          <w:spacing w:val="1"/>
          <w:w w:val="100"/>
        </w:rPr>
        <w:t>B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00A9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E600A9"/>
          <w:spacing w:val="2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E600A9"/>
          <w:spacing w:val="3"/>
          <w:w w:val="100"/>
        </w:rPr>
        <w:t>g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00A9"/>
          <w:spacing w:val="1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E600A9"/>
          <w:spacing w:val="2"/>
          <w:w w:val="100"/>
        </w:rPr>
        <w:t>l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00A9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color w:val="E600A9"/>
          <w:spacing w:val="0"/>
          <w:w w:val="100"/>
        </w:rPr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-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6743" w:space="194"/>
            <w:col w:w="378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8.89772pt;margin-top:-4.697441pt;width:6.8671pt;height:16.231693pt;mso-position-horizontal-relative:page;mso-position-vertical-relative:paragraph;z-index:-8981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3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1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9"/>
        </w:rPr>
        <w:t>Y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9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9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9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9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3"/>
          <w:w w:val="109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96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81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81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8" w:after="0" w:line="240" w:lineRule="auto"/>
        <w:ind w:left="166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F57979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F57979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F57979"/>
          <w:spacing w:val="0"/>
          <w:w w:val="112"/>
        </w:rPr>
        <w:t>1</w:t>
      </w:r>
      <w:r>
        <w:rPr>
          <w:rFonts w:ascii="Arial" w:hAnsi="Arial" w:cs="Arial" w:eastAsia="Arial"/>
          <w:sz w:val="13"/>
          <w:szCs w:val="13"/>
          <w:color w:val="F57979"/>
          <w:spacing w:val="3"/>
          <w:w w:val="112"/>
        </w:rPr>
        <w:t>2</w:t>
      </w:r>
      <w:r>
        <w:rPr>
          <w:rFonts w:ascii="Arial" w:hAnsi="Arial" w:cs="Arial" w:eastAsia="Arial"/>
          <w:sz w:val="13"/>
          <w:szCs w:val="13"/>
          <w:color w:val="F57979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F57979"/>
          <w:spacing w:val="0"/>
          <w:w w:val="112"/>
        </w:rPr>
        <w:t>2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17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F57979"/>
          <w:spacing w:val="1"/>
          <w:w w:val="115"/>
        </w:rPr>
        <w:t>N</w:t>
      </w:r>
      <w:r>
        <w:rPr>
          <w:rFonts w:ascii="Arial" w:hAnsi="Arial" w:cs="Arial" w:eastAsia="Arial"/>
          <w:sz w:val="13"/>
          <w:szCs w:val="13"/>
          <w:color w:val="F57979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F57979"/>
          <w:spacing w:val="2"/>
          <w:w w:val="122"/>
        </w:rPr>
        <w:t>l</w:t>
      </w:r>
      <w:r>
        <w:rPr>
          <w:rFonts w:ascii="Arial" w:hAnsi="Arial" w:cs="Arial" w:eastAsia="Arial"/>
          <w:sz w:val="13"/>
          <w:szCs w:val="13"/>
          <w:color w:val="F57979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F57979"/>
          <w:spacing w:val="0"/>
          <w:w w:val="97"/>
        </w:rPr>
        <w:t>y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42" w:after="0" w:line="149" w:lineRule="exact"/>
        <w:ind w:left="186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-14"/>
          <w:w w:val="92"/>
        </w:rPr>
        <w:t>Y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22"/>
        </w:rPr>
        <w:t>l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300"/>
          <w:spacing w:val="-13"/>
          <w:w w:val="109"/>
        </w:rPr>
        <w:t>Y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9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9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9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9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9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4"/>
          <w:w w:val="109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96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5"/>
        </w:rPr>
        <w:t>W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4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  <w:t>"</w:t>
      </w:r>
    </w:p>
    <w:p>
      <w:pPr>
        <w:spacing w:before="15" w:after="0" w:line="240" w:lineRule="auto"/>
        <w:ind w:left="-40" w:right="-9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-17"/>
          <w:w w:val="103"/>
        </w:rPr>
        <w:t>T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left="76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w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138214pt;margin-top:1.166816pt;width:6.8671pt;height:16.231693pt;mso-position-horizontal-relative:page;mso-position-vertical-relative:paragraph;z-index:-8975" type="#_x0000_t202" filled="f" stroked="f">
            <v:textbox inset="0,0,0,0" style="layout-flow:vertical;mso-layout-flow-alt:bottom-to-top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3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1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2"/>
                      <w:w w:val="108"/>
                    </w:rPr>
                    <w:t>°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-1"/>
                      <w:w w:val="108"/>
                    </w:rPr>
                    <w:t>0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8"/>
                    </w:rPr>
                    <w:t>'S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ESRI Default Marker" w:hAnsi="ESRI Default Marker" w:cs="ESRI Default Marker" w:eastAsia="ESRI Default Marker"/>
          <w:sz w:val="10"/>
          <w:szCs w:val="10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-37"/>
          <w:position w:val="-3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3"/>
          <w:position w:val="0"/>
        </w:rPr>
        <w:t>G</w:t>
      </w:r>
      <w:r>
        <w:rPr>
          <w:rFonts w:ascii="Arial" w:hAnsi="Arial" w:cs="Arial" w:eastAsia="Arial"/>
          <w:sz w:val="13"/>
          <w:szCs w:val="13"/>
          <w:spacing w:val="-2"/>
          <w:w w:val="103"/>
          <w:position w:val="0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0"/>
        </w:rPr>
        <w:t>nd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0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0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0"/>
        </w:rPr>
        <w:t>bo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5" w:lineRule="exact"/>
        <w:ind w:left="1410" w:right="2578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0" w:after="0" w:line="137" w:lineRule="exact"/>
        <w:ind w:left="84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-2"/>
          <w:w w:val="103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-1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2954" w:space="666"/>
            <w:col w:w="852" w:space="83"/>
            <w:col w:w="529" w:space="1480"/>
            <w:col w:w="4156"/>
          </w:cols>
        </w:sectPr>
      </w:pPr>
      <w:rPr/>
    </w:p>
    <w:p>
      <w:pPr>
        <w:spacing w:before="0" w:after="0" w:line="145" w:lineRule="exact"/>
        <w:ind w:right="2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-2"/>
          <w:w w:val="109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9"/>
        </w:rPr>
        <w:t>b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09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9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9"/>
        </w:rPr>
        <w:t>g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9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9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9"/>
        </w:rPr>
        <w:t>l</w:t>
      </w:r>
      <w:r>
        <w:rPr>
          <w:rFonts w:ascii="Arial" w:hAnsi="Arial" w:cs="Arial" w:eastAsia="Arial"/>
          <w:sz w:val="13"/>
          <w:szCs w:val="13"/>
          <w:color w:val="886F44"/>
          <w:spacing w:val="9"/>
          <w:w w:val="109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80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88"/>
        </w:rPr>
        <w:t>s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98"/>
        </w:rPr>
        <w:t>v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300"/>
          <w:spacing w:val="-1"/>
          <w:w w:val="108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o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o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8"/>
        </w:rPr>
        <w:t>d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8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3"/>
          <w:w w:val="108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96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5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84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1" w:after="0" w:line="240" w:lineRule="auto"/>
        <w:ind w:left="1011" w:right="1015"/>
        <w:jc w:val="center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884464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12"/>
        </w:rPr>
        <w:t>0</w:t>
      </w:r>
      <w:r>
        <w:rPr>
          <w:rFonts w:ascii="Arial" w:hAnsi="Arial" w:cs="Arial" w:eastAsia="Arial"/>
          <w:sz w:val="13"/>
          <w:szCs w:val="13"/>
          <w:color w:val="884464"/>
          <w:spacing w:val="3"/>
          <w:w w:val="112"/>
        </w:rPr>
        <w:t>6</w:t>
      </w:r>
      <w:r>
        <w:rPr>
          <w:rFonts w:ascii="Arial" w:hAnsi="Arial" w:cs="Arial" w:eastAsia="Arial"/>
          <w:sz w:val="13"/>
          <w:szCs w:val="13"/>
          <w:color w:val="884464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12"/>
        </w:rPr>
        <w:t>1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210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color w:val="257300"/>
          <w:spacing w:val="0"/>
          <w:w w:val="108"/>
          <w:position w:val="-2"/>
        </w:rPr>
        <w:t>Y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  <w:position w:val="-2"/>
        </w:rPr>
        <w:t>u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8"/>
          <w:position w:val="-2"/>
        </w:rPr>
        <w:t>m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8"/>
          <w:position w:val="-2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8"/>
          <w:position w:val="-2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  <w:position w:val="-2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  <w:position w:val="-2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8"/>
          <w:position w:val="-2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4"/>
          <w:w w:val="108"/>
          <w:position w:val="-2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95"/>
          <w:position w:val="-2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95"/>
          <w:position w:val="-2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95"/>
          <w:position w:val="-2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95"/>
          <w:position w:val="-2"/>
        </w:rPr>
        <w:t>)</w:t>
      </w:r>
      <w:r>
        <w:rPr>
          <w:rFonts w:ascii="Arial" w:hAnsi="Arial" w:cs="Arial" w:eastAsia="Arial"/>
          <w:sz w:val="11"/>
          <w:szCs w:val="11"/>
          <w:color w:val="257300"/>
          <w:spacing w:val="-4"/>
          <w:w w:val="95"/>
          <w:position w:val="-2"/>
        </w:rPr>
        <w:t> </w:t>
      </w:r>
      <w:r>
        <w:rPr>
          <w:rFonts w:ascii="Arial" w:hAnsi="Arial" w:cs="Arial" w:eastAsia="Arial"/>
          <w:sz w:val="13"/>
          <w:szCs w:val="13"/>
          <w:color w:val="884464"/>
          <w:spacing w:val="-2"/>
          <w:w w:val="100"/>
          <w:position w:val="5"/>
        </w:rPr>
        <w:t>F</w:t>
      </w:r>
      <w:r>
        <w:rPr>
          <w:rFonts w:ascii="Arial" w:hAnsi="Arial" w:cs="Arial" w:eastAsia="Arial"/>
          <w:sz w:val="13"/>
          <w:szCs w:val="13"/>
          <w:color w:val="884464"/>
          <w:spacing w:val="3"/>
          <w:w w:val="100"/>
          <w:position w:val="5"/>
        </w:rPr>
        <w:t>a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00"/>
          <w:position w:val="5"/>
        </w:rPr>
        <w:t>r</w:t>
      </w:r>
      <w:r>
        <w:rPr>
          <w:rFonts w:ascii="Arial" w:hAnsi="Arial" w:cs="Arial" w:eastAsia="Arial"/>
          <w:sz w:val="13"/>
          <w:szCs w:val="13"/>
          <w:color w:val="884464"/>
          <w:spacing w:val="8"/>
          <w:w w:val="100"/>
          <w:position w:val="5"/>
        </w:rPr>
        <w:t> </w:t>
      </w:r>
      <w:r>
        <w:rPr>
          <w:rFonts w:ascii="Arial" w:hAnsi="Arial" w:cs="Arial" w:eastAsia="Arial"/>
          <w:sz w:val="13"/>
          <w:szCs w:val="13"/>
          <w:color w:val="884464"/>
          <w:spacing w:val="-4"/>
          <w:w w:val="100"/>
          <w:position w:val="5"/>
        </w:rPr>
        <w:t>W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00"/>
          <w:position w:val="5"/>
        </w:rPr>
        <w:t>e</w:t>
      </w:r>
      <w:r>
        <w:rPr>
          <w:rFonts w:ascii="Arial" w:hAnsi="Arial" w:cs="Arial" w:eastAsia="Arial"/>
          <w:sz w:val="13"/>
          <w:szCs w:val="13"/>
          <w:color w:val="884464"/>
          <w:spacing w:val="2"/>
          <w:w w:val="100"/>
          <w:position w:val="5"/>
        </w:rPr>
        <w:t>s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00"/>
          <w:position w:val="5"/>
        </w:rPr>
        <w:t>t</w:t>
      </w:r>
      <w:r>
        <w:rPr>
          <w:rFonts w:ascii="Arial" w:hAnsi="Arial" w:cs="Arial" w:eastAsia="Arial"/>
          <w:sz w:val="13"/>
          <w:szCs w:val="13"/>
          <w:color w:val="884464"/>
          <w:spacing w:val="7"/>
          <w:w w:val="100"/>
          <w:position w:val="5"/>
        </w:rPr>
        <w:t> </w:t>
      </w:r>
      <w:r>
        <w:rPr>
          <w:rFonts w:ascii="Arial" w:hAnsi="Arial" w:cs="Arial" w:eastAsia="Arial"/>
          <w:sz w:val="13"/>
          <w:szCs w:val="13"/>
          <w:color w:val="884464"/>
          <w:spacing w:val="4"/>
          <w:w w:val="103"/>
          <w:position w:val="5"/>
        </w:rPr>
        <w:t>C</w:t>
      </w:r>
      <w:r>
        <w:rPr>
          <w:rFonts w:ascii="Arial" w:hAnsi="Arial" w:cs="Arial" w:eastAsia="Arial"/>
          <w:sz w:val="13"/>
          <w:szCs w:val="13"/>
          <w:color w:val="884464"/>
          <w:spacing w:val="2"/>
          <w:w w:val="109"/>
          <w:position w:val="5"/>
        </w:rPr>
        <w:t>o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08"/>
          <w:position w:val="5"/>
        </w:rPr>
        <w:t>a</w:t>
      </w:r>
      <w:r>
        <w:rPr>
          <w:rFonts w:ascii="Arial" w:hAnsi="Arial" w:cs="Arial" w:eastAsia="Arial"/>
          <w:sz w:val="13"/>
          <w:szCs w:val="13"/>
          <w:color w:val="884464"/>
          <w:spacing w:val="2"/>
          <w:w w:val="88"/>
          <w:position w:val="5"/>
        </w:rPr>
        <w:t>s</w:t>
      </w:r>
      <w:r>
        <w:rPr>
          <w:rFonts w:ascii="Arial" w:hAnsi="Arial" w:cs="Arial" w:eastAsia="Arial"/>
          <w:sz w:val="13"/>
          <w:szCs w:val="13"/>
          <w:color w:val="884464"/>
          <w:spacing w:val="0"/>
          <w:w w:val="113"/>
          <w:position w:val="5"/>
        </w:rPr>
        <w:t>t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18" w:after="0" w:line="240" w:lineRule="auto"/>
        <w:ind w:left="595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300"/>
          <w:spacing w:val="0"/>
          <w:w w:val="108"/>
        </w:rPr>
        <w:t>Y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u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8"/>
        </w:rPr>
        <w:t>m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8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8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8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8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4"/>
          <w:w w:val="108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70" w:after="0" w:line="149" w:lineRule="exact"/>
        <w:ind w:left="529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886F44"/>
          <w:spacing w:val="-2"/>
          <w:w w:val="100"/>
        </w:rPr>
        <w:t>K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0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0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b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0"/>
        </w:rPr>
        <w:t>b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9"/>
        </w:rPr>
        <w:t>b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9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4"/>
          <w:w w:val="109"/>
        </w:rPr>
        <w:t>r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9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3"/>
          <w:w w:val="109"/>
        </w:rPr>
        <w:t>g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9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9"/>
        </w:rPr>
        <w:t>a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9"/>
        </w:rPr>
        <w:t>l</w:t>
      </w:r>
      <w:r>
        <w:rPr>
          <w:rFonts w:ascii="Arial" w:hAnsi="Arial" w:cs="Arial" w:eastAsia="Arial"/>
          <w:sz w:val="13"/>
          <w:szCs w:val="13"/>
          <w:color w:val="886F44"/>
          <w:spacing w:val="9"/>
          <w:w w:val="109"/>
        </w:rPr>
        <w:t> 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o</w:t>
      </w:r>
      <w:r>
        <w:rPr>
          <w:rFonts w:ascii="Arial" w:hAnsi="Arial" w:cs="Arial" w:eastAsia="Arial"/>
          <w:sz w:val="13"/>
          <w:szCs w:val="13"/>
          <w:color w:val="886F44"/>
          <w:spacing w:val="1"/>
          <w:w w:val="109"/>
        </w:rPr>
        <w:t>m</w:t>
      </w:r>
      <w:r>
        <w:rPr>
          <w:rFonts w:ascii="Arial" w:hAnsi="Arial" w:cs="Arial" w:eastAsia="Arial"/>
          <w:sz w:val="13"/>
          <w:szCs w:val="13"/>
          <w:color w:val="886F44"/>
          <w:spacing w:val="4"/>
          <w:w w:val="109"/>
        </w:rPr>
        <w:t>m</w:t>
      </w:r>
      <w:r>
        <w:rPr>
          <w:rFonts w:ascii="Arial" w:hAnsi="Arial" w:cs="Arial" w:eastAsia="Arial"/>
          <w:sz w:val="13"/>
          <w:szCs w:val="13"/>
          <w:color w:val="886F44"/>
          <w:spacing w:val="-1"/>
          <w:w w:val="109"/>
        </w:rPr>
        <w:t>u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886F44"/>
          <w:spacing w:val="2"/>
          <w:w w:val="122"/>
        </w:rPr>
        <w:t>i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886F44"/>
          <w:spacing w:val="0"/>
          <w:w w:val="97"/>
        </w:rPr>
        <w:t>y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66" w:after="0" w:line="240" w:lineRule="auto"/>
        <w:ind w:left="410"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1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0"/>
        </w:rPr>
        <w:t>G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0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d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0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10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6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4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4" w:right="679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12"/>
        </w:rPr>
        <w:t>7</w:t>
      </w:r>
      <w:r>
        <w:rPr>
          <w:rFonts w:ascii="Arial" w:hAnsi="Arial" w:cs="Arial" w:eastAsia="Arial"/>
          <w:sz w:val="13"/>
          <w:szCs w:val="13"/>
          <w:color w:val="E64B00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12"/>
        </w:rPr>
        <w:t>7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-30" w:right="448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4B00"/>
          <w:spacing w:val="1"/>
          <w:w w:val="100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0"/>
        </w:rPr>
        <w:t>w</w:t>
      </w:r>
      <w:r>
        <w:rPr>
          <w:rFonts w:ascii="Arial" w:hAnsi="Arial" w:cs="Arial" w:eastAsia="Arial"/>
          <w:sz w:val="13"/>
          <w:szCs w:val="13"/>
          <w:color w:val="E64B00"/>
          <w:spacing w:val="-1"/>
          <w:w w:val="100"/>
        </w:rPr>
        <w:t>l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0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0"/>
        </w:rPr>
        <w:t> 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80"/>
        </w:rPr>
        <w:t>R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E64B00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E64B00"/>
          <w:spacing w:val="3"/>
          <w:w w:val="108"/>
        </w:rPr>
        <w:t>g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color w:val="E64B00"/>
          <w:spacing w:val="0"/>
          <w:w w:val="88"/>
        </w:rPr>
        <w:t>s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43" w:after="0" w:line="240" w:lineRule="auto"/>
        <w:ind w:left="8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85"/>
        </w:rPr>
        <w:t>S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3"/>
        </w:rPr>
        <w:t>C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2"/>
        </w:rPr>
        <w:t>0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12"/>
        </w:rPr>
        <w:t>9</w:t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161"/>
        </w:rPr>
        <w:t>/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2"/>
        </w:rPr>
        <w:t>1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4" w:lineRule="exact"/>
        <w:ind w:left="66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002573"/>
          <w:spacing w:val="-2"/>
          <w:w w:val="96"/>
        </w:rPr>
        <w:t>K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09"/>
        </w:rPr>
        <w:t>o</w:t>
      </w:r>
      <w:r>
        <w:rPr>
          <w:rFonts w:ascii="Arial" w:hAnsi="Arial" w:cs="Arial" w:eastAsia="Arial"/>
          <w:sz w:val="13"/>
          <w:szCs w:val="13"/>
          <w:color w:val="002573"/>
          <w:spacing w:val="-1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13"/>
        </w:rPr>
        <w:t>t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09"/>
        </w:rPr>
        <w:t>h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48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002573"/>
          <w:w w:val="107"/>
        </w:rPr>
        <w:t>U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07"/>
        </w:rPr>
        <w:t>w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2"/>
          <w:w w:val="109"/>
        </w:rPr>
        <w:t>n</w:t>
      </w:r>
      <w:r>
        <w:rPr>
          <w:rFonts w:ascii="Arial" w:hAnsi="Arial" w:cs="Arial" w:eastAsia="Arial"/>
          <w:sz w:val="13"/>
          <w:szCs w:val="13"/>
          <w:color w:val="002573"/>
          <w:spacing w:val="3"/>
          <w:w w:val="107"/>
        </w:rPr>
        <w:t>k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2573"/>
          <w:spacing w:val="1"/>
          <w:w w:val="114"/>
        </w:rPr>
        <w:t>r</w:t>
      </w:r>
      <w:r>
        <w:rPr>
          <w:rFonts w:ascii="Arial" w:hAnsi="Arial" w:cs="Arial" w:eastAsia="Arial"/>
          <w:sz w:val="13"/>
          <w:szCs w:val="13"/>
          <w:color w:val="002573"/>
          <w:spacing w:val="0"/>
          <w:w w:val="10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074" w:space="67"/>
            <w:col w:w="2587" w:space="180"/>
            <w:col w:w="1444" w:space="161"/>
            <w:col w:w="3207"/>
          </w:cols>
        </w:sectPr>
      </w:pPr>
      <w:rPr/>
    </w:p>
    <w:p>
      <w:pPr>
        <w:spacing w:before="25" w:after="0" w:line="240" w:lineRule="auto"/>
        <w:ind w:right="-20"/>
        <w:jc w:val="righ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-1"/>
          <w:w w:val="108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2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°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50" w:after="0" w:line="126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10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0"/>
        </w:rPr>
        <w:t>h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d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0"/>
        </w:rPr>
        <w:t>i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g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-1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5" w:after="0" w:line="240" w:lineRule="auto"/>
        <w:ind w:right="-55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°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4"/>
          <w:w w:val="100"/>
        </w:rPr>
        <w:t>u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300"/>
          <w:spacing w:val="2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300"/>
          <w:spacing w:val="2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300"/>
          <w:spacing w:val="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300"/>
          <w:spacing w:val="-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3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5" w:after="0" w:line="240" w:lineRule="auto"/>
        <w:ind w:right="-55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5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°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1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6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°</w:t>
      </w:r>
      <w:r>
        <w:rPr>
          <w:rFonts w:ascii="Arial" w:hAnsi="Arial" w:cs="Arial" w:eastAsia="Arial"/>
          <w:sz w:val="9"/>
          <w:szCs w:val="9"/>
          <w:spacing w:val="2"/>
          <w:w w:val="108"/>
        </w:rPr>
        <w:t>3</w:t>
      </w:r>
      <w:r>
        <w:rPr>
          <w:rFonts w:ascii="Arial" w:hAnsi="Arial" w:cs="Arial" w:eastAsia="Arial"/>
          <w:sz w:val="9"/>
          <w:szCs w:val="9"/>
          <w:spacing w:val="-1"/>
          <w:w w:val="108"/>
        </w:rPr>
        <w:t>0</w:t>
      </w:r>
      <w:r>
        <w:rPr>
          <w:rFonts w:ascii="Arial" w:hAnsi="Arial" w:cs="Arial" w:eastAsia="Arial"/>
          <w:sz w:val="9"/>
          <w:szCs w:val="9"/>
          <w:spacing w:val="0"/>
          <w:w w:val="108"/>
        </w:rPr>
        <w:t>'E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6" w:equalWidth="0">
            <w:col w:w="1852" w:space="494"/>
            <w:col w:w="780" w:space="328"/>
            <w:col w:w="395" w:space="779"/>
            <w:col w:w="629" w:space="197"/>
            <w:col w:w="342" w:space="1602"/>
            <w:col w:w="3322"/>
          </w:cols>
        </w:sectPr>
      </w:pPr>
      <w:rPr/>
    </w:p>
    <w:p>
      <w:pPr>
        <w:spacing w:before="99" w:after="0" w:line="136" w:lineRule="exact"/>
        <w:ind w:left="3398" w:right="-59"/>
        <w:jc w:val="left"/>
        <w:tabs>
          <w:tab w:pos="4040" w:val="left"/>
          <w:tab w:pos="4700" w:val="left"/>
          <w:tab w:pos="540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126.337807pt;margin-top:-474.885559pt;width:342.031452pt;height:475.572pt;mso-position-horizontal-relative:page;mso-position-vertical-relative:paragraph;z-index:-9005" coordorigin="2527,-9498" coordsize="6841,9511">
            <v:shape style="position:absolute;left:2537;top:-9488;width:6817;height:9496" type="#_x0000_t75">
              <v:imagedata r:id="rId216" o:title=""/>
            </v:shape>
            <v:group style="position:absolute;left:6145;top:-6367;width:546;height:487" coordorigin="6145,-6367" coordsize="546,487">
              <v:shape style="position:absolute;left:6145;top:-6367;width:546;height:487" coordorigin="6145,-6367" coordsize="546,487" path="m6691,-6034l6691,-5880,6669,-5880,6465,-5880,6465,-5956,6396,-5956,6396,-6034,6327,-6034,6327,-6110,6258,-6110,6258,-6160,6214,-6160,6214,-6238,6145,-6238,6145,-6367,6305,-6367,6305,-6289,6578,-6289,6691,-6289,6691,-6034e" filled="f" stroked="t" strokeweight="1.413pt" strokecolor="#A80000">
                <v:path arrowok="t"/>
              </v:shape>
            </v:group>
            <v:group style="position:absolute;left:5077;top:-6056;width:433;height:543" coordorigin="5077,-6056" coordsize="433,543">
              <v:shape style="position:absolute;left:5077;top:-6056;width:433;height:543" coordorigin="5077,-6056" coordsize="433,543" path="m5438,-6053l5507,-6056,5511,-5720,5442,-5720,5445,-5516,5354,-5513,5080,-5513,5080,-5613,5077,-5795,5146,-5795,5143,-5974,5442,-5978,5438,-6053e" filled="f" stroked="t" strokeweight="1.413pt" strokecolor="#A80000">
                <v:path arrowok="t"/>
              </v:shape>
            </v:group>
            <v:group style="position:absolute;left:5438;top:-6367;width:524;height:415" coordorigin="5438,-6367" coordsize="524,415">
              <v:shape style="position:absolute;left:5438;top:-6367;width:524;height:415" coordorigin="5438,-6367" coordsize="524,415" path="m5438,-6053l5438,-6182,5457,-6182,5460,-6182,5577,-6185,5573,-6364,5781,-6364,5963,-6367,5963,-6031,5963,-5956,5781,-5953,5781,-6056,5577,-6056,5507,-6056,5438,-6053e" filled="f" stroked="t" strokeweight="1.413pt" strokecolor="#A80000">
                <v:path arrowok="t"/>
              </v:shape>
            </v:group>
            <v:group style="position:absolute;left:9137;top:-9250;width:220;height:2" coordorigin="9137,-9250" coordsize="220,2">
              <v:shape style="position:absolute;left:9137;top:-9250;width:220;height:2" coordorigin="9137,-9250" coordsize="220,0" path="m9137,-9250l9357,-9250e" filled="f" stroked="t" strokeweight="1.020483pt" strokecolor="#000000">
                <v:path arrowok="t"/>
              </v:shape>
            </v:group>
            <v:group style="position:absolute;left:8880;top:-9254;width:236;height:2" coordorigin="8880,-9254" coordsize="236,2">
              <v:shape style="position:absolute;left:8880;top:-9254;width:236;height:2" coordorigin="8880,-9254" coordsize="236,0" path="m8880,-9254l9115,-9254e" filled="f" stroked="t" strokeweight="1.020527pt" strokecolor="#000000">
                <v:path arrowok="t"/>
              </v:shape>
            </v:group>
            <v:group style="position:absolute;left:8626;top:-9257;width:236;height:2" coordorigin="8626,-9257" coordsize="236,2">
              <v:shape style="position:absolute;left:8626;top:-9257;width:236;height:2" coordorigin="8626,-9257" coordsize="236,0" path="m8626,-9257l8861,-9257e" filled="f" stroked="t" strokeweight="1.020509pt" strokecolor="#000000">
                <v:path arrowok="t"/>
              </v:shape>
            </v:group>
            <v:group style="position:absolute;left:8312;top:-9260;width:295;height:2" coordorigin="8312,-9260" coordsize="295,2">
              <v:shape style="position:absolute;left:8312;top:-9260;width:295;height:2" coordorigin="8312,-9260" coordsize="295,0" path="m8312,-9260l8607,-9260e" filled="f" stroked="t" strokeweight="1.020492pt" strokecolor="#000000">
                <v:path arrowok="t"/>
              </v:shape>
            </v:group>
            <v:group style="position:absolute;left:7919;top:-9263;width:374;height:2" coordorigin="7919,-9263" coordsize="374,2">
              <v:shape style="position:absolute;left:7919;top:-9263;width:374;height:2" coordorigin="7919,-9263" coordsize="374,0" path="m7919,-9263l8293,-9263e" filled="f" stroked="t" strokeweight="1.020474pt" strokecolor="#000000">
                <v:path arrowok="t"/>
              </v:shape>
            </v:group>
            <v:group style="position:absolute;left:7410;top:-9266;width:490;height:2" coordorigin="7410,-9266" coordsize="490,2">
              <v:shape style="position:absolute;left:7410;top:-9266;width:490;height:2" coordorigin="7410,-9266" coordsize="490,0" path="m7410,-9266l7900,-9266e" filled="f" stroked="t" strokeweight="1.02057pt" strokecolor="#000000">
                <v:path arrowok="t"/>
              </v:shape>
            </v:group>
            <v:group style="position:absolute;left:5250;top:-9265;width:2138;height:2" coordorigin="5250,-9265" coordsize="2138,2">
              <v:shape style="position:absolute;left:5250;top:-9265;width:2138;height:2" coordorigin="5250,-9265" coordsize="2138,0" path="m5250,-9265l7388,-9265e" filled="f" stroked="t" strokeweight="1.255924pt" strokecolor="#000000">
                <v:path arrowok="t"/>
              </v:shape>
            </v:group>
            <v:group style="position:absolute;left:4996;top:-9262;width:236;height:2" coordorigin="4996,-9262" coordsize="236,2">
              <v:shape style="position:absolute;left:4996;top:-9262;width:236;height:2" coordorigin="4996,-9262" coordsize="236,0" path="m4996,-9262l5231,-9262e" filled="f" stroked="t" strokeweight=".942026pt" strokecolor="#000000">
                <v:path arrowok="t"/>
              </v:shape>
            </v:group>
            <v:group style="position:absolute;left:4857;top:-9262;width:119;height:3" coordorigin="4857,-9262" coordsize="119,3">
              <v:shape style="position:absolute;left:4857;top:-9262;width:119;height:3" coordorigin="4857,-9262" coordsize="119,3" path="m4977,-9262l4908,-9259,4857,-9259e" filled="f" stroked="t" strokeweight=".942pt" strokecolor="#000000">
                <v:path arrowok="t"/>
              </v:shape>
            </v:group>
            <v:group style="position:absolute;left:4603;top:-9258;width:236;height:2" coordorigin="4603,-9258" coordsize="236,2">
              <v:shape style="position:absolute;left:4603;top:-9258;width:236;height:2" coordorigin="4603,-9258" coordsize="236,0" path="m4603,-9258l4839,-9258e" filled="f" stroked="t" strokeweight="1.020508pt" strokecolor="#000000">
                <v:path arrowok="t"/>
              </v:shape>
            </v:group>
            <v:group style="position:absolute;left:4349;top:-9255;width:236;height:2" coordorigin="4349,-9255" coordsize="236,2">
              <v:shape style="position:absolute;left:4349;top:-9255;width:236;height:2" coordorigin="4349,-9255" coordsize="236,0" path="m4349,-9255l4584,-9255e" filled="f" stroked="t" strokeweight="1.020491pt" strokecolor="#000000">
                <v:path arrowok="t"/>
              </v:shape>
            </v:group>
            <v:group style="position:absolute;left:4091;top:-9252;width:236;height:2" coordorigin="4091,-9252" coordsize="236,2">
              <v:shape style="position:absolute;left:4091;top:-9252;width:236;height:2" coordorigin="4091,-9252" coordsize="236,0" path="m4091,-9252l4327,-9252e" filled="f" stroked="t" strokeweight="1.020473pt" strokecolor="#000000">
                <v:path arrowok="t"/>
              </v:shape>
            </v:group>
            <v:group style="position:absolute;left:3975;top:-9250;width:97;height:2" coordorigin="3975,-9250" coordsize="97,2">
              <v:shape style="position:absolute;left:3975;top:-9250;width:97;height:2" coordorigin="3975,-9250" coordsize="97,0" path="m3975,-9250l4072,-9250e" filled="f" stroked="t" strokeweight=".942pt" strokecolor="#000000">
                <v:path arrowok="t"/>
              </v:shape>
            </v:group>
            <v:group style="position:absolute;left:3837;top:-9250;width:119;height:3" coordorigin="3837,-9250" coordsize="119,3">
              <v:shape style="position:absolute;left:3837;top:-9250;width:119;height:3" coordorigin="3837,-9250" coordsize="119,3" path="m3956,-9250l3862,-9246,3837,-9246e" filled="f" stroked="t" strokeweight=".942pt" strokecolor="#000000">
                <v:path arrowok="t"/>
              </v:shape>
            </v:group>
            <v:group style="position:absolute;left:3721;top:-9246;width:97;height:2" coordorigin="3721,-9246" coordsize="97,2">
              <v:shape style="position:absolute;left:3721;top:-9246;width:97;height:2" coordorigin="3721,-9246" coordsize="97,0" path="m3721,-9246l3818,-9246e" filled="f" stroked="t" strokeweight=".942pt" strokecolor="#000000">
                <v:path arrowok="t"/>
              </v:shape>
            </v:group>
            <v:group style="position:absolute;left:3463;top:-9242;width:236;height:2" coordorigin="3463,-9242" coordsize="236,2">
              <v:shape style="position:absolute;left:3463;top:-9242;width:236;height:2" coordorigin="3463,-9242" coordsize="236,0" path="m3463,-9242l3699,-9242e" filled="f" stroked="t" strokeweight="1.098982pt" strokecolor="#000000">
                <v:path arrowok="t"/>
              </v:shape>
            </v:group>
            <v:group style="position:absolute;left:3209;top:-9238;width:236;height:2" coordorigin="3209,-9238" coordsize="236,2">
              <v:shape style="position:absolute;left:3209;top:-9238;width:236;height:2" coordorigin="3209,-9238" coordsize="236,0" path="m3209,-9238l3444,-9238e" filled="f" stroked="t" strokeweight="1.020525pt" strokecolor="#000000">
                <v:path arrowok="t"/>
              </v:shape>
            </v:group>
            <v:group style="position:absolute;left:3074;top:-9237;width:116;height:3" coordorigin="3074,-9237" coordsize="116,3">
              <v:shape style="position:absolute;left:3074;top:-9237;width:116;height:3" coordorigin="3074,-9237" coordsize="116,3" path="m3190,-9237l3165,-9234,3074,-9234e" filled="f" stroked="t" strokeweight=".942pt" strokecolor="#000000">
                <v:path arrowok="t"/>
              </v:shape>
            </v:group>
            <v:group style="position:absolute;left:3014;top:-9234;width:38;height:3" coordorigin="3014,-9234" coordsize="38,3">
              <v:shape style="position:absolute;left:3014;top:-9234;width:38;height:3" coordorigin="3014,-9234" coordsize="38,3" path="m3052,-9234l3014,-9231e" filled="f" stroked="t" strokeweight=".942pt" strokecolor="#000000">
                <v:path arrowok="t"/>
              </v:shape>
            </v:group>
            <v:group style="position:absolute;left:2816;top:-9230;width:179;height:2" coordorigin="2816,-9230" coordsize="179,2">
              <v:shape style="position:absolute;left:2816;top:-9230;width:179;height:2" coordorigin="2816,-9230" coordsize="179,0" path="m2816,-9230l2995,-9230e" filled="f" stroked="t" strokeweight="1.0205pt" strokecolor="#000000">
                <v:path arrowok="t"/>
              </v:shape>
            </v:group>
            <v:group style="position:absolute;left:2760;top:-9228;width:38;height:2" coordorigin="2760,-9228" coordsize="38,2">
              <v:shape style="position:absolute;left:2760;top:-9228;width:38;height:2" coordorigin="2760,-9228" coordsize="38,0" path="m2798,-9228l2760,-9228e" filled="f" stroked="t" strokeweight=".942pt" strokecolor="#000000">
                <v:path arrowok="t"/>
              </v:shape>
            </v:group>
            <v:group style="position:absolute;left:2700;top:-9228;width:38;height:3" coordorigin="2700,-9228" coordsize="38,3">
              <v:shape style="position:absolute;left:2700;top:-9228;width:38;height:3" coordorigin="2700,-9228" coordsize="38,3" path="m2738,-9228l2700,-9225e" filled="f" stroked="t" strokeweight=".942pt" strokecolor="#000000">
                <v:path arrowok="t"/>
              </v:shape>
            </v:group>
            <v:group style="position:absolute;left:2537;top:-9222;width:144;height:2" coordorigin="2537,-9222" coordsize="144,2">
              <v:shape style="position:absolute;left:2537;top:-9222;width:144;height:2" coordorigin="2537,-9222" coordsize="144,0" path="m2537,-9222l2681,-9222e" filled="f" stroked="t" strokeweight="1.0204pt" strokecolor="#000000">
                <v:path arrowok="t"/>
              </v:shape>
            </v:group>
            <v:group style="position:absolute;left:2537;top:-9488;width:6817;height:9493" coordorigin="2537,-9488" coordsize="6817,9493">
              <v:shape style="position:absolute;left:2537;top:-9488;width:6817;height:9493" coordorigin="2537,-9488" coordsize="6817,9493" path="m2537,-9488l9354,-9488,9354,4,2537,4,2537,-9488xe" filled="f" stroked="t" strokeweight=".942pt" strokecolor="#000000">
                <v:path arrowok="t"/>
              </v:shape>
            </v:group>
            <v:group style="position:absolute;left:8616;top:-52;width:2;height:57" coordorigin="8616,-52" coordsize="2,57">
              <v:shape style="position:absolute;left:8616;top:-52;width:2;height:57" coordorigin="8616,-52" coordsize="0,57" path="m8616,4l8616,-52e" filled="f" stroked="t" strokeweight=".471pt" strokecolor="#000000">
                <v:path arrowok="t"/>
              </v:shape>
            </v:group>
            <v:group style="position:absolute;left:8735;top:-9488;width:2;height:60" coordorigin="8735,-9488" coordsize="2,60">
              <v:shape style="position:absolute;left:8735;top:-9488;width:2;height:60" coordorigin="8735,-9488" coordsize="0,60" path="m8735,-9488l8735,-9429e" filled="f" stroked="t" strokeweight=".471pt" strokecolor="#000000">
                <v:path arrowok="t"/>
              </v:shape>
            </v:group>
            <v:group style="position:absolute;left:6644;top:-52;width:2;height:57" coordorigin="6644,-52" coordsize="2,57">
              <v:shape style="position:absolute;left:6644;top:-52;width:2;height:57" coordorigin="6644,-52" coordsize="0,57" path="m6644,4l6644,-52e" filled="f" stroked="t" strokeweight=".471pt" strokecolor="#000000">
                <v:path arrowok="t"/>
              </v:shape>
            </v:group>
            <v:group style="position:absolute;left:6644;top:-9488;width:2;height:60" coordorigin="6644,-9488" coordsize="2,60">
              <v:shape style="position:absolute;left:6644;top:-9488;width:2;height:60" coordorigin="6644,-9488" coordsize="0,60" path="m6644,-9488l6644,-9429e" filled="f" stroked="t" strokeweight=".471pt" strokecolor="#000000">
                <v:path arrowok="t"/>
              </v:shape>
            </v:group>
            <v:group style="position:absolute;left:4672;top:-52;width:2;height:57" coordorigin="4672,-52" coordsize="2,57">
              <v:shape style="position:absolute;left:4672;top:-52;width:2;height:57" coordorigin="4672,-52" coordsize="0,57" path="m4672,4l4672,-52e" filled="f" stroked="t" strokeweight=".471pt" strokecolor="#000000">
                <v:path arrowok="t"/>
              </v:shape>
            </v:group>
            <v:group style="position:absolute;left:4553;top:-9488;width:2;height:60" coordorigin="4553,-9488" coordsize="2,60">
              <v:shape style="position:absolute;left:4553;top:-9488;width:2;height:60" coordorigin="4553,-9488" coordsize="0,60" path="m4553,-9488l4553,-9429e" filled="f" stroked="t" strokeweight=".471pt" strokecolor="#000000">
                <v:path arrowok="t"/>
              </v:shape>
            </v:group>
            <v:group style="position:absolute;left:2700;top:-52;width:2;height:57" coordorigin="2700,-52" coordsize="2,57">
              <v:shape style="position:absolute;left:2700;top:-52;width:2;height:57" coordorigin="2700,-52" coordsize="0,57" path="m2700,4l2700,-52e" filled="f" stroked="t" strokeweight=".471pt" strokecolor="#000000">
                <v:path arrowok="t"/>
              </v:shape>
            </v:group>
            <v:group style="position:absolute;left:2537;top:-9221;width:57;height:2" coordorigin="2537,-9221" coordsize="57,2">
              <v:shape style="position:absolute;left:2537;top:-9221;width:57;height:2" coordorigin="2537,-9221" coordsize="57,0" path="m2537,-9221l2593,-9221e" filled="f" stroked="t" strokeweight=".471pt" strokecolor="#000000">
                <v:path arrowok="t"/>
              </v:shape>
            </v:group>
            <v:group style="position:absolute;left:9294;top:-9246;width:60;height:2" coordorigin="9294,-9246" coordsize="60,2">
              <v:shape style="position:absolute;left:9294;top:-9246;width:60;height:2" coordorigin="9294,-9246" coordsize="60,0" path="m9354,-9246l9294,-9246e" filled="f" stroked="t" strokeweight=".471pt" strokecolor="#000000">
                <v:path arrowok="t"/>
              </v:shape>
            </v:group>
            <v:group style="position:absolute;left:2537;top:-7676;width:57;height:2" coordorigin="2537,-7676" coordsize="57,2">
              <v:shape style="position:absolute;left:2537;top:-7676;width:57;height:2" coordorigin="2537,-7676" coordsize="57,0" path="m2537,-7676l2593,-7676e" filled="f" stroked="t" strokeweight=".471pt" strokecolor="#000000">
                <v:path arrowok="t"/>
              </v:shape>
            </v:group>
            <v:group style="position:absolute;left:9294;top:-7705;width:60;height:2" coordorigin="9294,-7705" coordsize="60,2">
              <v:shape style="position:absolute;left:9294;top:-7705;width:60;height:2" coordorigin="9294,-7705" coordsize="60,0" path="m9354,-7705l9294,-7705e" filled="f" stroked="t" strokeweight=".471pt" strokecolor="#000000">
                <v:path arrowok="t"/>
              </v:shape>
            </v:group>
            <v:group style="position:absolute;left:2537;top:-6135;width:57;height:2" coordorigin="2537,-6135" coordsize="57,2">
              <v:shape style="position:absolute;left:2537;top:-6135;width:57;height:2" coordorigin="2537,-6135" coordsize="57,0" path="m2537,-6135l2593,-6135e" filled="f" stroked="t" strokeweight=".471pt" strokecolor="#000000">
                <v:path arrowok="t"/>
              </v:shape>
            </v:group>
            <v:group style="position:absolute;left:9294;top:-6163;width:60;height:2" coordorigin="9294,-6163" coordsize="60,2">
              <v:shape style="position:absolute;left:9294;top:-6163;width:60;height:2" coordorigin="9294,-6163" coordsize="60,0" path="m9354,-6163l9294,-6163e" filled="f" stroked="t" strokeweight=".471pt" strokecolor="#000000">
                <v:path arrowok="t"/>
              </v:shape>
            </v:group>
            <v:group style="position:absolute;left:2537;top:-4590;width:57;height:2" coordorigin="2537,-4590" coordsize="57,2">
              <v:shape style="position:absolute;left:2537;top:-4590;width:57;height:2" coordorigin="2537,-4590" coordsize="57,0" path="m2537,-4590l2593,-4590e" filled="f" stroked="t" strokeweight=".471pt" strokecolor="#000000">
                <v:path arrowok="t"/>
              </v:shape>
            </v:group>
            <v:group style="position:absolute;left:9294;top:-4621;width:60;height:2" coordorigin="9294,-4621" coordsize="60,2">
              <v:shape style="position:absolute;left:9294;top:-4621;width:60;height:2" coordorigin="9294,-4621" coordsize="60,0" path="m9354,-4621l9294,-4621e" filled="f" stroked="t" strokeweight=".471pt" strokecolor="#000000">
                <v:path arrowok="t"/>
              </v:shape>
            </v:group>
            <v:group style="position:absolute;left:2537;top:-3048;width:57;height:2" coordorigin="2537,-3048" coordsize="57,2">
              <v:shape style="position:absolute;left:2537;top:-3048;width:57;height:2" coordorigin="2537,-3048" coordsize="57,0" path="m2537,-3048l2593,-3048e" filled="f" stroked="t" strokeweight=".471pt" strokecolor="#000000">
                <v:path arrowok="t"/>
              </v:shape>
            </v:group>
            <v:group style="position:absolute;left:9294;top:-3076;width:60;height:2" coordorigin="9294,-3076" coordsize="60,2">
              <v:shape style="position:absolute;left:9294;top:-3076;width:60;height:2" coordorigin="9294,-3076" coordsize="60,0" path="m9354,-3076l9294,-3076e" filled="f" stroked="t" strokeweight=".471pt" strokecolor="#000000">
                <v:path arrowok="t"/>
              </v:shape>
            </v:group>
            <v:group style="position:absolute;left:2537;top:-1503;width:57;height:2" coordorigin="2537,-1503" coordsize="57,2">
              <v:shape style="position:absolute;left:2537;top:-1503;width:57;height:2" coordorigin="2537,-1503" coordsize="57,0" path="m2537,-1503l2593,-1503e" filled="f" stroked="t" strokeweight=".471pt" strokecolor="#000000">
                <v:path arrowok="t"/>
              </v:shape>
            </v:group>
            <v:group style="position:absolute;left:9294;top:-1534;width:60;height:2" coordorigin="9294,-1534" coordsize="60,2">
              <v:shape style="position:absolute;left:9294;top:-1534;width:60;height:2" coordorigin="9294,-1534" coordsize="60,0" path="m9354,-1534l9294,-1534e" filled="f" stroked="t" strokeweight=".471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21.313004pt;margin-top:13.482938pt;width:107.02pt;height:2.669pt;mso-position-horizontal-relative:page;mso-position-vertical-relative:paragraph;z-index:-9004" coordorigin="4426,270" coordsize="2140,53">
            <v:group style="position:absolute;left:4452;top:296;width:697;height:2" coordorigin="4452,296" coordsize="697,2">
              <v:shape style="position:absolute;left:4452;top:296;width:697;height:2" coordorigin="4452,296" coordsize="697,0" path="m4452,296l5149,296e" filled="f" stroked="t" strokeweight="2.612pt" strokecolor="#000000">
                <v:path arrowok="t"/>
              </v:shape>
            </v:group>
            <v:group style="position:absolute;left:5149;top:271;width:694;height:50" coordorigin="5149,271" coordsize="694,50">
              <v:shape style="position:absolute;left:5149;top:271;width:694;height:50" coordorigin="5149,271" coordsize="694,50" path="m5149,271l5843,271,5843,321,5149,321,5149,271xe" filled="f" stroked="t" strokeweight=".157pt" strokecolor="#000000">
                <v:path arrowok="t"/>
              </v:shape>
            </v:group>
            <v:group style="position:absolute;left:5843;top:296;width:697;height:2" coordorigin="5843,296" coordsize="697,2">
              <v:shape style="position:absolute;left:5843;top:296;width:697;height:2" coordorigin="5843,296" coordsize="697,0" path="m5843,296l6541,296e" filled="f" stroked="t" strokeweight="2.612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0</w:t>
      </w:r>
      <w:r>
        <w:rPr>
          <w:rFonts w:ascii="Arial" w:hAnsi="Arial" w:cs="Arial" w:eastAsia="Arial"/>
          <w:sz w:val="12"/>
          <w:szCs w:val="12"/>
          <w:spacing w:val="-3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5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0</w:t>
      </w:r>
      <w:r>
        <w:rPr>
          <w:rFonts w:ascii="Arial" w:hAnsi="Arial" w:cs="Arial" w:eastAsia="Arial"/>
          <w:sz w:val="12"/>
          <w:szCs w:val="12"/>
          <w:spacing w:val="-28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1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0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0</w:t>
      </w:r>
      <w:r>
        <w:rPr>
          <w:rFonts w:ascii="Arial" w:hAnsi="Arial" w:cs="Arial" w:eastAsia="Arial"/>
          <w:sz w:val="12"/>
          <w:szCs w:val="12"/>
          <w:spacing w:val="-25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1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5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0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4"/>
        </w:rPr>
        <w:t>km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3" w:after="0" w:line="240" w:lineRule="auto"/>
        <w:ind w:right="-20"/>
        <w:jc w:val="left"/>
        <w:rPr>
          <w:rFonts w:ascii="Comic Sans MS" w:hAnsi="Comic Sans MS" w:cs="Comic Sans MS" w:eastAsia="Comic Sans MS"/>
          <w:sz w:val="11"/>
          <w:szCs w:val="11"/>
        </w:rPr>
      </w:pPr>
      <w:rPr/>
      <w:r>
        <w:rPr/>
        <w:br w:type="column"/>
      </w:r>
      <w:r>
        <w:rPr>
          <w:rFonts w:ascii="Comic Sans MS" w:hAnsi="Comic Sans MS" w:cs="Comic Sans MS" w:eastAsia="Comic Sans MS"/>
          <w:sz w:val="11"/>
          <w:szCs w:val="11"/>
          <w:spacing w:val="-1"/>
          <w:w w:val="100"/>
        </w:rPr>
        <w:t>R</w:t>
      </w:r>
      <w:r>
        <w:rPr>
          <w:rFonts w:ascii="Comic Sans MS" w:hAnsi="Comic Sans MS" w:cs="Comic Sans MS" w:eastAsia="Comic Sans MS"/>
          <w:sz w:val="11"/>
          <w:szCs w:val="11"/>
          <w:spacing w:val="3"/>
          <w:w w:val="100"/>
        </w:rPr>
        <w:t>E</w:t>
      </w:r>
      <w:r>
        <w:rPr>
          <w:rFonts w:ascii="Comic Sans MS" w:hAnsi="Comic Sans MS" w:cs="Comic Sans MS" w:eastAsia="Comic Sans MS"/>
          <w:sz w:val="11"/>
          <w:szCs w:val="11"/>
          <w:spacing w:val="0"/>
          <w:w w:val="100"/>
        </w:rPr>
        <w:t>G</w:t>
      </w:r>
      <w:r>
        <w:rPr>
          <w:rFonts w:ascii="Comic Sans MS" w:hAnsi="Comic Sans MS" w:cs="Comic Sans MS" w:eastAsia="Comic Sans MS"/>
          <w:sz w:val="11"/>
          <w:szCs w:val="11"/>
          <w:spacing w:val="12"/>
          <w:w w:val="100"/>
        </w:rPr>
        <w:t> 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2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0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4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2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1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8</w:t>
      </w:r>
      <w:r>
        <w:rPr>
          <w:rFonts w:ascii="Comic Sans MS" w:hAnsi="Comic Sans MS" w:cs="Comic Sans MS" w:eastAsia="Comic Sans MS"/>
          <w:sz w:val="11"/>
          <w:szCs w:val="11"/>
          <w:spacing w:val="-1"/>
          <w:w w:val="105"/>
        </w:rPr>
        <w:t>-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0</w:t>
      </w:r>
      <w:r>
        <w:rPr>
          <w:rFonts w:ascii="Comic Sans MS" w:hAnsi="Comic Sans MS" w:cs="Comic Sans MS" w:eastAsia="Comic Sans MS"/>
          <w:sz w:val="11"/>
          <w:szCs w:val="11"/>
          <w:spacing w:val="1"/>
          <w:w w:val="105"/>
        </w:rPr>
        <w:t>1</w:t>
      </w:r>
      <w:r>
        <w:rPr>
          <w:rFonts w:ascii="Comic Sans MS" w:hAnsi="Comic Sans MS" w:cs="Comic Sans MS" w:eastAsia="Comic Sans MS"/>
          <w:sz w:val="11"/>
          <w:szCs w:val="11"/>
          <w:spacing w:val="0"/>
          <w:w w:val="105"/>
        </w:rPr>
        <w:t>4</w:t>
      </w:r>
      <w:r>
        <w:rPr>
          <w:rFonts w:ascii="Comic Sans MS" w:hAnsi="Comic Sans MS" w:cs="Comic Sans MS" w:eastAsia="Comic Sans MS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823" w:space="1578"/>
            <w:col w:w="3319"/>
          </w:cols>
        </w:sectPr>
      </w:pPr>
      <w:rPr/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9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29.9095pt;margin-top:8.551557pt;width:23.393pt;height:13.188pt;mso-position-horizontal-relative:page;mso-position-vertical-relative:paragraph;z-index:-8999" coordorigin="2598,171" coordsize="468,264">
            <v:group style="position:absolute;left:2619;top:185;width:433;height:236" coordorigin="2619,185" coordsize="433,236">
              <v:shape style="position:absolute;left:2619;top:185;width:433;height:236" coordorigin="2619,185" coordsize="433,236" path="m2619,185l3052,185,3052,421,2619,421,2619,185e" filled="t" fillcolor="#FFE4E4" stroked="f">
                <v:path arrowok="t"/>
                <v:fill/>
              </v:shape>
            </v:group>
            <v:group style="position:absolute;left:2619;top:185;width:433;height:236" coordorigin="2619,185" coordsize="433,236">
              <v:shape style="position:absolute;left:2619;top:185;width:433;height:236" coordorigin="2619,185" coordsize="433,236" path="m2619,185l3052,185,3052,421,2619,421,2619,185xe" filled="f" stroked="t" strokeweight="1.413pt" strokecolor="#DC9999">
                <v:path arrowok="t"/>
              </v:shape>
            </v:group>
            <v:group style="position:absolute;left:2612;top:185;width:433;height:236" coordorigin="2612,185" coordsize="433,236">
              <v:shape style="position:absolute;left:2612;top:185;width:433;height:236" coordorigin="2612,185" coordsize="433,236" path="m2612,185l3046,185,3046,421,2612,421,2612,185xe" filled="f" stroked="t" strokeweight="1.413pt" strokecolor="#A8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3"/>
          <w:szCs w:val="13"/>
          <w:spacing w:val="16"/>
          <w:w w:val="100"/>
          <w:b/>
          <w:bCs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</w:rPr>
        <w:t>x</w:t>
      </w:r>
      <w:r>
        <w:rPr>
          <w:rFonts w:ascii="Arial" w:hAnsi="Arial" w:cs="Arial" w:eastAsia="Arial"/>
          <w:sz w:val="13"/>
          <w:szCs w:val="13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</w:rPr>
        <w:t>l</w:t>
      </w:r>
      <w:r>
        <w:rPr>
          <w:rFonts w:ascii="Arial" w:hAnsi="Arial" w:cs="Arial" w:eastAsia="Arial"/>
          <w:sz w:val="13"/>
          <w:szCs w:val="13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3"/>
          <w:szCs w:val="13"/>
          <w:spacing w:val="25"/>
          <w:w w:val="100"/>
          <w:b/>
          <w:bCs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3"/>
          <w:b/>
          <w:bCs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3"/>
          <w:b/>
          <w:bCs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3"/>
          <w:b/>
          <w:bCs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3"/>
          <w:b/>
          <w:bCs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3" w:after="0" w:line="240" w:lineRule="auto"/>
        <w:ind w:left="2129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al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5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(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2" w:lineRule="exact"/>
        <w:ind w:left="1562" w:right="140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  <w:position w:val="-2"/>
        </w:rPr>
        <w:t>Re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13"/>
          <w:szCs w:val="13"/>
          <w:spacing w:val="-1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  <w:b/>
          <w:bCs/>
          <w:position w:val="-2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13"/>
          <w:szCs w:val="13"/>
          <w:spacing w:val="-1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  <w:position w:val="-2"/>
        </w:rPr>
        <w:t>d</w:t>
      </w:r>
      <w:r>
        <w:rPr>
          <w:rFonts w:ascii="Arial" w:hAnsi="Arial" w:cs="Arial" w:eastAsia="Arial"/>
          <w:sz w:val="13"/>
          <w:szCs w:val="13"/>
          <w:spacing w:val="2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  <w:b/>
          <w:bCs/>
          <w:position w:val="-2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  <w:position w:val="-2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3"/>
          <w:b/>
          <w:bCs/>
          <w:position w:val="-2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  <w:position w:val="-2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1"/>
          <w:w w:val="100"/>
        </w:rPr>
        <w:t>M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G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1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Z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o</w:t>
      </w:r>
      <w:r>
        <w:rPr>
          <w:rFonts w:ascii="Arial" w:hAnsi="Arial" w:cs="Arial" w:eastAsia="Arial"/>
          <w:sz w:val="11"/>
          <w:szCs w:val="11"/>
          <w:spacing w:val="1"/>
          <w:w w:val="100"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spacing w:val="15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1"/>
          <w:w w:val="105"/>
        </w:rPr>
        <w:t>5</w:t>
      </w:r>
      <w:r>
        <w:rPr>
          <w:rFonts w:ascii="Arial" w:hAnsi="Arial" w:cs="Arial" w:eastAsia="Arial"/>
          <w:sz w:val="11"/>
          <w:szCs w:val="11"/>
          <w:spacing w:val="0"/>
          <w:w w:val="105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5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Ind</w:t>
      </w:r>
      <w:r>
        <w:rPr>
          <w:rFonts w:ascii="Arial" w:hAnsi="Arial" w:cs="Arial" w:eastAsia="Arial"/>
          <w:sz w:val="13"/>
          <w:szCs w:val="13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no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1"/>
        </w:rPr>
        <w:t>nd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U</w:t>
      </w:r>
      <w:r>
        <w:rPr>
          <w:rFonts w:ascii="Arial" w:hAnsi="Arial" w:cs="Arial" w:eastAsia="Arial"/>
          <w:sz w:val="13"/>
          <w:szCs w:val="13"/>
          <w:spacing w:val="2"/>
          <w:w w:val="103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3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ee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ent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1"/>
          <w:w w:val="103"/>
        </w:rPr>
        <w:t>(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LU</w:t>
      </w:r>
      <w:r>
        <w:rPr>
          <w:rFonts w:ascii="Arial" w:hAnsi="Arial" w:cs="Arial" w:eastAsia="Arial"/>
          <w:sz w:val="13"/>
          <w:szCs w:val="13"/>
          <w:spacing w:val="4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De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ns</w:t>
      </w:r>
      <w:r>
        <w:rPr>
          <w:rFonts w:ascii="Arial" w:hAnsi="Arial" w:cs="Arial" w:eastAsia="Arial"/>
          <w:sz w:val="13"/>
          <w:szCs w:val="13"/>
          <w:spacing w:val="2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of</w:t>
      </w:r>
      <w:r>
        <w:rPr>
          <w:rFonts w:ascii="Arial" w:hAnsi="Arial" w:cs="Arial" w:eastAsia="Arial"/>
          <w:sz w:val="13"/>
          <w:szCs w:val="13"/>
          <w:spacing w:val="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4"/>
          <w:w w:val="103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6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03"/>
        </w:rPr>
        <w:t>Co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f</w:t>
      </w:r>
      <w:r>
        <w:rPr>
          <w:rFonts w:ascii="Arial" w:hAnsi="Arial" w:cs="Arial" w:eastAsia="Arial"/>
          <w:sz w:val="13"/>
          <w:szCs w:val="13"/>
          <w:spacing w:val="-2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-2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41" w:lineRule="exact"/>
        <w:ind w:right="-56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413.221497pt;margin-top:4.701531pt;width:21.509pt;height:.1pt;mso-position-horizontal-relative:page;mso-position-vertical-relative:paragraph;z-index:-9003" coordorigin="8264,94" coordsize="430,2">
            <v:shape style="position:absolute;left:8264;top:94;width:430;height:2" coordorigin="8264,94" coordsize="430,0" path="m8264,94l8695,94e" filled="f" stroked="t" strokeweight=".942pt" strokecolor="#B1B1B1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w w:val="103"/>
          <w:position w:val="-1"/>
        </w:rPr>
        <w:t>H</w: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g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h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w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74.588013pt;margin-top:7.527318pt;width:22.765pt;height:13.031pt;mso-position-horizontal-relative:page;mso-position-vertical-relative:paragraph;z-index:-8990" coordorigin="5492,151" coordsize="455,261">
            <v:group style="position:absolute;left:5504;top:163;width:430;height:236" coordorigin="5504,163" coordsize="430,236">
              <v:shape style="position:absolute;left:5504;top:163;width:430;height:236" coordorigin="5504,163" coordsize="430,236" path="m5504,163l5935,163,5935,399,5504,399,5504,163e" filled="t" fillcolor="#FFE4AE" stroked="f">
                <v:path arrowok="t"/>
                <v:fill/>
              </v:shape>
            </v:group>
            <v:group style="position:absolute;left:5504;top:163;width:430;height:236" coordorigin="5504,163" coordsize="430,236">
              <v:shape style="position:absolute;left:5504;top:163;width:430;height:236" coordorigin="5504,163" coordsize="430,236" path="m5504,163l5935,163,5935,399,5504,399,5504,163xe" filled="f" stroked="t" strokeweight="1.256pt" strokecolor="#EF9366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K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ob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412.985504pt;margin-top:9.961521pt;width:21.98pt;height:12.246pt;mso-position-horizontal-relative:page;mso-position-vertical-relative:paragraph;z-index:-9000" coordorigin="8260,199" coordsize="440,245">
            <v:group style="position:absolute;left:8264;top:204;width:430;height:236" coordorigin="8264,204" coordsize="430,236">
              <v:shape style="position:absolute;left:8264;top:204;width:430;height:236" coordorigin="8264,204" coordsize="430,236" path="m8264,204l8695,204,8695,439,8264,439,8264,204e" filled="t" fillcolor="#C1C1C1" stroked="f">
                <v:path arrowok="t"/>
                <v:fill/>
              </v:shape>
            </v:group>
            <v:group style="position:absolute;left:8264;top:204;width:430;height:236" coordorigin="8264,204" coordsize="430,236">
              <v:shape style="position:absolute;left:8264;top:204;width:430;height:236" coordorigin="8264,204" coordsize="430,236" path="m8264,204l8695,204,8695,439,8264,439,8264,204xe" filled="f" stroked="t" strokeweight=".471pt" strokecolor="#9A9A9A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74.587585pt;margin-top:9.254722pt;width:22.765415pt;height:13.031394pt;mso-position-horizontal-relative:page;mso-position-vertical-relative:paragraph;z-index:-8991" coordorigin="5492,185" coordsize="455,261">
            <v:group style="position:absolute;left:5504;top:235;width:2;height:198" coordorigin="5504,235" coordsize="2,198">
              <v:shape style="position:absolute;left:5504;top:235;width:2;height:198" coordorigin="5504,235" coordsize="0,198" path="m5504,235l5504,433e" filled="f" stroked="t" strokeweight="1.256pt" strokecolor="#002573">
                <v:path arrowok="t"/>
              </v:shape>
            </v:group>
            <v:group style="position:absolute;left:5504;top:198;width:430;height:2" coordorigin="5504,198" coordsize="430,2">
              <v:shape style="position:absolute;left:5504;top:198;width:430;height:2" coordorigin="5504,198" coordsize="430,0" path="m5504,198l5934,198e" filled="f" stroked="t" strokeweight="1.256001pt" strokecolor="#002573">
                <v:path arrowok="t"/>
              </v:shape>
            </v:group>
            <v:group style="position:absolute;left:5935;top:235;width:2;height:198" coordorigin="5935,235" coordsize="2,198">
              <v:shape style="position:absolute;left:5935;top:235;width:2;height:198" coordorigin="5935,235" coordsize="0,198" path="m5935,235l5935,433e" filled="f" stroked="t" strokeweight="1.256pt" strokecolor="#002573">
                <v:path arrowok="t"/>
              </v:shape>
            </v:group>
            <v:group style="position:absolute;left:5504;top:433;width:393;height:2" coordorigin="5504,433" coordsize="393,2">
              <v:shape style="position:absolute;left:5504;top:433;width:393;height:2" coordorigin="5504,433" coordsize="393,0" path="m5504,433l5897,433e" filled="f" stroked="t" strokeweight="1.256011pt" strokecolor="#002573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ug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ta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6" w:equalWidth="0">
            <w:col w:w="4115" w:space="145"/>
            <w:col w:w="731" w:space="24"/>
            <w:col w:w="1793" w:space="964"/>
            <w:col w:w="531" w:space="165"/>
            <w:col w:w="594" w:space="221"/>
            <w:col w:w="1437"/>
          </w:cols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1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29.9095pt;margin-top:-4.954479pt;width:23.079pt;height:13.188pt;mso-position-horizontal-relative:page;mso-position-vertical-relative:paragraph;z-index:-8998" coordorigin="2598,-99" coordsize="462,264">
            <v:group style="position:absolute;left:2612;top:-85;width:433;height:236" coordorigin="2612,-85" coordsize="433,236">
              <v:shape style="position:absolute;left:2612;top:-85;width:433;height:236" coordorigin="2612,-85" coordsize="433,236" path="m2612,-85l3046,-85,3046,151,2612,151,2612,-85xe" filled="f" stroked="t" strokeweight="1.413pt" strokecolor="#886F44">
                <v:path arrowok="t"/>
              </v:shape>
            </v:group>
            <v:group style="position:absolute;left:2615;top:-88;width:176;height:236" coordorigin="2615,-88" coordsize="176,236">
              <v:shape style="position:absolute;left:2615;top:-88;width:176;height:236" coordorigin="2615,-88" coordsize="176,236" path="m2829,127l2849,147e" filled="f" stroked="t" strokeweight=".471pt" strokecolor="#886F44">
                <v:path arrowok="t"/>
              </v:shape>
            </v:group>
            <v:group style="position:absolute;left:2615;top:-88;width:257;height:236" coordorigin="2615,-88" coordsize="257,236">
              <v:shape style="position:absolute;left:2615;top:-88;width:257;height:236" coordorigin="2615,-88" coordsize="257,236" path="m2747,45l2849,147e" filled="f" stroked="t" strokeweight=".471pt" strokecolor="#886F44">
                <v:path arrowok="t"/>
              </v:shape>
            </v:group>
            <v:group style="position:absolute;left:2615;top:-88;width:342;height:236" coordorigin="2615,-88" coordsize="342,236">
              <v:shape style="position:absolute;left:2615;top:-88;width:342;height:236" coordorigin="2615,-88" coordsize="342,236" path="m2663,-41l2849,147e" filled="f" stroked="t" strokeweight=".471pt" strokecolor="#886F44">
                <v:path arrowok="t"/>
              </v:shape>
            </v:group>
            <v:group style="position:absolute;left:2650;top:-88;width:389;height:236" coordorigin="2650,-88" coordsize="389,236">
              <v:shape style="position:absolute;left:2650;top:-88;width:389;height:236" coordorigin="2650,-88" coordsize="389,236" path="m2650,-88l2884,147e" filled="f" stroked="t" strokeweight=".471pt" strokecolor="#886F44">
                <v:path arrowok="t"/>
              </v:shape>
            </v:group>
            <v:group style="position:absolute;left:2735;top:-88;width:314;height:236" coordorigin="2735,-88" coordsize="314,236">
              <v:shape style="position:absolute;left:2735;top:-88;width:314;height:236" coordorigin="2735,-88" coordsize="314,236" path="m2735,-88l2968,147e" filled="f" stroked="t" strokeweight=".471pt" strokecolor="#886F44">
                <v:path arrowok="t"/>
              </v:shape>
            </v:group>
            <v:group style="position:absolute;left:2816;top:-88;width:232;height:236" coordorigin="2816,-88" coordsize="232,236">
              <v:shape style="position:absolute;left:2816;top:-88;width:232;height:236" coordorigin="2816,-88" coordsize="232,236" path="m2816,-88l3049,146e" filled="f" stroked="t" strokeweight=".471pt" strokecolor="#886F44">
                <v:path arrowok="t"/>
              </v:shape>
            </v:group>
            <v:group style="position:absolute;left:2901;top:-88;width:148;height:236" coordorigin="2901,-88" coordsize="148,236">
              <v:shape style="position:absolute;left:2901;top:-88;width:148;height:236" coordorigin="2901,-88" coordsize="148,236" path="m2901,-88l3049,61e" filled="f" stroked="t" strokeweight=".471pt" strokecolor="#886F44">
                <v:path arrowok="t"/>
              </v:shape>
            </v:group>
            <v:group style="position:absolute;left:2983;top:-88;width:66;height:236" coordorigin="2983,-88" coordsize="66,236">
              <v:shape style="position:absolute;left:2983;top:-88;width:66;height:236" coordorigin="2983,-88" coordsize="66,236" path="m2983,-88l3049,-22e" filled="f" stroked="t" strokeweight=".471pt" strokecolor="#886F44">
                <v:path arrowok="t"/>
              </v:shape>
            </v:group>
            <v:group style="position:absolute;left:2694;top:31;width:279;height:2" coordorigin="2694,31" coordsize="279,2">
              <v:shape style="position:absolute;left:2694;top:31;width:279;height:2" coordorigin="2694,31" coordsize="279,0" path="m2694,31l2973,31e" filled="f" stroked="t" strokeweight="4.496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30.615997pt;margin-top:11.453021pt;width:21.666pt;height:11.775pt;mso-position-horizontal-relative:page;mso-position-vertical-relative:paragraph;z-index:-8997" coordorigin="2612,229" coordsize="433,236">
            <v:shape style="position:absolute;left:2612;top:229;width:433;height:236" coordorigin="2612,229" coordsize="433,236" path="m2612,229l3046,229,3046,465,2612,465,2612,229e" filled="t" fillcolor="#FFD000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g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nal</w:t>
      </w:r>
      <w:r>
        <w:rPr>
          <w:rFonts w:ascii="Arial" w:hAnsi="Arial" w:cs="Arial" w:eastAsia="Arial"/>
          <w:sz w:val="13"/>
          <w:szCs w:val="13"/>
          <w:spacing w:val="20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an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1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30.615494pt;margin-top:11.453029pt;width:21.666pt;height:11.775pt;mso-position-horizontal-relative:page;mso-position-vertical-relative:paragraph;z-index:-8996" coordorigin="2612,229" coordsize="433,236">
            <v:shape style="position:absolute;left:2612;top:229;width:433;height:236" coordorigin="2612,229" coordsize="433,236" path="m2612,348l2612,229,3046,229,3046,465,2612,465,2612,348e" filled="f" stroked="t" strokeweight="1.256pt" strokecolor="#6699CD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Co</w:t>
      </w:r>
      <w:r>
        <w:rPr>
          <w:rFonts w:ascii="Arial" w:hAnsi="Arial" w:cs="Arial" w:eastAsia="Arial"/>
          <w:sz w:val="13"/>
          <w:szCs w:val="13"/>
          <w:spacing w:val="4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th</w:t>
      </w:r>
      <w:r>
        <w:rPr>
          <w:rFonts w:ascii="Arial" w:hAnsi="Arial" w:cs="Arial" w:eastAsia="Arial"/>
          <w:sz w:val="13"/>
          <w:szCs w:val="13"/>
          <w:spacing w:val="3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and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504" w:lineRule="auto"/>
        <w:ind w:left="2123" w:right="-42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29.595505pt;margin-top:10.432322pt;width:23.707pt;height:29.2814pt;mso-position-horizontal-relative:page;mso-position-vertical-relative:paragraph;z-index:-8995" coordorigin="2592,209" coordsize="474,586">
            <v:group style="position:absolute;left:2612;top:229;width:433;height:236" coordorigin="2612,229" coordsize="433,236">
              <v:shape style="position:absolute;left:2612;top:229;width:433;height:236" coordorigin="2612,229" coordsize="433,236" path="m2612,229l3046,229,3046,465,2612,465,2612,229xe" filled="f" stroked="t" strokeweight="2.041pt" strokecolor="#FF73DF">
                <v:path arrowok="t"/>
              </v:shape>
            </v:group>
            <v:group style="position:absolute;left:2612;top:543;width:433;height:236" coordorigin="2612,543" coordsize="433,236">
              <v:shape style="position:absolute;left:2612;top:543;width:433;height:236" coordorigin="2612,543" coordsize="433,236" path="m2612,662l2612,543,3046,543,3046,779,2612,779,2612,662e" filled="f" stroked="t" strokeweight="1.57pt" strokecolor="#DAC5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bed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W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eas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(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P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-2"/>
          <w:w w:val="103"/>
        </w:rPr>
        <w:t>W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)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m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b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ted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240" w:lineRule="auto"/>
        <w:ind w:left="21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30.145004pt;margin-top:11.181531pt;width:22.608pt;height:12.717pt;mso-position-horizontal-relative:page;mso-position-vertical-relative:paragraph;z-index:-8994" coordorigin="2603,224" coordsize="452,254">
            <v:group style="position:absolute;left:2612;top:233;width:317;height:236" coordorigin="2612,233" coordsize="317,236">
              <v:shape style="position:absolute;left:2612;top:233;width:317;height:236" coordorigin="2612,233" coordsize="317,236" path="m2713,550l2848,415e" filled="f" stroked="t" strokeweight=".628pt" strokecolor="#79F5C9">
                <v:path arrowok="t"/>
              </v:shape>
            </v:group>
            <v:group style="position:absolute;left:2650;top:233;width:396;height:236" coordorigin="2650,233" coordsize="396,236">
              <v:shape style="position:absolute;left:2650;top:233;width:396;height:236" coordorigin="2650,233" coordsize="396,236" path="m2650,651l2885,415e" filled="f" stroked="t" strokeweight=".628pt" strokecolor="#79F5C9">
                <v:path arrowok="t"/>
              </v:shape>
            </v:group>
            <v:group style="position:absolute;left:2788;top:233;width:257;height:236" coordorigin="2788,233" coordsize="257,236">
              <v:shape style="position:absolute;left:2788;top:233;width:257;height:236" coordorigin="2788,233" coordsize="257,236" path="m2788,651l3024,415e" filled="f" stroked="t" strokeweight=".628pt" strokecolor="#79F5C9">
                <v:path arrowok="t"/>
              </v:shape>
            </v:group>
            <v:group style="position:absolute;left:2926;top:233;width:119;height:236" coordorigin="2926,233" coordsize="119,236">
              <v:shape style="position:absolute;left:2926;top:233;width:119;height:236" coordorigin="2926,233" coordsize="119,236" path="m2926,651l3046,531e" filled="f" stroked="t" strokeweight=".628pt" strokecolor="#79F5C9">
                <v:path arrowok="t"/>
              </v:shape>
            </v:group>
            <v:group style="position:absolute;left:2612;top:233;width:433;height:236" coordorigin="2612,233" coordsize="433,236">
              <v:shape style="position:absolute;left:2612;top:233;width:433;height:236" coordorigin="2612,233" coordsize="433,236" path="m2612,233l3046,233,3046,469,2612,469,2612,233xe" filled="f" stroked="t" strokeweight=".942pt" strokecolor="#79F5C9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nal</w:t>
      </w:r>
      <w:r>
        <w:rPr>
          <w:rFonts w:ascii="Arial" w:hAnsi="Arial" w:cs="Arial" w:eastAsia="Arial"/>
          <w:sz w:val="13"/>
          <w:szCs w:val="13"/>
          <w:spacing w:val="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ate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123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c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us</w:t>
      </w:r>
      <w:r>
        <w:rPr>
          <w:rFonts w:ascii="Arial" w:hAnsi="Arial" w:cs="Arial" w:eastAsia="Arial"/>
          <w:sz w:val="13"/>
          <w:szCs w:val="13"/>
          <w:spacing w:val="18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to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es</w:t>
      </w:r>
      <w:r>
        <w:rPr>
          <w:rFonts w:ascii="Arial" w:hAnsi="Arial" w:cs="Arial" w:eastAsia="Arial"/>
          <w:sz w:val="13"/>
          <w:szCs w:val="13"/>
          <w:spacing w:val="1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f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28" w:lineRule="exact"/>
        <w:ind w:left="2123" w:right="813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30.615997pt;margin-top:1.2125pt;width:21.666pt;height:11.775pt;mso-position-horizontal-relative:page;mso-position-vertical-relative:paragraph;z-index:-8993" coordorigin="2612,24" coordsize="433,236">
            <v:shape style="position:absolute;left:2612;top:24;width:433;height:236" coordorigin="2612,24" coordsize="433,236" path="m2612,24l3046,24,3046,260,2612,260,2612,24e" filled="t" fillcolor="#DFE7D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k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w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th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pet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28" w:lineRule="exact"/>
        <w:ind w:left="2123" w:right="622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130.615997pt;margin-top:1.212797pt;width:21.666pt;height:11.775pt;mso-position-horizontal-relative:page;mso-position-vertical-relative:paragraph;z-index:-8992" coordorigin="2612,24" coordsize="433,236">
            <v:shape style="position:absolute;left:2612;top:24;width:433;height:236" coordorigin="2612,24" coordsize="433,236" path="m2612,24l3046,24,3046,260,2612,260,2612,24e" filled="t" fillcolor="#8FBA8E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k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w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th</w:t>
      </w:r>
      <w:r>
        <w:rPr>
          <w:rFonts w:ascii="Arial" w:hAnsi="Arial" w:cs="Arial" w:eastAsia="Arial"/>
          <w:sz w:val="13"/>
          <w:szCs w:val="13"/>
          <w:spacing w:val="1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no</w:t>
      </w:r>
      <w:r>
        <w:rPr>
          <w:rFonts w:ascii="Arial" w:hAnsi="Arial" w:cs="Arial" w:eastAsia="Arial"/>
          <w:sz w:val="13"/>
          <w:szCs w:val="13"/>
          <w:spacing w:val="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p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et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x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p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on</w:t>
      </w:r>
      <w:r>
        <w:rPr>
          <w:rFonts w:ascii="Arial" w:hAnsi="Arial" w:cs="Arial" w:eastAsia="Arial"/>
          <w:sz w:val="13"/>
          <w:szCs w:val="13"/>
          <w:spacing w:val="24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7" w:lineRule="exact"/>
        <w:ind w:left="4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Na</w:t>
      </w:r>
      <w:r>
        <w:rPr>
          <w:rFonts w:ascii="Arial" w:hAnsi="Arial" w:cs="Arial" w:eastAsia="Arial"/>
          <w:sz w:val="13"/>
          <w:szCs w:val="13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0"/>
          <w:b/>
          <w:bCs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3"/>
          <w:szCs w:val="13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3"/>
          <w:szCs w:val="13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3"/>
          <w:szCs w:val="13"/>
          <w:spacing w:val="10"/>
          <w:w w:val="100"/>
          <w:b/>
          <w:bCs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  <w:b/>
          <w:bCs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3"/>
          <w:b/>
          <w:bCs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3"/>
          <w:b/>
          <w:bCs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3"/>
          <w:b/>
          <w:bCs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4" w:after="0" w:line="145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74.744995pt;margin-top:4.417931pt;width:22.451pt;height:12.717pt;mso-position-horizontal-relative:page;mso-position-vertical-relative:paragraph;z-index:-8989" coordorigin="5495,88" coordsize="449,254">
            <v:group style="position:absolute;left:5504;top:98;width:430;height:236" coordorigin="5504,98" coordsize="430,236">
              <v:shape style="position:absolute;left:5504;top:98;width:430;height:236" coordorigin="5504,98" coordsize="430,236" path="m5504,98l5934,98,5934,333,5504,333,5504,98e" filled="t" fillcolor="#FFD7F0" stroked="f">
                <v:path arrowok="t"/>
                <v:fill/>
              </v:shape>
            </v:group>
            <v:group style="position:absolute;left:5504;top:98;width:430;height:236" coordorigin="5504,98" coordsize="430,236">
              <v:shape style="position:absolute;left:5504;top:98;width:430;height:236" coordorigin="5504,98" coordsize="430,236" path="m5504,98l5934,98,5934,333,5504,333,5504,98xe" filled="f" stroked="t" strokeweight=".942pt" strokecolor="#EF66CA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9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6/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4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3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0"/>
        </w:rPr>
        <w:t>B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ng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48" w:after="0" w:line="145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9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7/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3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0" w:lineRule="exact"/>
        <w:ind w:left="578" w:right="-6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74.744995pt;margin-top:1.045021pt;width:22.451pt;height:12.717pt;mso-position-horizontal-relative:page;mso-position-vertical-relative:paragraph;z-index:-8988" coordorigin="5495,21" coordsize="449,254">
            <v:group style="position:absolute;left:5504;top:30;width:430;height:236" coordorigin="5504,30" coordsize="430,236">
              <v:shape style="position:absolute;left:5504;top:30;width:430;height:236" coordorigin="5504,30" coordsize="430,236" path="m5504,30l5934,30,5934,266,5504,266,5504,30e" filled="t" fillcolor="#E4FFD7" stroked="f">
                <v:path arrowok="t"/>
                <v:fill/>
              </v:shape>
            </v:group>
            <v:group style="position:absolute;left:5504;top:30;width:430;height:236" coordorigin="5504,30" coordsize="430,236">
              <v:shape style="position:absolute;left:5504;top:30;width:430;height:236" coordorigin="5504,30" coordsize="430,236" path="m5504,30l5934,30,5934,266,5504,266,5504,30xe" filled="f" stroked="t" strokeweight=".942pt" strokecolor="#A9CA66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2"/>
          <w:w w:val="103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an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g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k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an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g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-1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/</w:t>
      </w:r>
      <w:r>
        <w:rPr>
          <w:rFonts w:ascii="Arial" w:hAnsi="Arial" w:cs="Arial" w:eastAsia="Arial"/>
          <w:sz w:val="13"/>
          <w:szCs w:val="13"/>
          <w:spacing w:val="-8"/>
          <w:w w:val="103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-2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y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an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d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57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4" w:after="0" w:line="145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74.744995pt;margin-top:4.418425pt;width:22.451pt;height:12.717pt;mso-position-horizontal-relative:page;mso-position-vertical-relative:paragraph;z-index:-8987" coordorigin="5495,88" coordsize="449,254">
            <v:group style="position:absolute;left:5504;top:98;width:430;height:236" coordorigin="5504,98" coordsize="430,236">
              <v:shape style="position:absolute;left:5504;top:98;width:430;height:236" coordorigin="5504,98" coordsize="430,236" path="m5504,98l5934,98,5934,333,5504,333,5504,98e" filled="t" fillcolor="#DAC5E7" stroked="f">
                <v:path arrowok="t"/>
                <v:fill/>
              </v:shape>
            </v:group>
            <v:group style="position:absolute;left:5504;top:98;width:430;height:236" coordorigin="5504,98" coordsize="430,236">
              <v:shape style="position:absolute;left:5504;top:98;width:430;height:236" coordorigin="5504,98" coordsize="430,236" path="m5504,98l5934,98,5934,333,5504,333,5504,98xe" filled="f" stroked="t" strokeweight=".942pt" strokecolor="#B88FA2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0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6/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3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-1"/>
          <w:w w:val="100"/>
        </w:rPr>
        <w:t>F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1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o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t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1" w:after="0" w:line="145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0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9/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0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74.744995pt;margin-top:1.045423pt;width:22.451pt;height:12.717pt;mso-position-horizontal-relative:page;mso-position-vertical-relative:paragraph;z-index:-8986" coordorigin="5495,21" coordsize="449,254">
            <v:group style="position:absolute;left:5504;top:30;width:430;height:236" coordorigin="5504,30" coordsize="430,236">
              <v:shape style="position:absolute;left:5504;top:30;width:430;height:236" coordorigin="5504,30" coordsize="430,236" path="m5504,30l5934,30,5934,266,5504,266,5504,30e" filled="t" fillcolor="#D7F3FF" stroked="f">
                <v:path arrowok="t"/>
                <v:fill/>
              </v:shape>
            </v:group>
            <v:group style="position:absolute;left:5504;top:30;width:430;height:236" coordorigin="5504,30" coordsize="430,236">
              <v:shape style="position:absolute;left:5504;top:30;width:430;height:236" coordorigin="5504,30" coordsize="430,236" path="m5504,30l5934,30,5934,266,5504,266,5504,30xe" filled="f" stroked="t" strokeweight=".942pt" strokecolor="#667CAB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K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k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at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h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16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an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k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57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1" w:after="0" w:line="145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0/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5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0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74.744995pt;margin-top:1.045525pt;width:22.451pt;height:12.717pt;mso-position-horizontal-relative:page;mso-position-vertical-relative:paragraph;z-index:-8985" coordorigin="5495,21" coordsize="449,254">
            <v:group style="position:absolute;left:5504;top:30;width:430;height:236" coordorigin="5504,30" coordsize="430,236">
              <v:shape style="position:absolute;left:5504;top:30;width:430;height:236" coordorigin="5504,30" coordsize="430,236" path="m5504,30l5934,30,5934,266,5504,266,5504,30e" filled="t" fillcolor="#FFD7D7" stroked="f">
                <v:path arrowok="t"/>
                <v:fill/>
              </v:shape>
            </v:group>
            <v:group style="position:absolute;left:5504;top:30;width:430;height:236" coordorigin="5504,30" coordsize="430,236">
              <v:shape style="position:absolute;left:5504;top:30;width:430;height:236" coordorigin="5504,30" coordsize="430,236" path="m5504,30l5934,30,5934,266,5504,266,5504,30xe" filled="f" stroked="t" strokeweight=".942pt" strokecolor="#9366AB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j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22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n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-1"/>
          <w:w w:val="103"/>
        </w:rPr>
        <w:t>r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u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1" w:after="0" w:line="145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74.273987pt;margin-top:4.268925pt;width:23.236pt;height:13.188pt;mso-position-horizontal-relative:page;mso-position-vertical-relative:paragraph;z-index:-8984" coordorigin="5485,85" coordsize="465,264">
            <v:group style="position:absolute;left:5504;top:95;width:345;height:236" coordorigin="5504,95" coordsize="345,236">
              <v:shape style="position:absolute;left:5504;top:95;width:345;height:236" coordorigin="5504,95" coordsize="345,236" path="m5589,440l5740,289e" filled="f" stroked="t" strokeweight=".471pt" strokecolor="#F8AEAE">
                <v:path arrowok="t"/>
              </v:shape>
            </v:group>
            <v:group style="position:absolute;left:5586;top:95;width:349;height:236" coordorigin="5586,95" coordsize="349,236">
              <v:shape style="position:absolute;left:5586;top:95;width:349;height:236" coordorigin="5586,95" coordsize="349,236" path="m5586,525l5821,289e" filled="f" stroked="t" strokeweight=".471pt" strokecolor="#F8AEAE">
                <v:path arrowok="t"/>
              </v:shape>
            </v:group>
            <v:group style="position:absolute;left:5752;top:95;width:182;height:236" coordorigin="5752,95" coordsize="182,236">
              <v:shape style="position:absolute;left:5752;top:95;width:182;height:236" coordorigin="5752,95" coordsize="182,236" path="m5752,525l5934,343e" filled="f" stroked="t" strokeweight=".471pt" strokecolor="#F8AEAE">
                <v:path arrowok="t"/>
              </v:shape>
            </v:group>
            <v:group style="position:absolute;left:5919;top:95;width:16;height:236" coordorigin="5919,95" coordsize="16,236">
              <v:shape style="position:absolute;left:5919;top:95;width:16;height:236" coordorigin="5919,95" coordsize="16,236" path="m5919,525l5934,509e" filled="f" stroked="t" strokeweight=".471pt" strokecolor="#F8AEAE">
                <v:path arrowok="t"/>
              </v:shape>
            </v:group>
            <v:group style="position:absolute;left:5504;top:95;width:430;height:236" coordorigin="5504,95" coordsize="430,236">
              <v:shape style="position:absolute;left:5504;top:95;width:430;height:236" coordorigin="5504,95" coordsize="430,236" path="m5504,95l5934,95,5934,330,5504,330,5504,95xe" filled="f" stroked="t" strokeweight=".942pt" strokecolor="#F8AEAE">
                <v:path arrowok="t"/>
              </v:shape>
            </v:group>
            <v:group style="position:absolute;left:5495;top:101;width:355;height:239" coordorigin="5495,101" coordsize="355,239">
              <v:shape style="position:absolute;left:5495;top:101;width:355;height:239" coordorigin="5495,101" coordsize="355,239" path="m5580,456l5734,302e" filled="f" stroked="t" strokeweight=".471pt" strokecolor="#F57979">
                <v:path arrowok="t"/>
              </v:shape>
            </v:group>
            <v:group style="position:absolute;left:5577;top:101;width:364;height:239" coordorigin="5577,101" coordsize="364,239">
              <v:shape style="position:absolute;left:5577;top:101;width:364;height:239" coordorigin="5577,101" coordsize="364,239" path="m5577,541l5815,302e" filled="f" stroked="t" strokeweight=".471pt" strokecolor="#F57979">
                <v:path arrowok="t"/>
              </v:shape>
            </v:group>
            <v:group style="position:absolute;left:5743;top:101;width:198;height:239" coordorigin="5743,101" coordsize="198,239">
              <v:shape style="position:absolute;left:5743;top:101;width:198;height:239" coordorigin="5743,101" coordsize="198,239" path="m5743,541l5941,343e" filled="f" stroked="t" strokeweight=".471pt" strokecolor="#F57979">
                <v:path arrowok="t"/>
              </v:shape>
            </v:group>
            <v:group style="position:absolute;left:5909;top:101;width:31;height:239" coordorigin="5909,101" coordsize="31,239">
              <v:shape style="position:absolute;left:5909;top:101;width:31;height:239" coordorigin="5909,101" coordsize="31,239" path="m5909,541l5941,509e" filled="f" stroked="t" strokeweight=".471pt" strokecolor="#F57979">
                <v:path arrowok="t"/>
              </v:shape>
            </v:group>
            <v:group style="position:absolute;left:5495;top:101;width:446;height:239" coordorigin="5495,101" coordsize="446,239">
              <v:shape style="position:absolute;left:5495;top:101;width:446;height:239" coordorigin="5495,101" coordsize="446,239" path="m5495,101l5941,101,5941,340,5495,340,5495,101xe" filled="f" stroked="t" strokeweight=".942pt" strokecolor="#F57979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1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C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2/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1"/>
        </w:rPr>
        <w:t>2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1"/>
        </w:rPr>
        <w:t>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133" w:lineRule="exact"/>
        <w:ind w:left="57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Na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y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N</w:t>
      </w:r>
      <w:r>
        <w:rPr>
          <w:rFonts w:ascii="Arial" w:hAnsi="Arial" w:cs="Arial" w:eastAsia="Arial"/>
          <w:sz w:val="13"/>
          <w:szCs w:val="13"/>
          <w:spacing w:val="3"/>
          <w:w w:val="100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-2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2"/>
          <w:w w:val="100"/>
        </w:rPr>
        <w:t>v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13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-4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t</w:t>
      </w:r>
      <w:r>
        <w:rPr>
          <w:rFonts w:ascii="Arial" w:hAnsi="Arial" w:cs="Arial" w:eastAsia="Arial"/>
          <w:sz w:val="13"/>
          <w:szCs w:val="13"/>
          <w:spacing w:val="1"/>
          <w:w w:val="100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e</w:t>
      </w:r>
      <w:r>
        <w:rPr>
          <w:rFonts w:ascii="Arial" w:hAnsi="Arial" w:cs="Arial" w:eastAsia="Arial"/>
          <w:sz w:val="13"/>
          <w:szCs w:val="13"/>
          <w:spacing w:val="9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C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3"/>
          <w:szCs w:val="3"/>
        </w:rPr>
      </w:pPr>
      <w:rPr/>
      <w:r>
        <w:rPr/>
        <w:pict>
          <v:group style="position:absolute;margin-left:275.216003pt;margin-top:-.142845pt;width:21.509pt;height:11.775pt;mso-position-horizontal-relative:page;mso-position-vertical-relative:paragraph;z-index:-8983" coordorigin="5504,-3" coordsize="430,236">
            <v:shape style="position:absolute;left:5504;top:-3;width:430;height:236" coordorigin="5504,-3" coordsize="430,236" path="m5504,-3l5935,-3,5935,233,5504,233,5504,-3xe" filled="f" stroked="t" strokeweight=".942pt" strokecolor="#7E79BE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1.749115pt;margin-top:-1.705822pt;width:23.844886pt;height:6.7513pt;mso-position-horizontal-relative:page;mso-position-vertical-relative:paragraph;z-index:-8982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Pr/>
                  <w:r>
                    <w:rPr>
                      <w:rFonts w:ascii="Arial" w:hAnsi="Arial" w:cs="Arial" w:eastAsia="Arial"/>
                      <w:sz w:val="13"/>
                      <w:szCs w:val="13"/>
                      <w:spacing w:val="1"/>
                      <w:w w:val="103"/>
                    </w:rPr>
                    <w:t>S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1"/>
                      <w:w w:val="103"/>
                    </w:rPr>
                    <w:t>P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-9"/>
                      <w:w w:val="103"/>
                    </w:rPr>
                    <w:t>1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03"/>
                    </w:rPr>
                    <w:t>1/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3"/>
                      <w:w w:val="103"/>
                    </w:rPr>
                    <w:t>1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03"/>
                    </w:rPr>
                    <w:t>,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6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000000"/>
          <w:spacing w:val="0"/>
          <w:w w:val="100"/>
        </w:rPr>
      </w:r>
    </w:p>
    <w:p>
      <w:pPr>
        <w:spacing w:before="34" w:after="0" w:line="240" w:lineRule="auto"/>
        <w:ind w:left="60" w:right="-20"/>
        <w:jc w:val="left"/>
        <w:rPr>
          <w:rFonts w:ascii="ESRI Default Marker" w:hAnsi="ESRI Default Marker" w:cs="ESRI Default Marker" w:eastAsia="ESRI Default Marker"/>
          <w:sz w:val="3"/>
          <w:szCs w:val="3"/>
        </w:rPr>
      </w:pPr>
      <w:rPr/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6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000000"/>
          <w:spacing w:val="0"/>
          <w:w w:val="100"/>
        </w:rPr>
      </w:r>
    </w:p>
    <w:p>
      <w:pPr>
        <w:spacing w:before="63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w w:val="103"/>
        </w:rPr>
        <w:t>Ro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a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ds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51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413.221497pt;margin-top:-2.953883pt;width:21.509pt;height:.1pt;mso-position-horizontal-relative:page;mso-position-vertical-relative:paragraph;z-index:-9002" coordorigin="8264,-59" coordsize="430,2">
            <v:shape style="position:absolute;left:8264;top:-59;width:430;height:2" coordorigin="8264,-59" coordsize="430,0" path="m8264,-59l8695,-59e" filled="f" stroked="t" strokeweight=".314pt" strokecolor="#B1B1B1">
              <v:path arrowok="t"/>
            </v:shape>
          </v:group>
          <w10:wrap type="none"/>
        </w:pict>
      </w:r>
      <w:r>
        <w:rPr/>
        <w:pict>
          <v:group style="position:absolute;margin-left:413.221497pt;margin-top:7.094517pt;width:21.509pt;height:.1pt;mso-position-horizontal-relative:page;mso-position-vertical-relative:paragraph;z-index:-9001" coordorigin="8264,142" coordsize="430,2">
            <v:shape style="position:absolute;left:8264;top:142;width:430;height:2" coordorigin="8264,142" coordsize="430,0" path="m8264,142l8695,142e" filled="f" stroked="t" strokeweight=".628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3"/>
          <w:szCs w:val="13"/>
          <w:w w:val="103"/>
        </w:rPr>
        <w:t>Ra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i</w:t>
      </w:r>
      <w:r>
        <w:rPr>
          <w:rFonts w:ascii="Arial" w:hAnsi="Arial" w:cs="Arial" w:eastAsia="Arial"/>
          <w:sz w:val="13"/>
          <w:szCs w:val="13"/>
          <w:spacing w:val="1"/>
          <w:w w:val="103"/>
        </w:rPr>
        <w:t>l</w:t>
      </w:r>
      <w:r>
        <w:rPr>
          <w:rFonts w:ascii="Arial" w:hAnsi="Arial" w:cs="Arial" w:eastAsia="Arial"/>
          <w:sz w:val="13"/>
          <w:szCs w:val="13"/>
          <w:spacing w:val="3"/>
          <w:w w:val="103"/>
        </w:rPr>
        <w:t>w</w:t>
      </w:r>
      <w:r>
        <w:rPr>
          <w:rFonts w:ascii="Arial" w:hAnsi="Arial" w:cs="Arial" w:eastAsia="Arial"/>
          <w:sz w:val="13"/>
          <w:szCs w:val="13"/>
          <w:spacing w:val="0"/>
          <w:w w:val="103"/>
        </w:rPr>
        <w:t>ay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259" w:space="178"/>
            <w:col w:w="2426" w:space="909"/>
            <w:col w:w="2948"/>
          </w:cols>
        </w:sectPr>
      </w:pPr>
      <w:rPr/>
    </w:p>
    <w:p>
      <w:pPr>
        <w:spacing w:before="31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3"/>
          <w:szCs w:val="3"/>
        </w:rPr>
      </w:pPr>
      <w:rPr/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6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94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000000"/>
          <w:spacing w:val="0"/>
          <w:w w:val="100"/>
        </w:rPr>
      </w:r>
    </w:p>
    <w:p>
      <w:pPr>
        <w:spacing w:before="0" w:after="0" w:line="88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De</w:t>
      </w:r>
      <w:r>
        <w:rPr>
          <w:rFonts w:ascii="Arial" w:hAnsi="Arial" w:cs="Arial" w:eastAsia="Arial"/>
          <w:sz w:val="13"/>
          <w:szCs w:val="13"/>
          <w:spacing w:val="10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R</w:t>
      </w:r>
      <w:r>
        <w:rPr>
          <w:rFonts w:ascii="Arial" w:hAnsi="Arial" w:cs="Arial" w:eastAsia="Arial"/>
          <w:sz w:val="13"/>
          <w:szCs w:val="13"/>
          <w:spacing w:val="3"/>
          <w:w w:val="100"/>
          <w:position w:val="-5"/>
        </w:rPr>
        <w:t>o</w:t>
      </w:r>
      <w:r>
        <w:rPr>
          <w:rFonts w:ascii="Arial" w:hAnsi="Arial" w:cs="Arial" w:eastAsia="Arial"/>
          <w:sz w:val="13"/>
          <w:szCs w:val="13"/>
          <w:spacing w:val="2"/>
          <w:w w:val="100"/>
          <w:position w:val="-5"/>
        </w:rPr>
        <w:t>s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-5"/>
        </w:rPr>
        <w:t>e</w:t>
      </w:r>
      <w:r>
        <w:rPr>
          <w:rFonts w:ascii="Arial" w:hAnsi="Arial" w:cs="Arial" w:eastAsia="Arial"/>
          <w:sz w:val="13"/>
          <w:szCs w:val="13"/>
          <w:spacing w:val="11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spacing w:val="3"/>
          <w:w w:val="103"/>
          <w:position w:val="-5"/>
        </w:rPr>
        <w:t>H</w:t>
      </w:r>
      <w:r>
        <w:rPr>
          <w:rFonts w:ascii="Arial" w:hAnsi="Arial" w:cs="Arial" w:eastAsia="Arial"/>
          <w:sz w:val="13"/>
          <w:szCs w:val="13"/>
          <w:spacing w:val="-2"/>
          <w:w w:val="103"/>
          <w:position w:val="-5"/>
        </w:rPr>
        <w:t>i</w:t>
      </w:r>
      <w:r>
        <w:rPr>
          <w:rFonts w:ascii="Arial" w:hAnsi="Arial" w:cs="Arial" w:eastAsia="Arial"/>
          <w:sz w:val="13"/>
          <w:szCs w:val="13"/>
          <w:spacing w:val="1"/>
          <w:w w:val="103"/>
          <w:position w:val="-5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3"/>
          <w:position w:val="-5"/>
        </w:rPr>
        <w:t>l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872" w:space="143"/>
            <w:col w:w="5705"/>
          </w:cols>
        </w:sectPr>
      </w:pPr>
      <w:rPr/>
    </w:p>
    <w:p>
      <w:pPr>
        <w:spacing w:before="2" w:after="0" w:line="240" w:lineRule="auto"/>
        <w:ind w:left="4475" w:right="5732"/>
        <w:jc w:val="center"/>
        <w:rPr>
          <w:rFonts w:ascii="ESRI Default Marker" w:hAnsi="ESRI Default Marker" w:cs="ESRI Default Marker" w:eastAsia="ESRI Default Marker"/>
          <w:sz w:val="3"/>
          <w:szCs w:val="3"/>
        </w:rPr>
      </w:pPr>
      <w:rPr/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6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3"/>
          <w:szCs w:val="3"/>
          <w:color w:val="7E79C0"/>
          <w:spacing w:val="0"/>
          <w:w w:val="94"/>
        </w:rPr>
        <w:t>!</w:t>
      </w:r>
      <w:r>
        <w:rPr>
          <w:rFonts w:ascii="ESRI Default Marker" w:hAnsi="ESRI Default Marker" w:cs="ESRI Default Marker" w:eastAsia="ESRI Default Marker"/>
          <w:sz w:val="3"/>
          <w:szCs w:val="3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0" w:after="0" w:line="240" w:lineRule="auto"/>
        <w:ind w:left="1465" w:right="-20"/>
        <w:jc w:val="left"/>
        <w:tabs>
          <w:tab w:pos="25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4.26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ELs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4511,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4512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4513,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4" w:after="0" w:line="170" w:lineRule="exact"/>
        <w:ind w:left="2444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pict>
          <v:group style="position:absolute;margin-left:216.581696pt;margin-top:3.80821pt;width:45.89930pt;height:585.1806pt;mso-position-horizontal-relative:page;mso-position-vertical-relative:paragraph;z-index:-8969" coordorigin="4332,76" coordsize="918,11704">
            <v:group style="position:absolute;left:4444;top:8224;width:763;height:1386" coordorigin="4444,8224" coordsize="763,1386">
              <v:shape style="position:absolute;left:4444;top:8224;width:763;height:1386" coordorigin="4444,8224" coordsize="763,1386" path="m4444,9610l5207,9610,5207,8224,4444,8224,4444,9610xe" filled="t" fillcolor="#F2D4A2" stroked="f">
                <v:path arrowok="t"/>
                <v:fill/>
              </v:shape>
            </v:group>
            <v:group style="position:absolute;left:4444;top:7960;width:763;height:264" coordorigin="4444,7960" coordsize="763,264">
              <v:shape style="position:absolute;left:4444;top:7960;width:763;height:264" coordorigin="4444,7960" coordsize="763,264" path="m5207,8224l4444,8224,4444,7960,5207,7960,5207,8224e" filled="t" fillcolor="#231F20" stroked="f">
                <v:path arrowok="t"/>
                <v:fill/>
              </v:shape>
            </v:group>
            <v:group style="position:absolute;left:4444;top:9526;width:763;height:2" coordorigin="4444,9526" coordsize="763,2">
              <v:shape style="position:absolute;left:4444;top:9526;width:763;height:2" coordorigin="4444,9526" coordsize="763,0" path="m4444,9526l5207,9526e" filled="f" stroked="t" strokeweight="3.345pt" strokecolor="#231F20">
                <v:path arrowok="t"/>
              </v:shape>
            </v:group>
            <v:group style="position:absolute;left:4444;top:9721;width:763;height:760" coordorigin="4444,9721" coordsize="763,760">
              <v:shape style="position:absolute;left:4444;top:9721;width:763;height:760" coordorigin="4444,9721" coordsize="763,760" path="m4444,10481l5207,10481,5207,9721,4444,9721,4444,10481xe" filled="t" fillcolor="#F2D4A2" stroked="f">
                <v:path arrowok="t"/>
                <v:fill/>
              </v:shape>
            </v:group>
            <v:group style="position:absolute;left:4444;top:9610;width:763;height:111" coordorigin="4444,9610" coordsize="763,111">
              <v:shape style="position:absolute;left:4444;top:9610;width:763;height:111" coordorigin="4444,9610" coordsize="763,111" path="m5207,9721l4444,9721,4444,9610,5207,9610,5207,9721e" filled="t" fillcolor="#231F20" stroked="f">
                <v:path arrowok="t"/>
                <v:fill/>
              </v:shape>
            </v:group>
            <v:group style="position:absolute;left:4444;top:9808;width:763;height:58" coordorigin="4444,9808" coordsize="763,58">
              <v:shape style="position:absolute;left:4444;top:9808;width:763;height:58" coordorigin="4444,9808" coordsize="763,58" path="m4444,9866l5207,9866,5207,9808,4444,9808,4444,9866xe" filled="t" fillcolor="#231F20" stroked="f">
                <v:path arrowok="t"/>
                <v:fill/>
              </v:shape>
            </v:group>
            <v:group style="position:absolute;left:4444;top:9987;width:763;height:2" coordorigin="4444,9987" coordsize="763,2">
              <v:shape style="position:absolute;left:4444;top:9987;width:763;height:2" coordorigin="4444,9987" coordsize="763,0" path="m4444,9987l5207,9987e" filled="f" stroked="t" strokeweight="3.576pt" strokecolor="#231F20">
                <v:path arrowok="t"/>
              </v:shape>
            </v:group>
            <v:group style="position:absolute;left:4444;top:10171;width:763;height:2" coordorigin="4444,10171" coordsize="763,2">
              <v:shape style="position:absolute;left:4444;top:10171;width:763;height:2" coordorigin="4444,10171" coordsize="763,0" path="m4444,10171l5207,10171e" filled="f" stroked="t" strokeweight="3.344pt" strokecolor="#231F20">
                <v:path arrowok="t"/>
              </v:shape>
            </v:group>
            <v:group style="position:absolute;left:4444;top:10588;width:763;height:134" coordorigin="4444,10588" coordsize="763,134">
              <v:shape style="position:absolute;left:4444;top:10588;width:763;height:134" coordorigin="4444,10588" coordsize="763,134" path="m4444,10722l5207,10722,5207,10588,4444,10588,4444,10722xe" filled="t" fillcolor="#F2D4A2" stroked="f">
                <v:path arrowok="t"/>
                <v:fill/>
              </v:shape>
            </v:group>
            <v:group style="position:absolute;left:4444;top:10481;width:763;height:107" coordorigin="4444,10481" coordsize="763,107">
              <v:shape style="position:absolute;left:4444;top:10481;width:763;height:107" coordorigin="4444,10481" coordsize="763,107" path="m5207,10588l4444,10588,4444,10481,5207,10481,5207,10588e" filled="t" fillcolor="#231F20" stroked="f">
                <v:path arrowok="t"/>
                <v:fill/>
              </v:shape>
            </v:group>
            <v:group style="position:absolute;left:4444;top:11075;width:763;height:88" coordorigin="4444,11075" coordsize="763,88">
              <v:shape style="position:absolute;left:4444;top:11075;width:763;height:88" coordorigin="4444,11075" coordsize="763,88" path="m4444,11163l5207,11163,5207,11075,4444,11075,4444,11163xe" filled="t" fillcolor="#F2D4A2" stroked="f">
                <v:path arrowok="t"/>
                <v:fill/>
              </v:shape>
            </v:group>
            <v:group style="position:absolute;left:4444;top:10722;width:763;height:352" coordorigin="4444,10722" coordsize="763,352">
              <v:shape style="position:absolute;left:4444;top:10722;width:763;height:352" coordorigin="4444,10722" coordsize="763,352" path="m5207,11075l4444,11075,4444,10722,5207,10722,5207,11075e" filled="t" fillcolor="#231F20" stroked="f">
                <v:path arrowok="t"/>
                <v:fill/>
              </v:shape>
            </v:group>
            <v:group style="position:absolute;left:4444;top:11289;width:763;height:63" coordorigin="4444,11289" coordsize="763,63">
              <v:shape style="position:absolute;left:4444;top:11289;width:763;height:63" coordorigin="4444,11289" coordsize="763,63" path="m4444,11353l5207,11353,5207,11289,4444,11289,4444,11353xe" filled="t" fillcolor="#F2D4A2" stroked="f">
                <v:path arrowok="t"/>
                <v:fill/>
              </v:shape>
            </v:group>
            <v:group style="position:absolute;left:4444;top:11163;width:763;height:127" coordorigin="4444,11163" coordsize="763,127">
              <v:shape style="position:absolute;left:4444;top:11163;width:763;height:127" coordorigin="4444,11163" coordsize="763,127" path="m5207,11289l4444,11289,4444,11163,5207,11163,5207,11289e" filled="t" fillcolor="#231F20" stroked="f">
                <v:path arrowok="t"/>
                <v:fill/>
              </v:shape>
            </v:group>
            <v:group style="position:absolute;left:4444;top:11455;width:763;height:315" coordorigin="4444,11455" coordsize="763,315">
              <v:shape style="position:absolute;left:4444;top:11455;width:763;height:315" coordorigin="4444,11455" coordsize="763,315" path="m4444,11770l5207,11770,5207,11455,4444,11455,4444,11770xe" filled="t" fillcolor="#F2D4A2" stroked="f">
                <v:path arrowok="t"/>
                <v:fill/>
              </v:shape>
            </v:group>
            <v:group style="position:absolute;left:4444;top:11353;width:763;height:102" coordorigin="4444,11353" coordsize="763,102">
              <v:shape style="position:absolute;left:4444;top:11353;width:763;height:102" coordorigin="4444,11353" coordsize="763,102" path="m5207,11455l4444,11455,4444,11353,5207,11353,5207,11455e" filled="t" fillcolor="#231F20" stroked="f">
                <v:path arrowok="t"/>
                <v:fill/>
              </v:shape>
            </v:group>
            <v:group style="position:absolute;left:4444;top:11574;width:763;height:85" coordorigin="4444,11574" coordsize="763,85">
              <v:shape style="position:absolute;left:4444;top:11574;width:763;height:85" coordorigin="4444,11574" coordsize="763,85" path="m4444,11659l5207,11659,5207,11574,4444,11574,4444,11659xe" filled="t" fillcolor="#231F20" stroked="f">
                <v:path arrowok="t"/>
                <v:fill/>
              </v:shape>
            </v:group>
            <v:group style="position:absolute;left:4444;top:424;width:763;height:3007" coordorigin="4444,424" coordsize="763,3007">
              <v:shape style="position:absolute;left:4444;top:424;width:763;height:3007" coordorigin="4444,424" coordsize="763,3007" path="m5207,3431l4444,3431,4444,424,5207,424,5207,3431e" filled="t" fillcolor="#D4CAB8" stroked="f">
                <v:path arrowok="t"/>
                <v:fill/>
              </v:shape>
            </v:group>
            <v:group style="position:absolute;left:4444;top:3431;width:763;height:2497" coordorigin="4444,3431" coordsize="763,2497">
              <v:shape style="position:absolute;left:4444;top:3431;width:763;height:2497" coordorigin="4444,3431" coordsize="763,2497" path="m5207,5928l4444,5928,4444,3431,5207,3431,5207,5928e" filled="t" fillcolor="#F2D4A2" stroked="f">
                <v:path arrowok="t"/>
                <v:fill/>
              </v:shape>
            </v:group>
            <v:group style="position:absolute;left:4444;top:86;width:763;height:332" coordorigin="4444,86" coordsize="763,332">
              <v:shape style="position:absolute;left:4444;top:86;width:763;height:332" coordorigin="4444,86" coordsize="763,332" path="m4444,86l4444,418,5207,418,5207,217,4668,217,4444,86e" filled="t" fillcolor="#FFF9BA" stroked="f">
                <v:path arrowok="t"/>
                <v:fill/>
              </v:shape>
              <v:shape style="position:absolute;left:4444;top:86;width:763;height:332" coordorigin="4444,86" coordsize="763,332" path="m4843,86l4668,217,5207,217,5207,212,4989,212,4843,86e" filled="t" fillcolor="#FFF9BA" stroked="f">
                <v:path arrowok="t"/>
                <v:fill/>
              </v:shape>
              <v:shape style="position:absolute;left:4444;top:86;width:763;height:332" coordorigin="4444,86" coordsize="763,332" path="m5207,86l4989,212,5207,212,5207,86e" filled="t" fillcolor="#FFF9BA" stroked="f">
                <v:path arrowok="t"/>
                <v:fill/>
              </v:shape>
            </v:group>
            <v:group style="position:absolute;left:4881;top:7816;width:326;height:53" coordorigin="4881,7816" coordsize="326,53">
              <v:shape style="position:absolute;left:4881;top:7816;width:326;height:53" coordorigin="4881,7816" coordsize="326,53" path="m5207,7816l4881,7816,4905,7817,4929,7820,4952,7825,4973,7831,4993,7841,5011,7852,5019,7855,5093,7868,5117,7870,5142,7870,5166,7867,5188,7861,5207,7852,5207,7816e" filled="t" fillcolor="#FFF9BA" stroked="f">
                <v:path arrowok="t"/>
                <v:fill/>
              </v:shape>
            </v:group>
            <v:group style="position:absolute;left:4444;top:5928;width:763;height:1924" coordorigin="4444,5928" coordsize="763,1924">
              <v:shape style="position:absolute;left:4444;top:5928;width:763;height:1924" coordorigin="4444,5928" coordsize="763,1924" path="m5207,5928l4444,5928,4445,7821,4521,7841,4593,7851,4619,7852,4646,7851,4672,7849,4699,7844,4702,7843,4708,7841,4767,7828,4833,7818,4881,7816,5207,7816,5207,5928e" filled="t" fillcolor="#FFF9BA" stroked="f">
                <v:path arrowok="t"/>
                <v:fill/>
              </v:shape>
            </v:group>
            <v:group style="position:absolute;left:4444;top:5928;width:763;height:1942" coordorigin="4444,5928" coordsize="763,1942">
              <v:shape style="position:absolute;left:4444;top:5928;width:763;height:1942" coordorigin="4444,5928" coordsize="763,1942" path="m5207,7852l5188,7861,5166,7867,5142,7870,5117,7870,5093,7868,5032,7858,4993,7841,4973,7831,4952,7825,4929,7820,4905,7817,4881,7816,4857,7817,4788,7824,4719,7838,4699,7844,4672,7849,4593,7851,4521,7841,4456,7824,4444,5928,5207,5928,5207,7852,5207,7852xe" filled="f" stroked="t" strokeweight=".550pt" strokecolor="#231F20">
                <v:path arrowok="t"/>
              </v:shape>
            </v:group>
            <v:group style="position:absolute;left:4444;top:86;width:763;height:11684" coordorigin="4444,86" coordsize="763,11684">
              <v:shape style="position:absolute;left:4444;top:86;width:763;height:11684" coordorigin="4444,86" coordsize="763,11684" path="m5207,11770l4444,11770,4444,86,4668,217,4843,86,4989,212,5207,86,5207,11770xe" filled="f" stroked="t" strokeweight=".550pt" strokecolor="#231F20">
                <v:path arrowok="t"/>
              </v:shape>
            </v:group>
            <v:group style="position:absolute;left:4444;top:424;width:763;height:2" coordorigin="4444,424" coordsize="763,2">
              <v:shape style="position:absolute;left:4444;top:424;width:763;height:2" coordorigin="4444,424" coordsize="763,0" path="m4444,424l5207,424e" filled="f" stroked="t" strokeweight=".550pt" strokecolor="#231F20">
                <v:path arrowok="t"/>
              </v:shape>
            </v:group>
            <v:group style="position:absolute;left:4444;top:3431;width:763;height:2" coordorigin="4444,3431" coordsize="763,2">
              <v:shape style="position:absolute;left:4444;top:3431;width:763;height:2" coordorigin="4444,3431" coordsize="763,0" path="m4444,3431l5207,3431e" filled="f" stroked="t" strokeweight=".550pt" strokecolor="#231F20">
                <v:path arrowok="t"/>
              </v:shape>
            </v:group>
            <v:group style="position:absolute;left:4444;top:5926;width:763;height:2" coordorigin="4444,5926" coordsize="763,2">
              <v:shape style="position:absolute;left:4444;top:5926;width:763;height:2" coordorigin="4444,5926" coordsize="763,0" path="m4444,5926l5207,5926e" filled="f" stroked="t" strokeweight=".550pt" strokecolor="#231F20">
                <v:path arrowok="t"/>
              </v:shape>
            </v:group>
            <v:group style="position:absolute;left:4337;top:7960;width:870;height:2" coordorigin="4337,7960" coordsize="870,2">
              <v:shape style="position:absolute;left:4337;top:7960;width:870;height:2" coordorigin="4337,7960" coordsize="870,0" path="m4337,7960l5207,7960e" filled="f" stroked="t" strokeweight=".550pt" strokecolor="#231F20">
                <v:path arrowok="t"/>
              </v:shape>
            </v:group>
            <v:group style="position:absolute;left:4337;top:8224;width:870;height:2" coordorigin="4337,8224" coordsize="870,2">
              <v:shape style="position:absolute;left:4337;top:8224;width:870;height:2" coordorigin="4337,8224" coordsize="870,0" path="m4337,8224l5207,8224e" filled="f" stroked="t" strokeweight=".550pt" strokecolor="#231F20">
                <v:path arrowok="t"/>
              </v:shape>
            </v:group>
            <v:group style="position:absolute;left:4337;top:9494;width:870;height:2" coordorigin="4337,9494" coordsize="870,2">
              <v:shape style="position:absolute;left:4337;top:9494;width:870;height:2" coordorigin="4337,9494" coordsize="870,0" path="m4337,9494l5207,9494e" filled="f" stroked="t" strokeweight=".550pt" strokecolor="#231F20">
                <v:path arrowok="t"/>
              </v:shape>
            </v:group>
            <v:group style="position:absolute;left:4337;top:9559;width:870;height:2" coordorigin="4337,9559" coordsize="870,2">
              <v:shape style="position:absolute;left:4337;top:9559;width:870;height:2" coordorigin="4337,9559" coordsize="870,0" path="m4337,9559l5207,9559e" filled="f" stroked="t" strokeweight=".550pt" strokecolor="#231F20">
                <v:path arrowok="t"/>
              </v:shape>
            </v:group>
            <v:group style="position:absolute;left:4337;top:9610;width:870;height:2" coordorigin="4337,9610" coordsize="870,2">
              <v:shape style="position:absolute;left:4337;top:9610;width:870;height:2" coordorigin="4337,9610" coordsize="870,0" path="m4337,9610l5207,9610e" filled="f" stroked="t" strokeweight=".550pt" strokecolor="#231F20">
                <v:path arrowok="t"/>
              </v:shape>
            </v:group>
            <v:group style="position:absolute;left:4337;top:9721;width:870;height:2" coordorigin="4337,9721" coordsize="870,2">
              <v:shape style="position:absolute;left:4337;top:9721;width:870;height:2" coordorigin="4337,9721" coordsize="870,0" path="m4337,9721l5207,9721e" filled="f" stroked="t" strokeweight=".550pt" strokecolor="#231F20">
                <v:path arrowok="t"/>
              </v:shape>
            </v:group>
            <v:group style="position:absolute;left:4337;top:9814;width:870;height:2" coordorigin="4337,9814" coordsize="870,2">
              <v:shape style="position:absolute;left:4337;top:9814;width:870;height:2" coordorigin="4337,9814" coordsize="870,0" path="m4337,9814l5207,9814e" filled="f" stroked="t" strokeweight=".550pt" strokecolor="#231F20">
                <v:path arrowok="t"/>
              </v:shape>
            </v:group>
            <v:group style="position:absolute;left:4337;top:9865;width:870;height:2" coordorigin="4337,9865" coordsize="870,2">
              <v:shape style="position:absolute;left:4337;top:9865;width:870;height:2" coordorigin="4337,9865" coordsize="870,0" path="m4337,9865l5207,9865e" filled="f" stroked="t" strokeweight=".550pt" strokecolor="#231F20">
                <v:path arrowok="t"/>
              </v:shape>
            </v:group>
            <v:group style="position:absolute;left:4337;top:9953;width:870;height:2" coordorigin="4337,9953" coordsize="870,2">
              <v:shape style="position:absolute;left:4337;top:9953;width:870;height:2" coordorigin="4337,9953" coordsize="870,0" path="m4337,9953l5207,9953e" filled="f" stroked="t" strokeweight=".550pt" strokecolor="#231F20">
                <v:path arrowok="t"/>
              </v:shape>
            </v:group>
            <v:group style="position:absolute;left:4337;top:10022;width:870;height:2" coordorigin="4337,10022" coordsize="870,2">
              <v:shape style="position:absolute;left:4337;top:10022;width:870;height:2" coordorigin="4337,10022" coordsize="870,0" path="m4337,10022l5207,10022e" filled="f" stroked="t" strokeweight=".550pt" strokecolor="#231F20">
                <v:path arrowok="t"/>
              </v:shape>
            </v:group>
            <v:group style="position:absolute;left:4337;top:10138;width:870;height:2" coordorigin="4337,10138" coordsize="870,2">
              <v:shape style="position:absolute;left:4337;top:10138;width:870;height:2" coordorigin="4337,10138" coordsize="870,0" path="m4337,10138l5207,10138e" filled="f" stroked="t" strokeweight=".550pt" strokecolor="#231F20">
                <v:path arrowok="t"/>
              </v:shape>
            </v:group>
            <v:group style="position:absolute;left:4337;top:10203;width:870;height:2" coordorigin="4337,10203" coordsize="870,2">
              <v:shape style="position:absolute;left:4337;top:10203;width:870;height:2" coordorigin="4337,10203" coordsize="870,0" path="m4337,10203l5207,10203e" filled="f" stroked="t" strokeweight=".550pt" strokecolor="#231F20">
                <v:path arrowok="t"/>
              </v:shape>
            </v:group>
            <v:group style="position:absolute;left:4337;top:10481;width:870;height:2" coordorigin="4337,10481" coordsize="870,2">
              <v:shape style="position:absolute;left:4337;top:10481;width:870;height:2" coordorigin="4337,10481" coordsize="870,0" path="m4337,10481l5207,10481e" filled="f" stroked="t" strokeweight=".550pt" strokecolor="#231F20">
                <v:path arrowok="t"/>
              </v:shape>
            </v:group>
            <v:group style="position:absolute;left:4337;top:10588;width:870;height:2" coordorigin="4337,10588" coordsize="870,2">
              <v:shape style="position:absolute;left:4337;top:10588;width:870;height:2" coordorigin="4337,10588" coordsize="870,0" path="m4337,10588l5207,10588e" filled="f" stroked="t" strokeweight=".550pt" strokecolor="#231F20">
                <v:path arrowok="t"/>
              </v:shape>
            </v:group>
            <v:group style="position:absolute;left:4337;top:10722;width:870;height:2" coordorigin="4337,10722" coordsize="870,2">
              <v:shape style="position:absolute;left:4337;top:10722;width:870;height:2" coordorigin="4337,10722" coordsize="870,0" path="m4337,10722l5207,10722e" filled="f" stroked="t" strokeweight=".550pt" strokecolor="#231F20">
                <v:path arrowok="t"/>
              </v:shape>
            </v:group>
            <v:group style="position:absolute;left:4337;top:11075;width:870;height:2" coordorigin="4337,11075" coordsize="870,2">
              <v:shape style="position:absolute;left:4337;top:11075;width:870;height:2" coordorigin="4337,11075" coordsize="870,0" path="m4337,11075l5207,11075e" filled="f" stroked="t" strokeweight=".550pt" strokecolor="#231F20">
                <v:path arrowok="t"/>
              </v:shape>
            </v:group>
            <v:group style="position:absolute;left:4337;top:11163;width:870;height:2" coordorigin="4337,11163" coordsize="870,2">
              <v:shape style="position:absolute;left:4337;top:11163;width:870;height:2" coordorigin="4337,11163" coordsize="870,0" path="m4337,11163l5207,11163e" filled="f" stroked="t" strokeweight=".550pt" strokecolor="#231F20">
                <v:path arrowok="t"/>
              </v:shape>
            </v:group>
            <v:group style="position:absolute;left:4337;top:11274;width:870;height:2" coordorigin="4337,11274" coordsize="870,2">
              <v:shape style="position:absolute;left:4337;top:11274;width:870;height:2" coordorigin="4337,11274" coordsize="870,0" path="m4337,11274l5207,11274e" filled="f" stroked="t" strokeweight=".550pt" strokecolor="#231F20">
                <v:path arrowok="t"/>
              </v:shape>
            </v:group>
            <v:group style="position:absolute;left:4337;top:11353;width:870;height:2" coordorigin="4337,11353" coordsize="870,2">
              <v:shape style="position:absolute;left:4337;top:11353;width:870;height:2" coordorigin="4337,11353" coordsize="870,0" path="m4337,11353l5207,11353e" filled="f" stroked="t" strokeweight=".550pt" strokecolor="#231F20">
                <v:path arrowok="t"/>
              </v:shape>
            </v:group>
            <v:group style="position:absolute;left:4337;top:11455;width:870;height:2" coordorigin="4337,11455" coordsize="870,2">
              <v:shape style="position:absolute;left:4337;top:11455;width:870;height:2" coordorigin="4337,11455" coordsize="870,0" path="m4337,11455l5207,11455e" filled="f" stroked="t" strokeweight=".550pt" strokecolor="#231F20">
                <v:path arrowok="t"/>
              </v:shape>
            </v:group>
            <v:group style="position:absolute;left:4337;top:11575;width:870;height:2" coordorigin="4337,11575" coordsize="870,2">
              <v:shape style="position:absolute;left:4337;top:11575;width:870;height:2" coordorigin="4337,11575" coordsize="870,0" path="m4337,11575l5207,11575e" filled="f" stroked="t" strokeweight=".550pt" strokecolor="#231F20">
                <v:path arrowok="t"/>
              </v:shape>
            </v:group>
            <v:group style="position:absolute;left:4337;top:11659;width:870;height:2" coordorigin="4337,11659" coordsize="870,2">
              <v:shape style="position:absolute;left:4337;top:11659;width:870;height:2" coordorigin="4337,11659" coordsize="870,0" path="m4337,11659l5207,11659e" filled="f" stroked="t" strokeweight=".550pt" strokecolor="#231F20">
                <v:path arrowok="t"/>
              </v:shape>
            </v:group>
            <v:group style="position:absolute;left:4337;top:7816;width:870;height:53" coordorigin="4337,7816" coordsize="870,53">
              <v:shape style="position:absolute;left:4337;top:7816;width:870;height:53" coordorigin="4337,7816" coordsize="870,53" path="m5207,7852l5188,7861,5166,7867,5142,7870,5117,7870,5093,7868,5032,7858,4993,7841,4973,7831,4952,7825,4929,7820,4905,7817,4881,7816,4857,7817,4788,7824,4719,7838,4699,7844,4672,7849,4646,7851,4619,7852,4593,7851,4521,7841,4456,7824,4445,7821,4337,7820e" filled="f" stroked="t" strokeweight=".550pt" strokecolor="#231F20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550880pt;margin-top:-48.069294pt;width:9.7pt;height:55.468802pt;mso-position-horizontal-relative:page;mso-position-vertical-relative:paragraph;z-index:-8961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w w:val="102"/>
                      <w:b/>
                      <w:bCs/>
                    </w:rPr>
                    <w:t>QU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-11"/>
                      <w:w w:val="102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TERNA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-6"/>
                      <w:w w:val="102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Y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053879pt;margin-top:-37.527992pt;width:9.7pt;height:34.517101pt;mso-position-horizontal-relative:page;mso-position-vertical-relative:paragraph;z-index:-8956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Alluvium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0"/>
          <w:b/>
          <w:bCs/>
          <w:i/>
        </w:rPr>
        <w:t>Seam</w:t>
      </w:r>
      <w:r>
        <w:rPr>
          <w:rFonts w:ascii="Arial" w:hAnsi="Arial" w:cs="Arial" w:eastAsia="Arial"/>
          <w:sz w:val="15"/>
          <w:szCs w:val="15"/>
          <w:color w:val="231F20"/>
          <w:spacing w:val="9"/>
          <w:w w:val="100"/>
          <w:b/>
          <w:bCs/>
          <w:i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  <w:b/>
          <w:bCs/>
          <w:i/>
        </w:rPr>
        <w:t>Name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292" w:footer="610" w:top="1560" w:bottom="800" w:left="1020" w:right="1000"/>
          <w:headerReference w:type="even" r:id="rId217"/>
          <w:pgSz w:w="11920" w:h="16840"/>
        </w:sectPr>
      </w:pPr>
      <w:rPr/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90" w:lineRule="exact"/>
        <w:ind w:left="5358" w:right="-64"/>
        <w:jc w:val="left"/>
        <w:tabs>
          <w:tab w:pos="638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550880pt;margin-top:-46.42971pt;width:9.7pt;height:55.330202pt;mso-position-horizontal-relative:page;mso-position-vertical-relative:paragraph;z-index:-8962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w w:val="102"/>
                      <w:b/>
                      <w:bCs/>
                    </w:rPr>
                    <w:t>CRE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-11"/>
                      <w:w w:val="102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ACEOUS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053879pt;margin-top:-104.349113pt;width:9.7pt;height:53.343602pt;mso-position-horizontal-relative:page;mso-position-vertical-relative:paragraph;z-index:-8957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0"/>
                      <w:b/>
                      <w:bCs/>
                    </w:rPr>
                    <w:t>Bulldog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1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Shale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4.28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Wintinna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deposit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cross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-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section.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59" w:after="0" w:line="240" w:lineRule="auto"/>
        <w:ind w:right="-20"/>
        <w:jc w:val="left"/>
        <w:rPr>
          <w:rFonts w:ascii="Arial" w:hAnsi="Arial" w:cs="Arial" w:eastAsia="Arial"/>
          <w:sz w:val="4"/>
          <w:szCs w:val="4"/>
        </w:rPr>
      </w:pPr>
      <w:rPr/>
      <w:r>
        <w:rPr/>
        <w:br w:type="column"/>
      </w:r>
      <w:r>
        <w:rPr>
          <w:rFonts w:ascii="Arial" w:hAnsi="Arial" w:cs="Arial" w:eastAsia="Arial"/>
          <w:sz w:val="4"/>
          <w:szCs w:val="4"/>
          <w:color w:val="221F1F"/>
          <w:spacing w:val="0"/>
          <w:w w:val="114"/>
        </w:rPr>
        <w:t>204210-105</w:t>
      </w:r>
      <w:r>
        <w:rPr>
          <w:rFonts w:ascii="Arial" w:hAnsi="Arial" w:cs="Arial" w:eastAsia="Arial"/>
          <w:sz w:val="4"/>
          <w:szCs w:val="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8862" w:space="609"/>
            <w:col w:w="429"/>
          </w:cols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2" w:after="0" w:line="240" w:lineRule="auto"/>
        <w:ind w:left="5323" w:right="3493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053879pt;margin-top:-23.009398pt;width:9.7pt;height:86.284203pt;mso-position-horizontal-relative:page;mso-position-vertical-relative:paragraph;z-index:-8958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0"/>
                      <w:b/>
                      <w:bCs/>
                    </w:rPr>
                    <w:t>Cadna-Owie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1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Formation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Type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8" w:after="0" w:line="240" w:lineRule="auto"/>
        <w:ind w:left="535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Sub-bituminous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358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Description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80" w:lineRule="atLeast"/>
        <w:ind w:left="5358" w:right="30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550880pt;margin-top:57.954166pt;width:9.7pt;height:40.931201pt;mso-position-horizontal-relative:page;mso-position-vertical-relative:paragraph;z-index:-8963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JURASSIC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2.531975pt;margin-top:56.722164pt;width:18.940pt;height:47.784201pt;mso-position-horizontal-relative:page;mso-position-vertical-relative:paragraph;z-index:-8960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6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Algebuckina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12" w:after="0" w:line="240" w:lineRule="auto"/>
                    <w:ind w:left="84" w:right="-2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Sandstone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Wintinna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4.28)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combined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20-30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40-50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vertical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interval.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un-weathered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lying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structural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complexities.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6.5pt;margin-top:56.500015pt;width:29.748pt;height:667.511pt;mso-position-horizontal-relative:page;mso-position-vertical-relative:page;z-index:-8968" coordorigin="1130,1130" coordsize="595,13350">
            <v:group style="position:absolute;left:1140;top:1140;width:575;height:13330" coordorigin="1140,1140" coordsize="575,13330">
              <v:shape style="position:absolute;left:1140;top:1140;width:575;height:13330" coordorigin="1140,1140" coordsize="575,13330" path="m1715,14470l1140,14470,1140,1140,1715,1140,1715,14470e" filled="t" fillcolor="#B2D67D" stroked="f">
                <v:path arrowok="t"/>
                <v:fill/>
              </v:shape>
            </v:group>
            <v:group style="position:absolute;left:1140;top:1140;width:575;height:13330" coordorigin="1140,1140" coordsize="575,13330">
              <v:shape style="position:absolute;left:1140;top:1140;width:575;height:13330" coordorigin="1140,1140" coordsize="575,13330" path="m1715,14470l1140,14470,1140,1140,1715,1140,1715,14470xe" filled="f" stroked="t" strokeweight=".550pt" strokecolor="#231F20">
                <v:path arrowok="t"/>
              </v:shape>
            </v:group>
            <v:group style="position:absolute;left:1140;top:2764;width:575;height:2" coordorigin="1140,2764" coordsize="575,2">
              <v:shape style="position:absolute;left:1140;top:2764;width:575;height:2" coordorigin="1140,2764" coordsize="575,0" path="m1140,2764l1715,2764e" filled="f" stroked="t" strokeweight=".550pt" strokecolor="#231F20">
                <v:path arrowok="t"/>
              </v:shape>
            </v:group>
            <v:group style="position:absolute;left:1140;top:8268;width:575;height:2" coordorigin="1140,8268" coordsize="575,2">
              <v:shape style="position:absolute;left:1140;top:8268;width:575;height:2" coordorigin="1140,8268" coordsize="575,0" path="m1140,8268l1715,8268e" filled="f" stroked="t" strokeweight=".550pt" strokecolor="#231F20">
                <v:path arrowok="t"/>
              </v:shape>
            </v:group>
            <v:group style="position:absolute;left:1140;top:10300;width:575;height:2" coordorigin="1140,10300" coordsize="575,2">
              <v:shape style="position:absolute;left:1140;top:10300;width:575;height:2" coordorigin="1140,10300" coordsize="575,0" path="m1140,10300l1715,10300e" filled="f" stroked="t" strokeweight=".550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97.819pt;margin-top:56.500015pt;width:29.75pt;height:667.511pt;mso-position-horizontal-relative:page;mso-position-vertical-relative:page;z-index:-8967" coordorigin="1956,1130" coordsize="595,13350">
            <v:group style="position:absolute;left:1966;top:1140;width:575;height:13330" coordorigin="1966,1140" coordsize="575,13330">
              <v:shape style="position:absolute;left:1966;top:1140;width:575;height:13330" coordorigin="1966,1140" coordsize="575,13330" path="m2541,14470l1966,14470,1966,1140,2541,1140,2541,14470e" filled="t" fillcolor="#FFF9BA" stroked="f">
                <v:path arrowok="t"/>
                <v:fill/>
              </v:shape>
            </v:group>
            <v:group style="position:absolute;left:1966;top:1140;width:575;height:13330" coordorigin="1966,1140" coordsize="575,13330">
              <v:shape style="position:absolute;left:1966;top:1140;width:575;height:13330" coordorigin="1966,1140" coordsize="575,13330" path="m2541,14470l1966,14470,1966,1140,2541,1140,2541,14470xe" filled="f" stroked="t" strokeweight=".550pt" strokecolor="#231F20">
                <v:path arrowok="t"/>
              </v:shape>
            </v:group>
            <v:group style="position:absolute;left:1966;top:2764;width:571;height:2" coordorigin="1966,2764" coordsize="571,2">
              <v:shape style="position:absolute;left:1966;top:2764;width:571;height:2" coordorigin="1966,2764" coordsize="571,0" path="m1966,2764l2537,2764e" filled="f" stroked="t" strokeweight=".550pt" strokecolor="#231F20">
                <v:path arrowok="t"/>
              </v:shape>
            </v:group>
            <v:group style="position:absolute;left:1966;top:5771;width:571;height:2" coordorigin="1966,5771" coordsize="571,2">
              <v:shape style="position:absolute;left:1966;top:5771;width:571;height:2" coordorigin="1966,5771" coordsize="571,0" path="m1966,5771l2537,5771e" filled="f" stroked="t" strokeweight=".550pt" strokecolor="#231F20">
                <v:path arrowok="t"/>
              </v:shape>
            </v:group>
            <v:group style="position:absolute;left:1966;top:8268;width:571;height:2" coordorigin="1966,8268" coordsize="571,2">
              <v:shape style="position:absolute;left:1966;top:8268;width:571;height:2" coordorigin="1966,8268" coordsize="571,0" path="m1966,8268l2537,8268e" filled="f" stroked="t" strokeweight=".550pt" strokecolor="#231F20">
                <v:path arrowok="t"/>
              </v:shape>
            </v:group>
            <v:group style="position:absolute;left:1966;top:10300;width:571;height:2" coordorigin="1966,10300" coordsize="571,2">
              <v:shape style="position:absolute;left:1966;top:10300;width:571;height:2" coordorigin="1966,10300" coordsize="571,0" path="m1966,10300l2537,10300e" filled="f" stroked="t" strokeweight=".550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18.392792pt;margin-top:56.187313pt;width:220.34pt;height:233.271pt;mso-position-horizontal-relative:page;mso-position-vertical-relative:page;z-index:-8965" coordorigin="6368,1124" coordsize="4407,4665">
            <v:shape style="position:absolute;left:6405;top:1129;width:4323;height:4655" type="#_x0000_t75">
              <v:imagedata r:id="rId218" o:title=""/>
            </v:shape>
            <v:group style="position:absolute;left:6373;top:1129;width:4396;height:4655" coordorigin="6373,1129" coordsize="4396,4655">
              <v:shape style="position:absolute;left:6373;top:1129;width:4396;height:4655" coordorigin="6373,1129" coordsize="4396,4655" path="m6373,1129l10769,1129,10769,5784,6373,5784,6373,1129xe" filled="f" stroked="t" strokeweight=".517pt" strokecolor="#221F1F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121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Unconformity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83" w:after="0" w:line="240" w:lineRule="auto"/>
        <w:ind w:right="121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Isolation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4" w:lineRule="auto"/>
        <w:ind w:left="2031" w:right="1211" w:firstLine="171"/>
        <w:jc w:val="right"/>
        <w:rPr>
          <w:rFonts w:ascii="Arial" w:hAnsi="Arial" w:cs="Arial" w:eastAsia="Arial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550880pt;margin-top:1.823071pt;width:9.7pt;height:64.893602pt;mso-position-horizontal-relative:page;mso-position-vertical-relative:paragraph;z-index:-8964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0"/>
                      <w:b/>
                      <w:bCs/>
                    </w:rPr>
                    <w:t>EAR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-14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0"/>
                      <w:b/>
                      <w:bCs/>
                    </w:rPr>
                    <w:t>Y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PERMIAN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6.56678pt;margin-top:-30.709431pt;width:9.7pt;height:111.363104pt;mso-position-horizontal-relative:page;mso-position-vertical-relative:paragraph;z-index:-8959" type="#_x0000_t202" filled="f" stroked="f">
            <v:textbox inset="0,0,0,0" style="layout-flow:vertical;mso-layout-flow-alt:bottom-to-top">
              <w:txbxContent>
                <w:p>
                  <w:pPr>
                    <w:spacing w:before="4" w:after="0" w:line="240" w:lineRule="auto"/>
                    <w:ind w:left="20" w:right="-4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0"/>
                      <w:b/>
                      <w:bCs/>
                    </w:rPr>
                    <w:t>Upper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1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0"/>
                      <w:b/>
                      <w:bCs/>
                    </w:rPr>
                    <w:t>Mt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4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-12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0"/>
                      <w:b/>
                      <w:bCs/>
                    </w:rPr>
                    <w:t>ooddina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14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231F20"/>
                      <w:spacing w:val="0"/>
                      <w:w w:val="102"/>
                      <w:b/>
                      <w:bCs/>
                    </w:rPr>
                    <w:t>Formation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0"/>
        </w:rPr>
        <w:t>Perentie</w:t>
      </w:r>
      <w:r>
        <w:rPr>
          <w:rFonts w:ascii="Arial" w:hAnsi="Arial" w:cs="Arial" w:eastAsia="Arial"/>
          <w:sz w:val="15"/>
          <w:szCs w:val="15"/>
          <w:color w:val="231F20"/>
          <w:spacing w:val="12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Upper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Perentie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0"/>
        </w:rPr>
        <w:t>Goorikiana</w:t>
      </w:r>
      <w:r>
        <w:rPr>
          <w:rFonts w:ascii="Arial" w:hAnsi="Arial" w:cs="Arial" w:eastAsia="Arial"/>
          <w:sz w:val="15"/>
          <w:szCs w:val="15"/>
          <w:color w:val="231F20"/>
          <w:spacing w:val="15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Upper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39" w:lineRule="exact"/>
        <w:ind w:right="121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Goorikiana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17" w:after="0" w:line="240" w:lineRule="auto"/>
        <w:ind w:right="121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31F20"/>
          <w:spacing w:val="0"/>
          <w:w w:val="100"/>
        </w:rPr>
        <w:t>Mirackina</w:t>
      </w:r>
      <w:r>
        <w:rPr>
          <w:rFonts w:ascii="Arial" w:hAnsi="Arial" w:cs="Arial" w:eastAsia="Arial"/>
          <w:sz w:val="15"/>
          <w:szCs w:val="15"/>
          <w:color w:val="231F20"/>
          <w:spacing w:val="14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Upper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21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Mirackina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121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Arckaringa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80" w:lineRule="auto"/>
        <w:ind w:left="2558" w:right="1211" w:firstLine="97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31F20"/>
          <w:spacing w:val="0"/>
          <w:w w:val="100"/>
        </w:rPr>
        <w:t>Mt</w:t>
      </w:r>
      <w:r>
        <w:rPr>
          <w:rFonts w:ascii="Arial" w:hAnsi="Arial" w:cs="Arial" w:eastAsia="Arial"/>
          <w:sz w:val="15"/>
          <w:szCs w:val="15"/>
          <w:color w:val="231F20"/>
          <w:spacing w:val="4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Barry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Nilkinina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 </w:t>
      </w:r>
      <w:r>
        <w:rPr>
          <w:rFonts w:ascii="Arial" w:hAnsi="Arial" w:cs="Arial" w:eastAsia="Arial"/>
          <w:sz w:val="15"/>
          <w:szCs w:val="15"/>
          <w:color w:val="231F20"/>
          <w:spacing w:val="-6"/>
          <w:w w:val="102"/>
        </w:rPr>
        <w:t>W</w:t>
      </w:r>
      <w:r>
        <w:rPr>
          <w:rFonts w:ascii="Arial" w:hAnsi="Arial" w:cs="Arial" w:eastAsia="Arial"/>
          <w:sz w:val="15"/>
          <w:szCs w:val="15"/>
          <w:color w:val="231F20"/>
          <w:spacing w:val="0"/>
          <w:w w:val="102"/>
        </w:rPr>
        <w:t>addikee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418" w:lineRule="auto"/>
        <w:ind w:left="3689" w:right="-9" w:firstLine="-453"/>
        <w:jc w:val="left"/>
        <w:tabs>
          <w:tab w:pos="4340" w:val="left"/>
        </w:tabs>
        <w:rPr>
          <w:rFonts w:ascii="Arial Narrow" w:hAnsi="Arial Narrow" w:cs="Arial Narrow" w:eastAsia="Arial Narrow"/>
          <w:sz w:val="13"/>
          <w:szCs w:val="13"/>
        </w:rPr>
      </w:pPr>
      <w:rPr/>
      <w:r>
        <w:rPr/>
        <w:pict>
          <v:group style="position:absolute;margin-left:213.896194pt;margin-top:7.103574pt;width:56.536pt;height:5.872pt;mso-position-horizontal-relative:page;mso-position-vertical-relative:paragraph;z-index:-8966" coordorigin="4278,142" coordsize="1131,117">
            <v:group style="position:absolute;left:4283;top:148;width:1120;height:106" coordorigin="4283,148" coordsize="1120,106">
              <v:shape style="position:absolute;left:4283;top:148;width:1120;height:106" coordorigin="4283,148" coordsize="1120,106" path="m4283,148l4283,254,4843,254,5403,254,5403,148e" filled="f" stroked="t" strokeweight=".550pt" strokecolor="#231F20">
                <v:path arrowok="t"/>
              </v:shape>
            </v:group>
            <v:group style="position:absolute;left:4843;top:179;width:2;height:75" coordorigin="4843,179" coordsize="2,75">
              <v:shape style="position:absolute;left:4843;top:179;width:2;height:75" coordorigin="4843,179" coordsize="0,75" path="m4843,179l4843,254e" filled="f" stroked="t" strokeweight=".550pt" strokecolor="#231F20">
                <v:path arrowok="t"/>
              </v:shape>
            </v:group>
            <w10:wrap type="none"/>
          </v:group>
        </w:pict>
      </w:r>
      <w:r>
        <w:rPr>
          <w:rFonts w:ascii="Arial Narrow" w:hAnsi="Arial Narrow" w:cs="Arial Narrow" w:eastAsia="Arial Narrow"/>
          <w:sz w:val="13"/>
          <w:szCs w:val="13"/>
          <w:color w:val="231F20"/>
          <w:spacing w:val="0"/>
          <w:w w:val="100"/>
        </w:rPr>
        <w:t>0</w:t>
      </w:r>
      <w:r>
        <w:rPr>
          <w:rFonts w:ascii="Arial Narrow" w:hAnsi="Arial Narrow" w:cs="Arial Narrow" w:eastAsia="Arial Narrow"/>
          <w:sz w:val="13"/>
          <w:szCs w:val="13"/>
          <w:color w:val="231F20"/>
          <w:spacing w:val="-29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231F20"/>
          <w:spacing w:val="0"/>
          <w:w w:val="100"/>
        </w:rPr>
        <w:tab/>
        <w:tab/>
      </w:r>
      <w:r>
        <w:rPr>
          <w:rFonts w:ascii="Arial Narrow" w:hAnsi="Arial Narrow" w:cs="Arial Narrow" w:eastAsia="Arial Narrow"/>
          <w:sz w:val="13"/>
          <w:szCs w:val="13"/>
          <w:color w:val="231F20"/>
          <w:spacing w:val="0"/>
          <w:w w:val="101"/>
        </w:rPr>
        <w:t>20</w:t>
      </w:r>
      <w:r>
        <w:rPr>
          <w:rFonts w:ascii="Arial Narrow" w:hAnsi="Arial Narrow" w:cs="Arial Narrow" w:eastAsia="Arial Narrow"/>
          <w:sz w:val="13"/>
          <w:szCs w:val="13"/>
          <w:color w:val="231F20"/>
          <w:spacing w:val="0"/>
          <w:w w:val="101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231F20"/>
          <w:spacing w:val="0"/>
          <w:w w:val="101"/>
        </w:rPr>
        <w:t>metres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</w:rPr>
      </w:r>
    </w:p>
    <w:p>
      <w:pPr>
        <w:spacing w:before="39" w:after="0" w:line="240" w:lineRule="auto"/>
        <w:ind w:left="114" w:right="-64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4.27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Typical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Stratigraphy,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Wintinna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coal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deposit.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Overburden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145-210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Quality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Data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Wintinna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Typical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Raw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Quality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(average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seams)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59" w:lineRule="auto"/>
        <w:ind w:right="111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Moisture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received)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         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36.6%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Inherent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Moisture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(air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1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13.2%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(air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                        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10.5%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Volatile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(air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    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35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32.5%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Sulphur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(air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        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1.64%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Chlorine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(dry,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        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0.05%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Specific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(air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35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23.6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Mj/kg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Density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                          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5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1.25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(g/cc)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304" w:lineRule="auto"/>
        <w:ind w:right="287"/>
        <w:jc w:val="left"/>
        <w:rPr>
          <w:rFonts w:ascii="Century Gothic" w:hAnsi="Century Gothic" w:cs="Century Gothic" w:eastAsia="Century Gothic"/>
          <w:sz w:val="18"/>
          <w:szCs w:val="18"/>
        </w:rPr>
      </w:pPr>
      <w:rPr/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Sources: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Statement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Coal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Resources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Wintinna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July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2008,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McElroy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Bryan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Geological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Services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(MBGS)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Wintinna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Resource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Coal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Quality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Review,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July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2008,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A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B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Mylec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(for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8"/>
          <w:szCs w:val="18"/>
          <w:color w:val="231F20"/>
          <w:spacing w:val="0"/>
          <w:w w:val="100"/>
          <w:i/>
        </w:rPr>
        <w:t>MBGS)</w:t>
      </w:r>
      <w:r>
        <w:rPr>
          <w:rFonts w:ascii="Century Gothic" w:hAnsi="Century Gothic" w:cs="Century Gothic" w:eastAsia="Century Gothic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95" w:space="863"/>
            <w:col w:w="4542"/>
          </w:cols>
        </w:sectPr>
      </w:pPr>
      <w:rPr/>
    </w:p>
    <w:p>
      <w:pPr>
        <w:spacing w:before="6" w:after="0" w:line="237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56.193001pt;margin-top:4.627491pt;width:482.89pt;height:224.465pt;mso-position-horizontal-relative:page;mso-position-vertical-relative:paragraph;z-index:-8955" coordorigin="1124,93" coordsize="9658,4489">
            <v:group style="position:absolute;left:1134;top:103;width:9638;height:4469" coordorigin="1134,103" coordsize="9638,4469">
              <v:shape style="position:absolute;left:1134;top:103;width:9638;height:4469" coordorigin="1134,103" coordsize="9638,4469" path="m1134,4572l10772,4572,10772,103,1134,103,1134,4572e" filled="t" fillcolor="#D1D3D4" stroked="f">
                <v:path arrowok="t"/>
                <v:fill/>
              </v:shape>
            </v:group>
            <v:group style="position:absolute;left:1459;top:1619;width:1340;height:738" coordorigin="1459,1619" coordsize="1340,738">
              <v:shape style="position:absolute;left:1459;top:1619;width:1340;height:738" coordorigin="1459,1619" coordsize="1340,738" path="m1711,1619l1459,1619,1459,2254,2559,2254,2559,2357,2799,2118,2669,1988,1711,1988,1711,1619e" filled="t" fillcolor="#FFE9C7" stroked="f">
                <v:path arrowok="t"/>
                <v:fill/>
              </v:shape>
              <v:shape style="position:absolute;left:1459;top:1619;width:1340;height:738" coordorigin="1459,1619" coordsize="1340,738" path="m2553,1872l2553,1988,2669,1988,2553,1872e" filled="t" fillcolor="#FFE9C7" stroked="f">
                <v:path arrowok="t"/>
                <v:fill/>
              </v:shape>
            </v:group>
            <v:group style="position:absolute;left:3375;top:3308;width:1000;height:1098" coordorigin="3375,3308" coordsize="1000,1098">
              <v:shape style="position:absolute;left:3375;top:3308;width:1000;height:1098" coordorigin="3375,3308" coordsize="1000,1098" path="m3627,3308l3375,3308,3375,4302,4135,4302,4135,4406,4375,4166,4245,4037,3627,4037,3627,3308e" filled="t" fillcolor="#F7941D" stroked="f">
                <v:path arrowok="t"/>
                <v:fill/>
              </v:shape>
              <v:shape style="position:absolute;left:3375;top:3308;width:1000;height:1098" coordorigin="3375,3308" coordsize="1000,1098" path="m4129,3920l4129,4037,4245,4037,4129,3920e" filled="t" fillcolor="#F7941D" stroked="f">
                <v:path arrowok="t"/>
                <v:fill/>
              </v:shape>
            </v:group>
            <v:group style="position:absolute;left:1459;top:2537;width:1340;height:485" coordorigin="1459,2537" coordsize="1340,485">
              <v:shape style="position:absolute;left:1459;top:2537;width:1340;height:485" coordorigin="1459,2537" coordsize="1340,485" path="m1459,2653l1459,2918,2559,2918,2559,3022,2799,2783,2669,2653,2553,2653,1459,2653e" filled="t" fillcolor="#FDD1B0" stroked="f">
                <v:path arrowok="t"/>
                <v:fill/>
              </v:shape>
              <v:shape style="position:absolute;left:1459;top:2537;width:1340;height:485" coordorigin="1459,2537" coordsize="1340,485" path="m2553,2537l2553,2653,2669,2653,2553,2537e" filled="t" fillcolor="#FDD1B0" stroked="f">
                <v:path arrowok="t"/>
                <v:fill/>
              </v:shape>
            </v:group>
            <v:group style="position:absolute;left:4981;top:3370;width:980;height:485" coordorigin="4981,3370" coordsize="980,485">
              <v:shape style="position:absolute;left:4981;top:3370;width:980;height:485" coordorigin="4981,3370" coordsize="980,485" path="m4981,3486l4981,3752,5722,3752,5722,3855,5961,3616,5832,3486,5715,3486,4981,3486e" filled="t" fillcolor="#FDD1B0" stroked="f">
                <v:path arrowok="t"/>
                <v:fill/>
              </v:shape>
              <v:shape style="position:absolute;left:4981;top:3370;width:980;height:485" coordorigin="4981,3370" coordsize="980,485" path="m5715,3370l5715,3486,5832,3486,5715,3370e" filled="t" fillcolor="#FDD1B0" stroked="f">
                <v:path arrowok="t"/>
                <v:fill/>
              </v:shape>
            </v:group>
            <v:group style="position:absolute;left:4981;top:3920;width:980;height:485" coordorigin="4981,3920" coordsize="980,485">
              <v:shape style="position:absolute;left:4981;top:3920;width:980;height:485" coordorigin="4981,3920" coordsize="980,485" path="m4981,4037l4981,4302,5722,4302,5722,4406,5961,4166,5832,4037,5715,4037,4981,4037e" filled="t" fillcolor="#FDD1B0" stroked="f">
                <v:path arrowok="t"/>
                <v:fill/>
              </v:shape>
              <v:shape style="position:absolute;left:4981;top:3920;width:980;height:485" coordorigin="4981,3920" coordsize="980,485" path="m5715,3920l5715,4037,5832,4037,5715,3920e" filled="t" fillcolor="#FDD1B0" stroked="f">
                <v:path arrowok="t"/>
                <v:fill/>
              </v:shape>
            </v:group>
            <v:group style="position:absolute;left:3498;top:2537;width:1340;height:485" coordorigin="3498,2537" coordsize="1340,485">
              <v:shape style="position:absolute;left:3498;top:2537;width:1340;height:485" coordorigin="3498,2537" coordsize="1340,485" path="m3498,2653l3498,2918,4599,2918,4599,3022,4838,2783,4709,2653,4592,2653,3498,2653e" filled="t" fillcolor="#F7941D" stroked="f">
                <v:path arrowok="t"/>
                <v:fill/>
              </v:shape>
              <v:shape style="position:absolute;left:3498;top:2537;width:1340;height:485" coordorigin="3498,2537" coordsize="1340,485" path="m4592,2537l4592,2653,4709,2653,4592,2537e" filled="t" fillcolor="#F7941D" stroked="f">
                <v:path arrowok="t"/>
                <v:fill/>
              </v:shape>
            </v:group>
            <v:group style="position:absolute;left:7405;top:2537;width:1340;height:485" coordorigin="7405,2537" coordsize="1340,485">
              <v:shape style="position:absolute;left:7405;top:2537;width:1340;height:485" coordorigin="7405,2537" coordsize="1340,485" path="m7405,2653l7405,2918,8506,2918,8506,3022,8745,2783,8616,2653,8499,2653,7405,2653e" filled="t" fillcolor="#828DC6" stroked="f">
                <v:path arrowok="t"/>
                <v:fill/>
              </v:shape>
              <v:shape style="position:absolute;left:7405;top:2537;width:1340;height:485" coordorigin="7405,2537" coordsize="1340,485" path="m8499,2537l8499,2653,8616,2653,8499,2537e" filled="t" fillcolor="#828DC6" stroked="f">
                <v:path arrowok="t"/>
                <v:fill/>
              </v:shape>
            </v:group>
            <v:group style="position:absolute;left:9030;top:1836;width:1340;height:485" coordorigin="9030,1836" coordsize="1340,485">
              <v:shape style="position:absolute;left:9030;top:1836;width:1340;height:485" coordorigin="9030,1836" coordsize="1340,485" path="m9030,1953l9030,2218,10131,2218,10131,2322,10370,2082,10241,1953,10124,1953,9030,1953e" filled="t" fillcolor="#A7B839" stroked="f">
                <v:path arrowok="t"/>
                <v:fill/>
              </v:shape>
              <v:shape style="position:absolute;left:9030;top:1836;width:1340;height:485" coordorigin="9030,1836" coordsize="1340,485" path="m10124,1836l10124,1953,10241,1953,10124,1836e" filled="t" fillcolor="#A7B839" stroked="f">
                <v:path arrowok="t"/>
                <v:fill/>
              </v:shape>
            </v:group>
            <v:group style="position:absolute;left:9030;top:2514;width:1340;height:485" coordorigin="9030,2514" coordsize="1340,485">
              <v:shape style="position:absolute;left:9030;top:2514;width:1340;height:485" coordorigin="9030,2514" coordsize="1340,485" path="m9030,2630l9030,2896,10131,2896,10131,3000,10370,2760,10241,2631,10124,2631,9030,2630e" filled="t" fillcolor="#C5CD7E" stroked="f">
                <v:path arrowok="t"/>
                <v:fill/>
              </v:shape>
              <v:shape style="position:absolute;left:9030;top:2514;width:1340;height:485" coordorigin="9030,2514" coordsize="1340,485" path="m10124,2514l10124,2631,10241,2631,10124,2514e" filled="t" fillcolor="#C5CD7E" stroked="f">
                <v:path arrowok="t"/>
                <v:fill/>
              </v:shape>
            </v:group>
            <v:group style="position:absolute;left:9030;top:3170;width:1340;height:485" coordorigin="9030,3170" coordsize="1340,485">
              <v:shape style="position:absolute;left:9030;top:3170;width:1340;height:485" coordorigin="9030,3170" coordsize="1340,485" path="m9030,3287l9030,3552,10131,3552,10131,3656,10370,3416,10241,3287,10124,3287,9030,3287e" filled="t" fillcolor="#ECEDD5" stroked="f">
                <v:path arrowok="t"/>
                <v:fill/>
              </v:shape>
              <v:shape style="position:absolute;left:9030;top:3170;width:1340;height:485" coordorigin="9030,3170" coordsize="1340,485" path="m10124,3170l10124,3287,10241,3287,10124,3170e" filled="t" fillcolor="#ECEDD5" stroked="f">
                <v:path arrowok="t"/>
                <v:fill/>
              </v:shape>
            </v:group>
            <v:group style="position:absolute;left:5276;top:523;width:1340;height:2499" coordorigin="5276,523" coordsize="1340,2499">
              <v:shape style="position:absolute;left:5276;top:523;width:1340;height:2499" coordorigin="5276,523" coordsize="1340,2499" path="m5276,2653l5276,2918,6376,2918,6376,3022,6616,2783,6487,2653,6370,2653,5841,2653,5493,2653,5276,2653e" filled="t" fillcolor="#FDD1B0" stroked="f">
                <v:path arrowok="t"/>
                <v:fill/>
              </v:shape>
              <v:shape style="position:absolute;left:5276;top:523;width:1340;height:2499" coordorigin="5276,523" coordsize="1340,2499" path="m6370,2537l6370,2653,6487,2653,6370,2537e" filled="t" fillcolor="#FDD1B0" stroked="f">
                <v:path arrowok="t"/>
                <v:fill/>
              </v:shape>
              <v:shape style="position:absolute;left:5276;top:523;width:1340;height:2499" coordorigin="5276,523" coordsize="1340,2499" path="m6370,523l6370,640,5487,640,5493,2653,5841,2653,5853,905,6480,905,6616,769,6487,640,6370,640,6486,640,6370,523e" filled="t" fillcolor="#FDD1B0" stroked="f">
                <v:path arrowok="t"/>
                <v:fill/>
              </v:shape>
              <v:shape style="position:absolute;left:5276;top:523;width:1340;height:2499" coordorigin="5276,523" coordsize="1340,2499" path="m6480,905l6376,905,6376,1009,6480,905e" filled="t" fillcolor="#FDD1B0" stroked="f">
                <v:path arrowok="t"/>
                <v:fill/>
              </v:shape>
              <v:shape style="position:absolute;left:6485;top:206;width:1622;height:1142" type="#_x0000_t75">
                <v:imagedata r:id="rId222" o:title=""/>
              </v:shape>
            </v:group>
            <v:group style="position:absolute;left:6627;top:348;width:1280;height:800" coordorigin="6627,348" coordsize="1280,800">
              <v:shape style="position:absolute;left:6627;top:348;width:1280;height:800" coordorigin="6627,348" coordsize="1280,800" path="m7907,1148l6627,1148,6627,348,7907,348,7907,1148e" filled="t" fillcolor="#92278F" stroked="f">
                <v:path arrowok="t"/>
                <v:fill/>
              </v:shape>
              <v:shape style="position:absolute;left:6485;top:1293;width:1622;height:2611" type="#_x0000_t75">
                <v:imagedata r:id="rId223" o:title=""/>
              </v:shape>
            </v:group>
            <v:group style="position:absolute;left:6627;top:1434;width:1280;height:2267" coordorigin="6627,1434" coordsize="1280,2267">
              <v:shape style="position:absolute;left:6627;top:1434;width:1280;height:2267" coordorigin="6627,1434" coordsize="1280,2267" path="m7510,1434l7024,1434,6991,1436,6929,1446,6870,1466,6815,1494,6766,1530,6723,1573,6686,1622,6658,1677,6638,1736,6628,1799,6627,1831,6627,3304,6632,3368,6647,3429,6671,3486,6704,3538,6743,3584,6790,3624,6842,3656,6899,3681,6960,3696,7024,3701,7510,3701,7574,3696,7635,3681,7692,3656,7744,3624,7790,3584,7830,3538,7862,3486,7886,3429,7902,3368,7907,3304,7907,1831,7902,1767,7886,1706,7862,1649,7830,1597,7790,1551,7744,1511,7692,1479,7635,1455,7574,1439,7510,1434e" filled="t" fillcolor="#0D4BA0" stroked="f">
                <v:path arrowok="t"/>
                <v:fill/>
              </v:shape>
            </v:group>
            <v:group style="position:absolute;left:4981;top:3134;width:264;height:1000" coordorigin="4981,3134" coordsize="264,1000">
              <v:shape style="position:absolute;left:4981;top:3134;width:264;height:1000" coordorigin="4981,3134" coordsize="264,1000" path="m4981,4135l5245,4135,5245,3134,4981,3134,4981,4135xe" filled="t" fillcolor="#FDD1B0" stroked="f">
                <v:path arrowok="t"/>
                <v:fill/>
              </v:shape>
              <v:shape style="position:absolute;left:4697;top:2238;width:898;height:1099" type="#_x0000_t75">
                <v:imagedata r:id="rId224" o:title=""/>
              </v:shape>
            </v:group>
            <v:group style="position:absolute;left:4838;top:2379;width:555;height:755" coordorigin="4838,2379" coordsize="555,755">
              <v:shape style="position:absolute;left:4838;top:2379;width:555;height:755" coordorigin="4838,2379" coordsize="555,755" path="m5394,3134l4838,3134,4838,2379,5394,2379,5394,3134e" filled="t" fillcolor="#BCBEC0" stroked="f">
                <v:path arrowok="t"/>
                <v:fill/>
              </v:shape>
              <v:shape style="position:absolute;left:8611;top:1671;width:898;height:2261" type="#_x0000_t75">
                <v:imagedata r:id="rId225" o:title=""/>
              </v:shape>
            </v:group>
            <v:group style="position:absolute;left:8753;top:1813;width:555;height:1916" coordorigin="8753,1813" coordsize="555,1916">
              <v:shape style="position:absolute;left:8753;top:1813;width:555;height:1916" coordorigin="8753,1813" coordsize="555,1916" path="m9308,3729l8753,3729,8753,1813,9308,1813,9308,3729e" filled="t" fillcolor="#C2B59B" stroked="f">
                <v:path arrowok="t"/>
                <v:fill/>
              </v:shape>
              <v:shape style="position:absolute;left:2705;top:1212;width:1123;height:2688" type="#_x0000_t75">
                <v:imagedata r:id="rId226" o:title=""/>
              </v:shape>
              <v:shape style="position:absolute;left:2847;top:1354;width:780;height:2347" type="#_x0000_t75">
                <v:imagedata r:id="rId227" o:title=""/>
              </v:shape>
            </v:group>
            <v:group style="position:absolute;left:2847;top:1354;width:780;height:408" coordorigin="2847,1354" coordsize="780,408">
              <v:shape style="position:absolute;left:2847;top:1354;width:780;height:408" coordorigin="2847,1354" coordsize="780,408" path="m3387,1354l3085,1354,3022,1364,2965,1392,2917,1434,2879,1489,2855,1553,2847,1623,2847,1762,3627,1759,3627,1623,3618,1551,3593,1487,3556,1433,3507,1391,3450,1364,3387,1354e" filled="t" fillcolor="#ED1C24" stroked="f">
                <v:path arrowok="t"/>
                <v:fill/>
              </v:shape>
            </v:group>
            <v:group style="position:absolute;left:2847;top:3293;width:780;height:408" coordorigin="2847,3293" coordsize="780,408">
              <v:shape style="position:absolute;left:2847;top:3293;width:780;height:408" coordorigin="2847,3293" coordsize="780,408" path="m3627,3293l2847,3296,2847,3432,2848,3457,2862,3526,2891,3587,2933,3638,2984,3675,3044,3697,3087,3701,3389,3701,3452,3691,3509,3663,3557,3621,3594,3566,3618,3502,3627,3432,3627,3293e" filled="t" fillcolor="#ED1C24" stroked="f">
                <v:path arrowok="t"/>
                <v:fill/>
              </v:shape>
            </v:group>
            <v:group style="position:absolute;left:5493;top:2643;width:2;height:20" coordorigin="5493,2643" coordsize="2,20">
              <v:shape style="position:absolute;left:5493;top:2643;width:2;height:20" coordorigin="5493,2643" coordsize="0,20" path="m5493,2643l5493,2663e" filled="f" stroked="t" strokeweight=".001pt" strokecolor="#231F20">
                <v:path arrowok="t"/>
              </v:shape>
            </v:group>
            <v:group style="position:absolute;left:5397;top:1512;width:2;height:1101" coordorigin="5397,1512" coordsize="2,1101">
              <v:shape style="position:absolute;left:5397;top:1512;width:2;height:1101" coordorigin="5397,1512" coordsize="0,1101" path="m5397,1512l5397,2613e" filled="f" stroked="t" strokeweight="8.966pt" strokecolor="#231F20">
                <v:path arrowok="t"/>
                <v:stroke dashstyle="dash"/>
              </v:shape>
            </v:group>
            <v:group style="position:absolute;left:5304;top:1492;width:2;height:2" coordorigin="5304,1492" coordsize="2,2">
              <v:shape style="position:absolute;left:5304;top:1492;width:2;height:2" coordorigin="5304,1492" coordsize="0,0" path="m5304,1492l5304,1492,5304,1492e" filled="f" stroked="t" strokeweight="1pt" strokecolor="#231F20">
                <v:path arrowok="t"/>
              </v:shape>
            </v:group>
            <v:group style="position:absolute;left:4395;top:1492;width:869;height:2" coordorigin="4395,1492" coordsize="869,2">
              <v:shape style="position:absolute;left:4395;top:1492;width:869;height:2" coordorigin="4395,1492" coordsize="869,0" path="m5264,1492l4395,1492e" filled="f" stroked="t" strokeweight="1pt" strokecolor="#231F20">
                <v:path arrowok="t"/>
                <v:stroke dashstyle="dash"/>
              </v:shape>
            </v:group>
            <v:group style="position:absolute;left:4375;top:1482;width:2;height:20" coordorigin="4375,1482" coordsize="2,20">
              <v:shape style="position:absolute;left:4375;top:1482;width:2;height:20" coordorigin="4375,1482" coordsize="0,20" path="m4375,1482l4375,1502e" filled="f" stroked="t" strokeweight=".005pt" strokecolor="#231F20">
                <v:path arrowok="t"/>
              </v:shape>
            </v:group>
            <v:group style="position:absolute;left:5183;top:1224;width:2;height:509" coordorigin="5183,1224" coordsize="2,509">
              <v:shape style="position:absolute;left:5183;top:1224;width:2;height:509" coordorigin="5183,1224" coordsize="0,509" path="m5183,1733l5183,1224e" filled="f" stroked="t" strokeweight="1pt" strokecolor="#231F20">
                <v:path arrowok="t"/>
                <v:stroke dashstyle="dash"/>
              </v:shape>
            </v:group>
            <v:group style="position:absolute;left:6120;top:1691;width:2;height:2202" coordorigin="6120,1691" coordsize="2,2202">
              <v:shape style="position:absolute;left:6120;top:1691;width:2;height:2202" coordorigin="6120,1691" coordsize="0,2202" path="m6120,1691l6120,3893e" filled="f" stroked="t" strokeweight="1.000015pt" strokecolor="#ED1C24">
                <v:path arrowok="t"/>
              </v:shape>
            </v:group>
            <v:group style="position:absolute;left:7117;top:1214;width:2;height:221" coordorigin="7117,1214" coordsize="2,221">
              <v:shape style="position:absolute;left:7117;top:1214;width:2;height:221" coordorigin="7117,1214" coordsize="0,221" path="m7117,1214l7117,1434e" filled="f" stroked="t" strokeweight="4.971pt" strokecolor="#231F20">
                <v:path arrowok="t"/>
              </v:shape>
            </v:group>
            <v:group style="position:absolute;left:7028;top:1148;width:90;height:117" coordorigin="7028,1148" coordsize="90,117">
              <v:shape style="position:absolute;left:7028;top:1148;width:90;height:117" coordorigin="7028,1148" coordsize="90,117" path="m7037,1148l7038,1161,7038,1188,7037,1206,7035,1227,7032,1246,7028,1265,7071,1222,7117,1210,7100,1200,7083,1188,7067,1175,7051,1161,7037,1148e" filled="t" fillcolor="#231F20" stroked="f">
                <v:path arrowok="t"/>
                <v:fill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1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2" w:after="0" w:line="240" w:lineRule="auto"/>
        <w:ind w:left="5896" w:right="4088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Combined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240" w:lineRule="auto"/>
        <w:ind w:left="6040" w:right="423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Cycle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158" w:lineRule="exact"/>
        <w:ind w:left="5839" w:right="403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position w:val="-1"/>
        </w:rPr>
        <w:t>Power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position w:val="-1"/>
        </w:rPr>
        <w:t>Plant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pgNumType w:start="119"/>
          <w:pgMar w:header="0" w:footer="610" w:top="1000" w:bottom="800" w:left="1020" w:right="180"/>
          <w:headerReference w:type="odd" r:id="rId219"/>
          <w:footerReference w:type="odd" r:id="rId220"/>
          <w:footerReference w:type="even" r:id="rId221"/>
          <w:pgSz w:w="11920" w:h="16840"/>
        </w:sectPr>
      </w:pPr>
      <w:rPr/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ED1C24"/>
          <w:spacing w:val="0"/>
          <w:w w:val="100"/>
          <w:b/>
          <w:bCs/>
          <w:i/>
        </w:rPr>
        <w:t>Syngas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5" w:after="0" w:line="112" w:lineRule="exact"/>
        <w:ind w:right="16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9.322205pt;margin-top:-.34558pt;width:9pt;height:32.611001pt;mso-position-horizontal-relative:page;mso-position-vertical-relative:paragraph;z-index:-8948" type="#_x0000_t202" filled="f" stroked="f">
            <v:textbox inset="0,0,0,0" style="layout-flow:vertical;mso-layout-flow-alt:bottom-to-top">
              <w:txbxContent>
                <w:p>
                  <w:pPr>
                    <w:spacing w:before="2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LP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-3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Steam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b/>
          <w:bCs/>
          <w:position w:val="-4"/>
        </w:rPr>
        <w:t>CO+2H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4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231F20"/>
          <w:spacing w:val="-16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ail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Gas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012" w:space="2158"/>
            <w:col w:w="4550"/>
          </w:cols>
        </w:sectPr>
      </w:pPr>
      <w:rPr/>
    </w:p>
    <w:p>
      <w:pPr>
        <w:spacing w:before="0" w:after="0" w:line="82" w:lineRule="exact"/>
        <w:ind w:left="3949" w:right="6638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color w:val="231F20"/>
          <w:spacing w:val="0"/>
          <w:w w:val="102"/>
          <w:b/>
          <w:bCs/>
        </w:rPr>
        <w:t>2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62" w:after="0" w:line="158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position w:val="-1"/>
        </w:rPr>
        <w:t>Coal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4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Diesel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1180" w:space="7211"/>
            <w:col w:w="2329"/>
          </w:cols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5.579201pt;margin-top:6.857218pt;width:3.892pt;height:7pt;mso-position-horizontal-relative:page;mso-position-vertical-relative:paragraph;z-index:-8952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right="-6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0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8.467194pt;margin-top:-21.451582pt;width:9pt;height:38.568002pt;mso-position-horizontal-relative:page;mso-position-vertical-relative:paragraph;z-index:-8950" type="#_x0000_t202" filled="f" stroked="f">
            <v:textbox inset="0,0,0,0" style="layout-flow:vertical;mso-layout-flow-alt:bottom-to-top">
              <w:txbxContent>
                <w:p>
                  <w:pPr>
                    <w:spacing w:before="2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Gasification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Clean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240" w:lineRule="auto"/>
        <w:ind w:right="73"/>
        <w:jc w:val="right"/>
        <w:tabs>
          <w:tab w:pos="30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8"/>
          <w:szCs w:val="8"/>
          <w:color w:val="231F20"/>
          <w:spacing w:val="0"/>
          <w:w w:val="100"/>
        </w:rPr>
        <w:t>2</w:t>
      </w:r>
      <w:r>
        <w:rPr>
          <w:rFonts w:ascii="Arial" w:hAnsi="Arial" w:cs="Arial" w:eastAsia="Arial"/>
          <w:sz w:val="8"/>
          <w:szCs w:val="8"/>
          <w:color w:val="231F20"/>
          <w:spacing w:val="-21"/>
          <w:w w:val="100"/>
        </w:rPr>
        <w:t> </w:t>
      </w:r>
      <w:r>
        <w:rPr>
          <w:rFonts w:ascii="Arial" w:hAnsi="Arial" w:cs="Arial" w:eastAsia="Arial"/>
          <w:sz w:val="8"/>
          <w:szCs w:val="8"/>
          <w:color w:val="231F20"/>
          <w:spacing w:val="0"/>
          <w:w w:val="100"/>
        </w:rPr>
        <w:tab/>
      </w:r>
      <w:r>
        <w:rPr>
          <w:rFonts w:ascii="Arial" w:hAnsi="Arial" w:cs="Arial" w:eastAsia="Arial"/>
          <w:sz w:val="8"/>
          <w:szCs w:val="8"/>
          <w:color w:val="231F20"/>
          <w:spacing w:val="0"/>
          <w:w w:val="100"/>
        </w:rPr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Up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  <w:position w:val="-1"/>
        </w:rPr>
        <w:t>Sulphur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-32" w:right="-5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Fischer-</w:t>
      </w:r>
      <w:r>
        <w:rPr>
          <w:rFonts w:ascii="Arial" w:hAnsi="Arial" w:cs="Arial" w:eastAsia="Arial"/>
          <w:sz w:val="14"/>
          <w:szCs w:val="14"/>
          <w:color w:val="FFFFFF"/>
          <w:spacing w:val="-5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ropsch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240" w:lineRule="auto"/>
        <w:ind w:left="169" w:right="149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Synthesis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7.364197pt;margin-top:-10.505077pt;width:9pt;height:27.676001pt;mso-position-horizontal-relative:page;mso-position-vertical-relative:paragraph;z-index:-8947" type="#_x0000_t202" filled="f" stroked="f">
            <v:textbox inset="0,0,0,0" style="layout-flow:vertical;mso-layout-flow-alt:bottom-to-top">
              <w:txbxContent>
                <w:p>
                  <w:pPr>
                    <w:spacing w:before="2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Refining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Naphtha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Other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fuels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4276" w:space="7"/>
            <w:col w:w="483" w:space="977"/>
            <w:col w:w="1007" w:space="1641"/>
            <w:col w:w="2329"/>
          </w:cols>
        </w:sectPr>
      </w:pPr>
      <w:rPr/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2" w:after="0" w:line="240" w:lineRule="auto"/>
        <w:ind w:left="2442" w:right="-20"/>
        <w:jc w:val="left"/>
        <w:tabs>
          <w:tab w:pos="434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8.579193pt;margin-top:7.688625pt;width:2.269036pt;height:4.081000pt;mso-position-horizontal-relative:page;mso-position-vertical-relative:paragraph;z-index:-8951" type="#_x0000_t202" filled="f" stroked="f">
            <v:textbox inset="0,0,0,0">
              <w:txbxContent>
                <w:p>
                  <w:pPr>
                    <w:spacing w:before="0" w:after="0" w:line="82" w:lineRule="exact"/>
                    <w:ind w:right="-52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color w:val="231F20"/>
                      <w:spacing w:val="0"/>
                      <w:w w:val="102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1.532196pt;margin-top:-36.802582pt;width:9pt;height:36.237002pt;mso-position-horizontal-relative:page;mso-position-vertical-relative:paragraph;z-index:-8949" type="#_x0000_t202" filled="f" stroked="f">
            <v:textbox inset="0,0,0,0" style="layout-flow:vertical;mso-layout-flow-alt:bottom-to-top">
              <w:txbxContent>
                <w:p>
                  <w:pPr>
                    <w:spacing w:before="2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By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231F20"/>
                      <w:spacing w:val="0"/>
                      <w:w w:val="100"/>
                    </w:rPr>
                    <w:t>Product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Insert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Slag</w:t>
        <w:tab/>
      </w:r>
      <w:r>
        <w:rPr>
          <w:rFonts w:ascii="Arial" w:hAnsi="Arial" w:cs="Arial" w:eastAsia="Arial"/>
          <w:sz w:val="14"/>
          <w:szCs w:val="14"/>
          <w:color w:val="231F20"/>
          <w:spacing w:val="0"/>
          <w:w w:val="100"/>
        </w:rPr>
        <w:t>CO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190" w:lineRule="exact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4.29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CTL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conversion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process.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2" w:after="0" w:line="237" w:lineRule="exact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212.098007pt;margin-top:14.658676pt;width:1.001000pt;height:70.611pt;mso-position-horizontal-relative:page;mso-position-vertical-relative:paragraph;z-index:-8954" coordorigin="4242,293" coordsize="20,1412">
            <v:group style="position:absolute;left:4252;top:303;width:2;height:278" coordorigin="4252,303" coordsize="2,278">
              <v:shape style="position:absolute;left:4252;top:303;width:2;height:278" coordorigin="4252,303" coordsize="0,278" path="m4252,303l4252,582,4252,303e" filled="t" fillcolor="#F5821F" stroked="f">
                <v:path arrowok="t"/>
                <v:fill/>
              </v:shape>
            </v:group>
            <v:group style="position:absolute;left:4252;top:582;width:2;height:278" coordorigin="4252,582" coordsize="2,278">
              <v:shape style="position:absolute;left:4252;top:582;width:2;height:278" coordorigin="4252,582" coordsize="0,278" path="m4252,582l4252,860,4252,582e" filled="t" fillcolor="#FEE2C9" stroked="f">
                <v:path arrowok="t"/>
                <v:fill/>
              </v:shape>
            </v:group>
            <v:group style="position:absolute;left:4252;top:1139;width:2;height:278" coordorigin="4252,1139" coordsize="2,278">
              <v:shape style="position:absolute;left:4252;top:1139;width:2;height:278" coordorigin="4252,1139" coordsize="0,278" path="m4252,1139l4252,1417,4252,1139e" filled="t" fillcolor="#FEE2C9" stroked="f">
                <v:path arrowok="t"/>
                <v:fill/>
              </v:shape>
            </v:group>
            <v:group style="position:absolute;left:4252;top:860;width:2;height:278" coordorigin="4252,860" coordsize="2,278">
              <v:shape style="position:absolute;left:4252;top:860;width:2;height:278" coordorigin="4252,860" coordsize="0,278" path="m4252,860l4252,1139,4252,860e" filled="t" fillcolor="#FFEFE1" stroked="f">
                <v:path arrowok="t"/>
                <v:fill/>
              </v:shape>
            </v:group>
            <v:group style="position:absolute;left:4252;top:1417;width:2;height:278" coordorigin="4252,1417" coordsize="2,278">
              <v:shape style="position:absolute;left:4252;top:1417;width:2;height:278" coordorigin="4252,1417" coordsize="0,278" path="m4252,1417l4252,1695,4252,1417e" filled="t" fillcolor="#FFEFE1" stroked="f">
                <v:path arrowok="t"/>
                <v:fill/>
              </v:shape>
            </v:group>
            <w10:wrap type="none"/>
          </v:group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-1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-1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4" w:after="0" w:line="40" w:lineRule="exact"/>
        <w:jc w:val="left"/>
        <w:rPr>
          <w:sz w:val="4"/>
          <w:szCs w:val="4"/>
        </w:rPr>
      </w:pPr>
      <w:rPr/>
      <w:r>
        <w:rPr>
          <w:sz w:val="4"/>
          <w:szCs w:val="4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3.859997" w:type="dxa"/>
      </w:tblPr>
      <w:tblGrid/>
      <w:tr>
        <w:trPr>
          <w:trHeight w:val="278" w:hRule="exact"/>
        </w:trPr>
        <w:tc>
          <w:tcPr>
            <w:tcW w:w="298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5821F"/>
          </w:tcPr>
          <w:p>
            <w:pPr>
              <w:spacing w:before="36" w:after="0" w:line="240" w:lineRule="auto"/>
              <w:ind w:left="74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Deposit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66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5821F"/>
          </w:tcPr>
          <w:p>
            <w:pPr>
              <w:spacing w:before="36" w:after="0" w:line="240" w:lineRule="auto"/>
              <w:ind w:left="2248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Million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4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onnes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(non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JORC)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78" w:hRule="exact"/>
        </w:trPr>
        <w:tc>
          <w:tcPr>
            <w:tcW w:w="9638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EE2C9"/>
          </w:tcPr>
          <w:p>
            <w:pPr>
              <w:spacing w:before="23" w:after="0" w:line="240" w:lineRule="auto"/>
              <w:ind w:left="3606" w:right="-20"/>
              <w:jc w:val="left"/>
              <w:tabs>
                <w:tab w:pos="5480" w:val="left"/>
                <w:tab w:pos="7400" w:val="left"/>
                <w:tab w:pos="918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Measured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  <w:t>1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-37"/>
                <w:w w:val="100"/>
                <w:position w:val="5"/>
              </w:rPr>
              <w:t> 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  <w:tab/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  <w:position w:val="0"/>
              </w:rPr>
              <w:t>Indicated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  <w:t>1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-37"/>
                <w:w w:val="100"/>
                <w:position w:val="5"/>
              </w:rPr>
              <w:t> 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  <w:tab/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  <w:position w:val="0"/>
              </w:rPr>
              <w:t>Inferred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  <w:t>1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-37"/>
                <w:w w:val="100"/>
                <w:position w:val="5"/>
              </w:rPr>
              <w:t> </w:t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  <w:tab/>
            </w:r>
            <w:r>
              <w:rPr>
                <w:rFonts w:ascii="Arial" w:hAnsi="Arial" w:cs="Arial" w:eastAsia="Arial"/>
                <w:sz w:val="14"/>
                <w:szCs w:val="14"/>
                <w:color w:val="231F20"/>
                <w:spacing w:val="0"/>
                <w:w w:val="100"/>
                <w:position w:val="5"/>
              </w:rPr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-20"/>
                <w:w w:val="100"/>
                <w:position w:val="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  <w:position w:val="0"/>
              </w:rPr>
              <w:t>otal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  <w:position w:val="0"/>
              </w:rPr>
            </w:r>
          </w:p>
        </w:tc>
      </w:tr>
      <w:tr>
        <w:trPr>
          <w:trHeight w:val="278" w:hRule="exact"/>
        </w:trPr>
        <w:tc>
          <w:tcPr>
            <w:tcW w:w="9638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FEFE1"/>
          </w:tcPr>
          <w:p>
            <w:pPr>
              <w:spacing w:before="36" w:after="0" w:line="240" w:lineRule="auto"/>
              <w:ind w:left="74" w:right="-20"/>
              <w:jc w:val="left"/>
              <w:tabs>
                <w:tab w:pos="3840" w:val="left"/>
                <w:tab w:pos="5840" w:val="left"/>
                <w:tab w:pos="7540" w:val="left"/>
                <w:tab w:pos="910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Wintinna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1,150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750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2,000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3,900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78" w:hRule="exact"/>
        </w:trPr>
        <w:tc>
          <w:tcPr>
            <w:tcW w:w="9638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EE2C9"/>
          </w:tcPr>
          <w:p>
            <w:pPr>
              <w:spacing w:before="36" w:after="0" w:line="240" w:lineRule="auto"/>
              <w:ind w:left="74" w:right="-20"/>
              <w:jc w:val="left"/>
              <w:tabs>
                <w:tab w:pos="3980" w:val="left"/>
                <w:tab w:pos="5840" w:val="left"/>
                <w:tab w:pos="7700" w:val="left"/>
                <w:tab w:pos="926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-3"/>
                <w:w w:val="100"/>
              </w:rPr>
              <w:t>W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estfield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100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200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500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800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78" w:hRule="exact"/>
        </w:trPr>
        <w:tc>
          <w:tcPr>
            <w:tcW w:w="9638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FEFE1"/>
          </w:tcPr>
          <w:p>
            <w:pPr>
              <w:spacing w:before="36" w:after="0" w:line="240" w:lineRule="auto"/>
              <w:ind w:left="74" w:right="-20"/>
              <w:jc w:val="left"/>
              <w:tabs>
                <w:tab w:pos="3980" w:val="left"/>
                <w:tab w:pos="5840" w:val="left"/>
                <w:tab w:pos="7540" w:val="left"/>
                <w:tab w:pos="910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Murloocoppie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250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300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2,600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3,150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78" w:hRule="exact"/>
        </w:trPr>
        <w:tc>
          <w:tcPr>
            <w:tcW w:w="9638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6" w:after="0" w:line="240" w:lineRule="auto"/>
              <w:ind w:right="54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  <w:b/>
                <w:bCs/>
              </w:rPr>
              <w:t>7,850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78" w:hRule="exact"/>
        </w:trPr>
        <w:tc>
          <w:tcPr>
            <w:tcW w:w="9638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FEFE1"/>
          </w:tcPr>
          <w:p>
            <w:pPr>
              <w:spacing w:before="36" w:after="0" w:line="240" w:lineRule="auto"/>
              <w:ind w:left="74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Million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-20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onnes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(JORC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compliant)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78" w:hRule="exact"/>
        </w:trPr>
        <w:tc>
          <w:tcPr>
            <w:tcW w:w="9638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EE2C9"/>
          </w:tcPr>
          <w:p>
            <w:pPr>
              <w:spacing w:before="36" w:after="0" w:line="240" w:lineRule="auto"/>
              <w:ind w:left="74" w:right="-20"/>
              <w:jc w:val="left"/>
              <w:tabs>
                <w:tab w:pos="3980" w:val="left"/>
                <w:tab w:pos="5840" w:val="left"/>
                <w:tab w:pos="7700" w:val="left"/>
                <w:tab w:pos="910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Million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-20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onnes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(JORC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compliant)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187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650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450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231F20"/>
                <w:spacing w:val="0"/>
                <w:w w:val="100"/>
              </w:rPr>
              <w:t>1,287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</w:tbl>
    <w:p>
      <w:pPr>
        <w:spacing w:before="82" w:after="0" w:line="167" w:lineRule="exact"/>
        <w:ind w:left="114" w:right="-20"/>
        <w:jc w:val="left"/>
        <w:rPr>
          <w:rFonts w:ascii="Century Gothic" w:hAnsi="Century Gothic" w:cs="Century Gothic" w:eastAsia="Century Gothic"/>
          <w:sz w:val="14"/>
          <w:szCs w:val="14"/>
        </w:rPr>
      </w:pPr>
      <w:rPr/>
      <w:r>
        <w:rPr/>
        <w:pict>
          <v:group style="position:absolute;margin-left:212.598007pt;margin-top:-13.940287pt;width:.1pt;height:13.922pt;mso-position-horizontal-relative:page;mso-position-vertical-relative:paragraph;z-index:-8953" coordorigin="4252,-279" coordsize="2,278">
            <v:shape style="position:absolute;left:4252;top:-279;width:2;height:278" coordorigin="4252,-279" coordsize="0,278" path="m4252,-279l4252,0,4252,-279e" filled="t" fillcolor="#FEE2C9" stroked="f">
              <v:path arrowok="t"/>
              <v:fill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1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Based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on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SA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Dept.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for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Minerals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and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Energy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standards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in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the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4"/>
          <w:szCs w:val="14"/>
          <w:color w:val="231F20"/>
          <w:spacing w:val="0"/>
          <w:w w:val="100"/>
          <w:i/>
          <w:position w:val="-1"/>
        </w:rPr>
        <w:t>1980s.</w:t>
      </w:r>
      <w:r>
        <w:rPr>
          <w:rFonts w:ascii="Century Gothic" w:hAnsi="Century Gothic" w:cs="Century Gothic" w:eastAsia="Century Gothic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23" w:after="0" w:line="274" w:lineRule="auto"/>
        <w:ind w:left="114" w:right="35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Wintinna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McElroy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Bryan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Geological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Services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incorporates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Altona’s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2007/08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programme.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shows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JORC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1,287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837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Measured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22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Indicated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categories.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covers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25%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known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Wintinna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tonne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Wintinna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yields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barrel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industrial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JORC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equivalent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approximately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billion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barrels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hydrocarbons.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Conversion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Coal-to-Liquids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(CTL)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consists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25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steps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4.29)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run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solid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feedstock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converted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3" w:after="0" w:line="274" w:lineRule="auto"/>
        <w:ind w:right="89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value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Fischer-Tropsch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(FT)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Synthesis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Synthesis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8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Upgrade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4" w:lineRule="auto"/>
        <w:ind w:right="109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Large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exothermic.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capture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electricity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grid.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nearest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point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electricity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Roxby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Downs/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Olympic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Dam.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92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summarized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refinery/petro-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chemicals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efficient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integrated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combined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cycle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electricity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captures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heat.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467" w:space="891"/>
            <w:col w:w="5362"/>
          </w:cols>
        </w:sectPr>
      </w:pPr>
      <w:rPr/>
    </w:p>
    <w:p>
      <w:pPr>
        <w:spacing w:before="65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Input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feedstock: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Million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Tonnes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Products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Fischer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Tropsch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Liquids: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8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Million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Barrels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519" w:right="1980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diesel,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20%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Naptha)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7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(Steam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Turbines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Combined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Cycle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Turbine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configuration):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8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1,140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(Gross)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562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(Net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Export)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1971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80" w:lineRule="auto"/>
        <w:ind w:left="114" w:right="211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Amendments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0" w:lineRule="auto"/>
        <w:ind w:left="114" w:right="27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protection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(PEPR)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prior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0" w:lineRule="auto"/>
        <w:ind w:left="114" w:right="1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1971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114)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</w:t>
      </w:r>
      <w:hyperlink r:id="rId229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http://minerals.pir.sa.gov.au/licensing_and_</w:t>
        </w:r>
      </w:hyperlink>
      <w:hyperlink r:id="rId230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regulation/mining_operations</w:t>
        </w:r>
      </w:hyperlink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0" w:lineRule="auto"/>
        <w:ind w:left="114" w:right="1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should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identify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social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economic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identified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avoided.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hyperlink r:id="rId231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DMITRE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has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developed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a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generic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program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41" w:after="0" w:line="280" w:lineRule="auto"/>
        <w:ind w:left="114" w:right="-4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hyperlink r:id="rId232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for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environment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protection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and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rehabilitation</w:t>
        </w:r>
      </w:hyperlink>
      <w:hyperlink r:id="rId233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for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low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impact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mineral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exploration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in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South</w:t>
        </w:r>
      </w:hyperlink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adhered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unless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0" w:lineRule="auto"/>
        <w:ind w:left="114" w:right="130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alternative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Minister.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0" w:lineRule="auto"/>
        <w:ind w:left="114" w:right="-4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scope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accordance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(Transitionary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Provisions)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(EWA)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drilling/use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declared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equipment,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declaration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factors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(DEF)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sensitive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accordance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conditions)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deemed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until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unless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otherwise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Minister.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64" w:lineRule="auto"/>
        <w:ind w:right="8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intende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next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years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eventually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EWA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Guidelines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determinations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auto"/>
        <w:ind w:right="29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(ECRs)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condition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Affecting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(WAA)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permit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3" w:after="0" w:line="264" w:lineRule="auto"/>
        <w:ind w:right="25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hydro-geological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pursuant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terms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Natural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Board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newly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expanded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strengthened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affecting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Lands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auto"/>
        <w:ind w:right="36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discussions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Title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claimant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group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Antakarinji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Matu-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Yankunytjatjara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Aboriginal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Corporation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(AMYAC)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representatives,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Clearance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(WAC)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discussions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ongoing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October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4" w:lineRule="auto"/>
        <w:ind w:right="7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acceptance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AMYAC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design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locations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terms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locations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cleared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auto"/>
        <w:ind w:right="24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involved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relocation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and/or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redesign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maximum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protect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aboriginal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heritage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concerns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during,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4" w:lineRule="auto"/>
        <w:ind w:right="7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During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discussions,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AMYAC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JV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partners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agreed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together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achieve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implement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framework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Memorandum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4" w:lineRule="auto"/>
        <w:ind w:right="27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Understanding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(MOU)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Title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Agreement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respective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rights,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responsibilities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economic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opportunities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during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55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Wintinna.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1971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64" w:lineRule="auto"/>
        <w:ind w:right="128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two-stage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authorisation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</w:t>
      </w:r>
      <w:hyperlink r:id="rId23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http://minerals.pir.</w:t>
        </w:r>
      </w:hyperlink>
      <w:hyperlink r:id="rId235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sa.gov.au/licensing_and_regulation/mining_</w:t>
        </w:r>
      </w:hyperlink>
      <w:hyperlink r:id="rId236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operations</w:t>
        </w:r>
      </w:hyperlink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both"/>
        <w:spacing w:after="0"/>
        <w:sectPr>
          <w:pgMar w:header="292" w:footer="610" w:top="1000" w:bottom="800" w:left="1020" w:right="1000"/>
          <w:headerReference w:type="even" r:id="rId228"/>
          <w:pgSz w:w="11920" w:h="16840"/>
          <w:cols w:num="2" w:equalWidth="0">
            <w:col w:w="4508" w:space="850"/>
            <w:col w:w="4542"/>
          </w:cols>
        </w:sectPr>
      </w:pPr>
      <w:rPr/>
    </w:p>
    <w:p>
      <w:pPr>
        <w:spacing w:before="79" w:after="0" w:line="274" w:lineRule="auto"/>
        <w:ind w:left="114" w:right="-5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Applications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(Mineral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Extractive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(EML)),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Retention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(RL)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Miscellaneous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Purposes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(MPL)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supported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‘Mining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Proposal’.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11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Protection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(PEPR)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Appropriate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documentation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submitted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purpose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documentation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comprehensive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description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social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economic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benefits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risk-based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balanced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judgment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Branch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-53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quarry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sites.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officer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responsible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ensuring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conditions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52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Protection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(PEPR).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provision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8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amended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replaced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(MARP).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4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Publically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available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documents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available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hyperlink r:id="rId240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the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South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Australian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Resources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Information</w:t>
        </w:r>
      </w:hyperlink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Geoserver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(SARIG).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left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widget,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select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Databases,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Publications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drop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list.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Protection,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Biodiversity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Conservation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1999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-2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focus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Commonwealth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Independent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Scientific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Committee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47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Partnership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Large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agreed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between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40" w:lineRule="auto"/>
        <w:ind w:right="-20"/>
        <w:jc w:val="left"/>
        <w:tabs>
          <w:tab w:pos="50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Commonwealth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2012.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7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4" w:after="0" w:line="274" w:lineRule="auto"/>
        <w:ind w:right="95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Pursuant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partnership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already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74" w:lineRule="auto"/>
        <w:ind w:left="440" w:right="992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aquifers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overlying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younger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basins;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2" w:right="1078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accredited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one-stop-shop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440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Federal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governments’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440" w:right="119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pursuant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Commonwealth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Protection,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Biodiversity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Conservation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1999;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4" w:lineRule="auto"/>
        <w:ind w:left="440" w:right="1080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referring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Commonwealth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Independent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Scientific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Committee,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underpin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(Indicative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Only)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Bankable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Bankable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Financing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Construction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980" w:right="913" w:firstLine="-98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Chris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Schrape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Director,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Altona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(Director,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Arckaringa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8110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2500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241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www.altonaenergy.com.au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NumType w:start="121"/>
          <w:pgMar w:header="0" w:footer="610" w:top="1000" w:bottom="800" w:left="1020" w:right="180"/>
          <w:headerReference w:type="odd" r:id="rId237"/>
          <w:footerReference w:type="odd" r:id="rId238"/>
          <w:footerReference w:type="even" r:id="rId239"/>
          <w:pgSz w:w="11920" w:h="16840"/>
          <w:cols w:num="2" w:equalWidth="0">
            <w:col w:w="4503" w:space="855"/>
            <w:col w:w="5362"/>
          </w:cols>
        </w:sectPr>
      </w:pPr>
      <w:rPr/>
    </w:p>
    <w:p>
      <w:pPr>
        <w:spacing w:before="5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4"/>
          <w:szCs w:val="24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4.2.2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5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Walloway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UCG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0000"/>
          <w:spacing w:val="0"/>
          <w:w w:val="100"/>
        </w:rPr>
      </w:r>
    </w:p>
    <w:p>
      <w:pPr>
        <w:spacing w:before="82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231F20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120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SAPEX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Ltd*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(100%)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Wholly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owned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subsidiary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*Denotes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4.30).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120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located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approximately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Augusta,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near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Orroroo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24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4.31)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between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August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2009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March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underground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(UCG)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Tertiary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4.32).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16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first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intersected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between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293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commissioned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Xenith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determined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accordance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JORC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Code,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5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mineralisation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billion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metric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tonnes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indicated.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Underground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4.33)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(UCG)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(UCG)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Depths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~240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200-293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~3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Walloway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8-23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Results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2011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29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Orroroo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(Orroroo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wells)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65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right="72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30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22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17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24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35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44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243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http://www.pir.sa.gov.au/petroleum/</w:t>
        </w:r>
      </w:hyperlink>
      <w:hyperlink r:id="rId24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environment/register/seo,_eir_and_esa_</w:t>
        </w:r>
      </w:hyperlink>
      <w:hyperlink r:id="rId245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Forward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Plan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2013: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supplied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Ryan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Koch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8405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8708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246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www.lincenergy.com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Mar w:header="292" w:footer="610" w:top="1000" w:bottom="800" w:left="1020" w:right="1000"/>
          <w:headerReference w:type="even" r:id="rId242"/>
          <w:pgSz w:w="11920" w:h="16840"/>
          <w:cols w:num="2" w:equalWidth="0">
            <w:col w:w="4467" w:space="890"/>
            <w:col w:w="4543"/>
          </w:cols>
        </w:sectPr>
      </w:pPr>
      <w:rPr/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9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</w:rPr>
        <w:t>u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6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2"/>
        </w:rPr>
        <w:t>ns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20" w:lineRule="exact"/>
        <w:ind w:right="133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St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-35"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98"/>
        </w:rPr>
        <w:t>13</w:t>
      </w:r>
      <w:r>
        <w:rPr>
          <w:rFonts w:ascii="Arial" w:hAnsi="Arial" w:cs="Arial" w:eastAsia="Arial"/>
          <w:sz w:val="10"/>
          <w:szCs w:val="10"/>
          <w:spacing w:val="-2"/>
          <w:w w:val="98"/>
        </w:rPr>
        <w:t>8</w:t>
      </w:r>
      <w:r>
        <w:rPr>
          <w:rFonts w:ascii="Arial" w:hAnsi="Arial" w:cs="Arial" w:eastAsia="Arial"/>
          <w:sz w:val="10"/>
          <w:szCs w:val="10"/>
          <w:spacing w:val="1"/>
          <w:w w:val="98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98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5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235" w:right="-58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85"/>
        </w:rPr>
        <w:t>S</w:t>
      </w:r>
      <w:r>
        <w:rPr>
          <w:rFonts w:ascii="Arial" w:hAnsi="Arial" w:cs="Arial" w:eastAsia="Arial"/>
          <w:sz w:val="11"/>
          <w:szCs w:val="11"/>
          <w:spacing w:val="2"/>
          <w:w w:val="85"/>
        </w:rPr>
        <w:t>E</w:t>
      </w:r>
      <w:r>
        <w:rPr>
          <w:rFonts w:ascii="Arial" w:hAnsi="Arial" w:cs="Arial" w:eastAsia="Arial"/>
          <w:sz w:val="11"/>
          <w:szCs w:val="11"/>
          <w:spacing w:val="0"/>
          <w:w w:val="85"/>
        </w:rPr>
        <w:t>E</w:t>
      </w:r>
      <w:r>
        <w:rPr>
          <w:rFonts w:ascii="Arial" w:hAnsi="Arial" w:cs="Arial" w:eastAsia="Arial"/>
          <w:sz w:val="11"/>
          <w:szCs w:val="11"/>
          <w:spacing w:val="10"/>
          <w:w w:val="85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3"/>
          <w:w w:val="110"/>
          <w:i/>
        </w:rPr>
        <w:t>F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110"/>
          <w:i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spacing w:val="3"/>
          <w:w w:val="110"/>
          <w:i/>
        </w:rPr>
        <w:t>gu</w:t>
      </w:r>
      <w:r>
        <w:rPr>
          <w:rFonts w:ascii="Times New Roman" w:hAnsi="Times New Roman" w:cs="Times New Roman" w:eastAsia="Times New Roman"/>
          <w:sz w:val="11"/>
          <w:szCs w:val="11"/>
          <w:spacing w:val="-1"/>
          <w:w w:val="110"/>
          <w:i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0"/>
          <w:i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spacing w:val="9"/>
          <w:w w:val="11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4"/>
          <w:w w:val="124"/>
          <w:i/>
        </w:rPr>
        <w:t>4</w:t>
      </w:r>
      <w:r>
        <w:rPr>
          <w:rFonts w:ascii="Times New Roman" w:hAnsi="Times New Roman" w:cs="Times New Roman" w:eastAsia="Times New Roman"/>
          <w:sz w:val="11"/>
          <w:szCs w:val="11"/>
          <w:spacing w:val="-1"/>
          <w:w w:val="124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4"/>
          <w:w w:val="124"/>
          <w:i/>
        </w:rPr>
        <w:t>30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2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CD8864"/>
          <w:w w:val="90"/>
          <w:position w:val="-6"/>
        </w:rPr>
        <w:t>S</w:t>
      </w:r>
      <w:r>
        <w:rPr>
          <w:rFonts w:ascii="Arial" w:hAnsi="Arial" w:cs="Arial" w:eastAsia="Arial"/>
          <w:sz w:val="14"/>
          <w:szCs w:val="14"/>
          <w:color w:val="CD8864"/>
          <w:spacing w:val="-1"/>
          <w:w w:val="90"/>
          <w:position w:val="-6"/>
        </w:rPr>
        <w:t>C</w:t>
      </w:r>
      <w:r>
        <w:rPr>
          <w:rFonts w:ascii="Arial" w:hAnsi="Arial" w:cs="Arial" w:eastAsia="Arial"/>
          <w:sz w:val="14"/>
          <w:szCs w:val="14"/>
          <w:color w:val="CD8864"/>
          <w:spacing w:val="2"/>
          <w:w w:val="107"/>
          <w:position w:val="-6"/>
        </w:rPr>
        <w:t>1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7"/>
          <w:position w:val="-6"/>
        </w:rPr>
        <w:t>1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23"/>
          <w:position w:val="-6"/>
        </w:rPr>
        <w:t>/1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139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434" w:right="416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006FFF"/>
          <w:w w:val="90"/>
        </w:rPr>
        <w:t>S</w:t>
      </w:r>
      <w:r>
        <w:rPr>
          <w:rFonts w:ascii="Arial" w:hAnsi="Arial" w:cs="Arial" w:eastAsia="Arial"/>
          <w:sz w:val="14"/>
          <w:szCs w:val="14"/>
          <w:color w:val="006FFF"/>
          <w:spacing w:val="-4"/>
          <w:w w:val="90"/>
        </w:rPr>
        <w:t>C</w:t>
      </w:r>
      <w:r>
        <w:rPr>
          <w:rFonts w:ascii="Arial" w:hAnsi="Arial" w:cs="Arial" w:eastAsia="Arial"/>
          <w:sz w:val="14"/>
          <w:szCs w:val="14"/>
          <w:color w:val="006FFF"/>
          <w:spacing w:val="2"/>
          <w:w w:val="107"/>
        </w:rPr>
        <w:t>9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07"/>
        </w:rPr>
        <w:t>9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23"/>
        </w:rPr>
        <w:t>/1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3" w:lineRule="exact"/>
        <w:ind w:left="-30" w:right="-50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006FFF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006FFF"/>
          <w:spacing w:val="-2"/>
          <w:w w:val="100"/>
        </w:rPr>
        <w:t>d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006FFF"/>
          <w:spacing w:val="2"/>
          <w:w w:val="100"/>
        </w:rPr>
        <w:t>y</w:t>
      </w:r>
      <w:r>
        <w:rPr>
          <w:rFonts w:ascii="Arial" w:hAnsi="Arial" w:cs="Arial" w:eastAsia="Arial"/>
          <w:sz w:val="14"/>
          <w:szCs w:val="14"/>
          <w:color w:val="006FFF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006FFF"/>
          <w:spacing w:val="1"/>
          <w:w w:val="100"/>
        </w:rPr>
        <w:t>m</w:t>
      </w:r>
      <w:r>
        <w:rPr>
          <w:rFonts w:ascii="Arial" w:hAnsi="Arial" w:cs="Arial" w:eastAsia="Arial"/>
          <w:sz w:val="14"/>
          <w:szCs w:val="14"/>
          <w:color w:val="006FFF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006FFF"/>
          <w:spacing w:val="1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00"/>
        </w:rPr>
        <w:t>h</w:t>
      </w:r>
      <w:r>
        <w:rPr>
          <w:rFonts w:ascii="Arial" w:hAnsi="Arial" w:cs="Arial" w:eastAsia="Arial"/>
          <w:sz w:val="14"/>
          <w:szCs w:val="14"/>
          <w:color w:val="006FFF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006FFF"/>
          <w:spacing w:val="2"/>
          <w:w w:val="100"/>
        </w:rPr>
        <w:t>h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006FFF"/>
          <w:spacing w:val="28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006FFF"/>
          <w:spacing w:val="1"/>
          <w:w w:val="110"/>
        </w:rPr>
        <w:t>N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05"/>
        </w:rPr>
        <w:t>o</w:t>
      </w:r>
      <w:r>
        <w:rPr>
          <w:rFonts w:ascii="Arial" w:hAnsi="Arial" w:cs="Arial" w:eastAsia="Arial"/>
          <w:sz w:val="14"/>
          <w:szCs w:val="14"/>
          <w:color w:val="006FFF"/>
          <w:spacing w:val="1"/>
          <w:w w:val="105"/>
        </w:rPr>
        <w:t>.</w:t>
      </w:r>
      <w:r>
        <w:rPr>
          <w:rFonts w:ascii="Arial" w:hAnsi="Arial" w:cs="Arial" w:eastAsia="Arial"/>
          <w:sz w:val="14"/>
          <w:szCs w:val="14"/>
          <w:color w:val="006FFF"/>
          <w:spacing w:val="0"/>
          <w:w w:val="107"/>
        </w:rPr>
        <w:t>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tabs>
          <w:tab w:pos="232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140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4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NumType w:start="123"/>
          <w:pgMar w:header="0" w:footer="610" w:top="1000" w:bottom="800" w:left="1020" w:right="180"/>
          <w:headerReference w:type="odd" r:id="rId247"/>
          <w:footerReference w:type="odd" r:id="rId248"/>
          <w:footerReference w:type="even" r:id="rId249"/>
          <w:pgSz w:w="11920" w:h="16840"/>
          <w:cols w:num="6" w:equalWidth="0">
            <w:col w:w="2672" w:space="71"/>
            <w:col w:w="344" w:space="398"/>
            <w:col w:w="1082" w:space="839"/>
            <w:col w:w="346" w:space="367"/>
            <w:col w:w="1417" w:space="531"/>
            <w:col w:w="2653"/>
          </w:cols>
        </w:sectPr>
      </w:pPr>
      <w:rPr/>
    </w:p>
    <w:p>
      <w:pPr>
        <w:spacing w:before="0" w:after="0" w:line="148" w:lineRule="exact"/>
        <w:ind w:left="2653" w:right="-7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Q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CD8864"/>
          <w:spacing w:val="-1"/>
          <w:w w:val="100"/>
          <w:position w:val="-6"/>
        </w:rPr>
        <w:t>A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0"/>
          <w:position w:val="-6"/>
        </w:rPr>
        <w:t>d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0"/>
          <w:position w:val="-6"/>
        </w:rPr>
        <w:t>n</w:t>
      </w:r>
      <w:r>
        <w:rPr>
          <w:rFonts w:ascii="Arial" w:hAnsi="Arial" w:cs="Arial" w:eastAsia="Arial"/>
          <w:sz w:val="14"/>
          <w:szCs w:val="14"/>
          <w:color w:val="CD8864"/>
          <w:spacing w:val="2"/>
          <w:w w:val="100"/>
          <w:position w:val="-6"/>
        </w:rPr>
        <w:t>y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0"/>
          <w:position w:val="-6"/>
        </w:rPr>
        <w:t>ama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0"/>
          <w:position w:val="-6"/>
        </w:rPr>
        <w:t>t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0"/>
          <w:position w:val="-6"/>
        </w:rPr>
        <w:t>h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0"/>
          <w:position w:val="-6"/>
        </w:rPr>
        <w:t>a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0"/>
          <w:position w:val="-6"/>
        </w:rPr>
        <w:t>n</w:t>
      </w:r>
      <w:r>
        <w:rPr>
          <w:rFonts w:ascii="Arial" w:hAnsi="Arial" w:cs="Arial" w:eastAsia="Arial"/>
          <w:sz w:val="14"/>
          <w:szCs w:val="14"/>
          <w:color w:val="CD8864"/>
          <w:spacing w:val="2"/>
          <w:w w:val="100"/>
          <w:position w:val="-6"/>
        </w:rPr>
        <w:t>h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0"/>
          <w:position w:val="-6"/>
        </w:rPr>
        <w:t>a</w:t>
      </w:r>
      <w:r>
        <w:rPr>
          <w:rFonts w:ascii="Arial" w:hAnsi="Arial" w:cs="Arial" w:eastAsia="Arial"/>
          <w:sz w:val="14"/>
          <w:szCs w:val="14"/>
          <w:color w:val="CD8864"/>
          <w:spacing w:val="26"/>
          <w:w w:val="100"/>
          <w:position w:val="-6"/>
        </w:rPr>
        <w:t> 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37"/>
          <w:position w:val="-6"/>
        </w:rPr>
        <w:t>#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7"/>
          <w:position w:val="-6"/>
        </w:rPr>
        <w:t>4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41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6FA800"/>
          <w:w w:val="90"/>
        </w:rPr>
        <w:t>S</w:t>
      </w:r>
      <w:r>
        <w:rPr>
          <w:rFonts w:ascii="Arial" w:hAnsi="Arial" w:cs="Arial" w:eastAsia="Arial"/>
          <w:sz w:val="14"/>
          <w:szCs w:val="14"/>
          <w:color w:val="6FA800"/>
          <w:spacing w:val="-4"/>
          <w:w w:val="90"/>
        </w:rPr>
        <w:t>C</w:t>
      </w:r>
      <w:r>
        <w:rPr>
          <w:rFonts w:ascii="Arial" w:hAnsi="Arial" w:cs="Arial" w:eastAsia="Arial"/>
          <w:sz w:val="14"/>
          <w:szCs w:val="14"/>
          <w:color w:val="6FA800"/>
          <w:spacing w:val="2"/>
          <w:w w:val="107"/>
        </w:rPr>
        <w:t>1</w:t>
      </w:r>
      <w:r>
        <w:rPr>
          <w:rFonts w:ascii="Arial" w:hAnsi="Arial" w:cs="Arial" w:eastAsia="Arial"/>
          <w:sz w:val="14"/>
          <w:szCs w:val="14"/>
          <w:color w:val="6FA800"/>
          <w:spacing w:val="0"/>
          <w:w w:val="107"/>
        </w:rPr>
        <w:t>0</w:t>
      </w:r>
      <w:r>
        <w:rPr>
          <w:rFonts w:ascii="Arial" w:hAnsi="Arial" w:cs="Arial" w:eastAsia="Arial"/>
          <w:sz w:val="14"/>
          <w:szCs w:val="14"/>
          <w:color w:val="6FA800"/>
          <w:spacing w:val="0"/>
          <w:w w:val="123"/>
        </w:rPr>
        <w:t>/2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375" w:space="2208"/>
            <w:col w:w="4137"/>
          </w:cols>
        </w:sectPr>
      </w:pPr>
      <w:rPr/>
    </w:p>
    <w:p>
      <w:pPr>
        <w:spacing w:before="6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6F44"/>
          <w:w w:val="99"/>
        </w:rPr>
        <w:t>Da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99"/>
        </w:rPr>
        <w:t>v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99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-3"/>
          <w:w w:val="104"/>
        </w:rPr>
        <w:t>n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3"/>
        </w:rPr>
        <w:t>p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6"/>
        </w:rPr>
        <w:t>o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06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8"/>
        </w:rPr>
        <w:t>t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23" w:after="0" w:line="161" w:lineRule="exact"/>
        <w:ind w:left="1466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position w:val="-1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14"/>
          <w:szCs w:val="14"/>
          <w:spacing w:val="-11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u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g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sta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-1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-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47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CD886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0"/>
        </w:rPr>
        <w:t>v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CD8864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98"/>
        </w:rPr>
        <w:t>T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98"/>
        </w:rPr>
        <w:t>i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98"/>
        </w:rPr>
        <w:t>t</w:t>
      </w:r>
      <w:r>
        <w:rPr>
          <w:rFonts w:ascii="Arial" w:hAnsi="Arial" w:cs="Arial" w:eastAsia="Arial"/>
          <w:sz w:val="14"/>
          <w:szCs w:val="14"/>
          <w:color w:val="CD8864"/>
          <w:spacing w:val="-1"/>
          <w:w w:val="98"/>
        </w:rPr>
        <w:t>l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98"/>
        </w:rPr>
        <w:t>e</w:t>
      </w:r>
      <w:r>
        <w:rPr>
          <w:rFonts w:ascii="Arial" w:hAnsi="Arial" w:cs="Arial" w:eastAsia="Arial"/>
          <w:sz w:val="14"/>
          <w:szCs w:val="14"/>
          <w:color w:val="CD8864"/>
          <w:spacing w:val="7"/>
          <w:w w:val="98"/>
        </w:rPr>
        <w:t> 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98"/>
        </w:rPr>
        <w:t>C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16"/>
        </w:rPr>
        <w:t>l</w:t>
      </w:r>
      <w:r>
        <w:rPr>
          <w:rFonts w:ascii="Arial" w:hAnsi="Arial" w:cs="Arial" w:eastAsia="Arial"/>
          <w:sz w:val="14"/>
          <w:szCs w:val="14"/>
          <w:color w:val="CD8864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CD8864"/>
          <w:spacing w:val="0"/>
          <w:w w:val="104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1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6FA800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6FA800"/>
          <w:spacing w:val="-2"/>
          <w:w w:val="100"/>
        </w:rPr>
        <w:t>g</w:t>
      </w:r>
      <w:r>
        <w:rPr>
          <w:rFonts w:ascii="Arial" w:hAnsi="Arial" w:cs="Arial" w:eastAsia="Arial"/>
          <w:sz w:val="14"/>
          <w:szCs w:val="14"/>
          <w:color w:val="6FA800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6FA800"/>
          <w:spacing w:val="1"/>
          <w:w w:val="100"/>
        </w:rPr>
        <w:t>d</w:t>
      </w:r>
      <w:r>
        <w:rPr>
          <w:rFonts w:ascii="Arial" w:hAnsi="Arial" w:cs="Arial" w:eastAsia="Arial"/>
          <w:sz w:val="14"/>
          <w:szCs w:val="14"/>
          <w:color w:val="6FA800"/>
          <w:spacing w:val="2"/>
          <w:w w:val="100"/>
        </w:rPr>
        <w:t>j</w:t>
      </w:r>
      <w:r>
        <w:rPr>
          <w:rFonts w:ascii="Arial" w:hAnsi="Arial" w:cs="Arial" w:eastAsia="Arial"/>
          <w:sz w:val="14"/>
          <w:szCs w:val="14"/>
          <w:color w:val="6FA800"/>
          <w:spacing w:val="0"/>
          <w:w w:val="100"/>
        </w:rPr>
        <w:t>u</w:t>
      </w:r>
      <w:r>
        <w:rPr>
          <w:rFonts w:ascii="Arial" w:hAnsi="Arial" w:cs="Arial" w:eastAsia="Arial"/>
          <w:sz w:val="14"/>
          <w:szCs w:val="14"/>
          <w:color w:val="6FA800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color w:val="6FA800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6FA800"/>
          <w:spacing w:val="38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6FA800"/>
          <w:spacing w:val="1"/>
          <w:w w:val="110"/>
        </w:rPr>
        <w:t>N</w:t>
      </w:r>
      <w:r>
        <w:rPr>
          <w:rFonts w:ascii="Arial" w:hAnsi="Arial" w:cs="Arial" w:eastAsia="Arial"/>
          <w:sz w:val="14"/>
          <w:szCs w:val="14"/>
          <w:color w:val="6FA800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6FA800"/>
          <w:spacing w:val="1"/>
          <w:w w:val="108"/>
        </w:rPr>
        <w:t>t</w:t>
      </w:r>
      <w:r>
        <w:rPr>
          <w:rFonts w:ascii="Arial" w:hAnsi="Arial" w:cs="Arial" w:eastAsia="Arial"/>
          <w:sz w:val="14"/>
          <w:szCs w:val="14"/>
          <w:color w:val="6FA800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6FA800"/>
          <w:spacing w:val="0"/>
          <w:w w:val="104"/>
        </w:rPr>
        <w:t>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018" w:space="142"/>
            <w:col w:w="1139" w:space="2010"/>
            <w:col w:w="441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621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4BE600"/>
          <w:spacing w:val="0"/>
          <w:w w:val="99"/>
        </w:rPr>
        <w:t>PL2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36" w:after="0" w:line="240" w:lineRule="auto"/>
        <w:ind w:left="1755"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nni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ie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1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24" w:lineRule="exact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ou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90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ou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</w:rPr>
        <w:t>t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4" w:lineRule="exact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-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0" w:after="0" w:line="136" w:lineRule="exact"/>
        <w:ind w:left="-4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9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oo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749" w:lineRule="auto"/>
        <w:ind w:right="-39" w:firstLine="7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98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98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98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8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9"/>
          <w:w w:val="98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3" w:after="0" w:line="71" w:lineRule="exact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0" w:after="0" w:line="127" w:lineRule="exact"/>
        <w:ind w:left="101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9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43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5A44"/>
          <w:w w:val="90"/>
        </w:rPr>
        <w:t>S</w:t>
      </w:r>
      <w:r>
        <w:rPr>
          <w:rFonts w:ascii="Arial" w:hAnsi="Arial" w:cs="Arial" w:eastAsia="Arial"/>
          <w:sz w:val="14"/>
          <w:szCs w:val="14"/>
          <w:color w:val="885A44"/>
          <w:spacing w:val="-1"/>
          <w:w w:val="90"/>
        </w:rPr>
        <w:t>C</w:t>
      </w:r>
      <w:r>
        <w:rPr>
          <w:rFonts w:ascii="Arial" w:hAnsi="Arial" w:cs="Arial" w:eastAsia="Arial"/>
          <w:sz w:val="14"/>
          <w:szCs w:val="14"/>
          <w:color w:val="885A44"/>
          <w:spacing w:val="2"/>
          <w:w w:val="107"/>
        </w:rPr>
        <w:t>1</w:t>
      </w:r>
      <w:r>
        <w:rPr>
          <w:rFonts w:ascii="Arial" w:hAnsi="Arial" w:cs="Arial" w:eastAsia="Arial"/>
          <w:sz w:val="14"/>
          <w:szCs w:val="14"/>
          <w:color w:val="885A44"/>
          <w:spacing w:val="0"/>
          <w:w w:val="107"/>
        </w:rPr>
        <w:t>2</w:t>
      </w:r>
      <w:r>
        <w:rPr>
          <w:rFonts w:ascii="Arial" w:hAnsi="Arial" w:cs="Arial" w:eastAsia="Arial"/>
          <w:sz w:val="14"/>
          <w:szCs w:val="14"/>
          <w:color w:val="885A44"/>
          <w:spacing w:val="0"/>
          <w:w w:val="123"/>
        </w:rPr>
        <w:t>/1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3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5A44"/>
          <w:spacing w:val="-1"/>
          <w:w w:val="98"/>
        </w:rPr>
        <w:t>W</w:t>
      </w:r>
      <w:r>
        <w:rPr>
          <w:rFonts w:ascii="Arial" w:hAnsi="Arial" w:cs="Arial" w:eastAsia="Arial"/>
          <w:sz w:val="14"/>
          <w:szCs w:val="14"/>
          <w:color w:val="885A44"/>
          <w:spacing w:val="2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885A44"/>
          <w:spacing w:val="0"/>
          <w:w w:val="116"/>
        </w:rPr>
        <w:t>l</w:t>
      </w:r>
      <w:r>
        <w:rPr>
          <w:rFonts w:ascii="Arial" w:hAnsi="Arial" w:cs="Arial" w:eastAsia="Arial"/>
          <w:sz w:val="14"/>
          <w:szCs w:val="14"/>
          <w:color w:val="885A44"/>
          <w:spacing w:val="-1"/>
          <w:w w:val="93"/>
        </w:rPr>
        <w:t>y</w:t>
      </w:r>
      <w:r>
        <w:rPr>
          <w:rFonts w:ascii="Arial" w:hAnsi="Arial" w:cs="Arial" w:eastAsia="Arial"/>
          <w:sz w:val="14"/>
          <w:szCs w:val="14"/>
          <w:color w:val="885A44"/>
          <w:spacing w:val="1"/>
          <w:w w:val="104"/>
        </w:rPr>
        <w:t>aka</w:t>
      </w:r>
      <w:r>
        <w:rPr>
          <w:rFonts w:ascii="Arial" w:hAnsi="Arial" w:cs="Arial" w:eastAsia="Arial"/>
          <w:sz w:val="14"/>
          <w:szCs w:val="14"/>
          <w:color w:val="885A44"/>
          <w:spacing w:val="2"/>
          <w:w w:val="104"/>
        </w:rPr>
        <w:t>l</w:t>
      </w:r>
      <w:r>
        <w:rPr>
          <w:rFonts w:ascii="Arial" w:hAnsi="Arial" w:cs="Arial" w:eastAsia="Arial"/>
          <w:sz w:val="14"/>
          <w:szCs w:val="14"/>
          <w:color w:val="885A44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6" w:equalWidth="0">
            <w:col w:w="2655" w:space="356"/>
            <w:col w:w="986" w:space="122"/>
            <w:col w:w="498" w:space="555"/>
            <w:col w:w="833" w:space="1035"/>
            <w:col w:w="456" w:space="133"/>
            <w:col w:w="3091"/>
          </w:cols>
        </w:sectPr>
      </w:pPr>
      <w:rPr/>
    </w:p>
    <w:p>
      <w:pPr>
        <w:spacing w:before="0" w:after="0" w:line="99" w:lineRule="exact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1"/>
          <w:w w:val="82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6"/>
          <w:position w:val="-1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  <w:position w:val="-1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7"/>
          <w:position w:val="-1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9"/>
          <w:position w:val="-1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1"/>
          <w:position w:val="-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-1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  <w:position w:val="-1"/>
        </w:rPr>
        <w:t>le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  <w:position w:val="-1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  <w:position w:val="-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4"/>
          <w:position w:val="-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  <w:position w:val="-1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63" w:lineRule="exact"/>
        <w:ind w:right="903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0" w:after="0" w:line="117" w:lineRule="exact"/>
        <w:ind w:right="379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99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ro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-8"/>
          <w:w w:val="120"/>
          <w:b/>
          <w:bCs/>
          <w:i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2"/>
          <w:w w:val="12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0"/>
          <w:w w:val="120"/>
          <w:b/>
          <w:bCs/>
          <w:i/>
        </w:rPr>
        <w:t>llow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2"/>
          <w:w w:val="12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0"/>
          <w:w w:val="120"/>
          <w:b/>
          <w:bCs/>
          <w:i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8"/>
          <w:w w:val="12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-2"/>
          <w:w w:val="92"/>
          <w:b/>
          <w:bCs/>
          <w:i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2"/>
          <w:w w:val="132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620000"/>
          <w:spacing w:val="0"/>
          <w:w w:val="113"/>
          <w:b/>
          <w:bCs/>
          <w:i/>
        </w:rPr>
        <w:t>sin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420" w:space="704"/>
            <w:col w:w="5596"/>
          </w:cols>
        </w:sectPr>
      </w:pPr>
      <w:rPr/>
    </w:p>
    <w:p>
      <w:pPr>
        <w:spacing w:before="88" w:after="0" w:line="125" w:lineRule="exact"/>
        <w:ind w:right="12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108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8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6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6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7"/>
        </w:rPr>
        <w:t>lla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6" w:lineRule="exact"/>
        <w:ind w:right="176"/>
        <w:jc w:val="righ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1.477333pt;margin-top:4.544417pt;width:6.9046pt;height:16.53874pt;mso-position-horizontal-relative:page;mso-position-vertical-relative:paragraph;z-index:-8930" type="#_x0000_t202" filled="f" stroked="f">
            <v:textbox inset="0,0,0,0" style="layout-flow:vertical;mso-layout-flow-alt:bottom-to-top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33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25710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8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W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6"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y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6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6"/>
        </w:rPr>
        <w:t>lla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6" w:right="-30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0" w:after="0" w:line="160" w:lineRule="exact"/>
        <w:ind w:left="-30" w:right="-50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99"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6F44"/>
          <w:spacing w:val="-1"/>
          <w:w w:val="85"/>
        </w:rPr>
        <w:t>B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09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5"/>
        </w:rPr>
        <w:t>oo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5"/>
        </w:rPr>
        <w:t>t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34" w:after="0" w:line="120" w:lineRule="exact"/>
        <w:ind w:left="249" w:right="-39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97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7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</w:rPr>
        <w:t>lo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3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ie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9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3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6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6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71" w:lineRule="exact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0" w:after="0" w:line="128" w:lineRule="exact"/>
        <w:ind w:left="124"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gh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6.542023pt;margin-top:-8.22658pt;width:6.9046pt;height:16.53874pt;mso-position-horizontal-relative:page;mso-position-vertical-relative:paragraph;z-index:-8928" type="#_x0000_t202" filled="f" stroked="f">
            <v:textbox inset="0,0,0,0" style="layout-flow:vertical;mso-layout-flow-alt:bottom-to-top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33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257100"/>
          <w:w w:val="97"/>
        </w:rPr>
        <w:t>Pu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5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5"/>
        </w:rPr>
        <w:t>co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20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6" w:equalWidth="0">
            <w:col w:w="1873" w:space="4"/>
            <w:col w:w="496" w:space="406"/>
            <w:col w:w="252" w:space="138"/>
            <w:col w:w="664" w:space="1329"/>
            <w:col w:w="972" w:space="832"/>
            <w:col w:w="3754"/>
          </w:cols>
        </w:sectPr>
      </w:pPr>
      <w:rPr/>
    </w:p>
    <w:p>
      <w:pPr>
        <w:spacing w:before="39" w:after="0" w:line="240" w:lineRule="auto"/>
        <w:ind w:right="185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44886F"/>
          <w:w w:val="90"/>
        </w:rPr>
        <w:t>S</w:t>
      </w:r>
      <w:r>
        <w:rPr>
          <w:rFonts w:ascii="Arial" w:hAnsi="Arial" w:cs="Arial" w:eastAsia="Arial"/>
          <w:sz w:val="14"/>
          <w:szCs w:val="14"/>
          <w:color w:val="44886F"/>
          <w:spacing w:val="-1"/>
          <w:w w:val="90"/>
        </w:rPr>
        <w:t>C</w:t>
      </w:r>
      <w:r>
        <w:rPr>
          <w:rFonts w:ascii="Arial" w:hAnsi="Arial" w:cs="Arial" w:eastAsia="Arial"/>
          <w:sz w:val="14"/>
          <w:szCs w:val="14"/>
          <w:color w:val="44886F"/>
          <w:spacing w:val="2"/>
          <w:w w:val="107"/>
        </w:rPr>
        <w:t>9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07"/>
        </w:rPr>
        <w:t>6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23"/>
        </w:rPr>
        <w:t>/4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3" w:lineRule="exact"/>
        <w:ind w:left="1467" w:right="87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44886F"/>
          <w:spacing w:val="-1"/>
          <w:w w:val="85"/>
        </w:rPr>
        <w:t>B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44886F"/>
          <w:spacing w:val="2"/>
          <w:w w:val="109"/>
        </w:rPr>
        <w:t>r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04"/>
        </w:rPr>
        <w:t>n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3"/>
        </w:rPr>
        <w:t>g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44886F"/>
          <w:spacing w:val="-1"/>
          <w:w w:val="109"/>
        </w:rPr>
        <w:t>r</w:t>
      </w:r>
      <w:r>
        <w:rPr>
          <w:rFonts w:ascii="Arial" w:hAnsi="Arial" w:cs="Arial" w:eastAsia="Arial"/>
          <w:sz w:val="14"/>
          <w:szCs w:val="14"/>
          <w:color w:val="44886F"/>
          <w:spacing w:val="2"/>
          <w:w w:val="116"/>
        </w:rPr>
        <w:t>l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4" w:lineRule="exact"/>
        <w:ind w:left="1421" w:right="37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44886F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0"/>
        </w:rPr>
        <w:t>v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44886F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82"/>
        </w:rPr>
        <w:t>T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8"/>
        </w:rPr>
        <w:t>t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16"/>
        </w:rPr>
        <w:t>l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99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3" w:lineRule="exact"/>
        <w:ind w:right="24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44886F"/>
          <w:spacing w:val="-1"/>
          <w:w w:val="102"/>
        </w:rPr>
        <w:t>C</w:t>
      </w:r>
      <w:r>
        <w:rPr>
          <w:rFonts w:ascii="Arial" w:hAnsi="Arial" w:cs="Arial" w:eastAsia="Arial"/>
          <w:sz w:val="14"/>
          <w:szCs w:val="14"/>
          <w:color w:val="44886F"/>
          <w:spacing w:val="2"/>
          <w:w w:val="102"/>
        </w:rPr>
        <w:t>l</w:t>
      </w:r>
      <w:r>
        <w:rPr>
          <w:rFonts w:ascii="Arial" w:hAnsi="Arial" w:cs="Arial" w:eastAsia="Arial"/>
          <w:sz w:val="14"/>
          <w:szCs w:val="14"/>
          <w:color w:val="44886F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44886F"/>
          <w:spacing w:val="0"/>
          <w:w w:val="104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21" w:right="-49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un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oo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96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5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1" w:lineRule="exact"/>
        <w:ind w:left="36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G</w:t>
      </w:r>
      <w:r>
        <w:rPr>
          <w:rFonts w:ascii="Arial" w:hAnsi="Arial" w:cs="Arial" w:eastAsia="Arial"/>
          <w:sz w:val="14"/>
          <w:szCs w:val="14"/>
          <w:spacing w:val="-3"/>
          <w:w w:val="100"/>
          <w:position w:val="1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1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1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in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509" w:right="302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7" w:after="0" w:line="240" w:lineRule="auto"/>
        <w:ind w:left="97" w:right="216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99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ie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left="209" w:right="19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A64CD"/>
          <w:w w:val="90"/>
        </w:rPr>
        <w:t>S</w:t>
      </w:r>
      <w:r>
        <w:rPr>
          <w:rFonts w:ascii="Arial" w:hAnsi="Arial" w:cs="Arial" w:eastAsia="Arial"/>
          <w:sz w:val="14"/>
          <w:szCs w:val="14"/>
          <w:color w:val="AA64CD"/>
          <w:spacing w:val="-4"/>
          <w:w w:val="90"/>
        </w:rPr>
        <w:t>C</w:t>
      </w:r>
      <w:r>
        <w:rPr>
          <w:rFonts w:ascii="Arial" w:hAnsi="Arial" w:cs="Arial" w:eastAsia="Arial"/>
          <w:sz w:val="14"/>
          <w:szCs w:val="14"/>
          <w:color w:val="AA64CD"/>
          <w:spacing w:val="2"/>
          <w:w w:val="107"/>
        </w:rPr>
        <w:t>9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7"/>
        </w:rPr>
        <w:t>6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23"/>
        </w:rPr>
        <w:t>/5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4" w:lineRule="exact"/>
        <w:ind w:left="-30" w:right="-50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A64CD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ukunu</w:t>
      </w:r>
      <w:r>
        <w:rPr>
          <w:rFonts w:ascii="Arial" w:hAnsi="Arial" w:cs="Arial" w:eastAsia="Arial"/>
          <w:sz w:val="14"/>
          <w:szCs w:val="14"/>
          <w:color w:val="AA64CD"/>
          <w:spacing w:val="29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AA64CD"/>
          <w:spacing w:val="1"/>
          <w:w w:val="110"/>
        </w:rPr>
        <w:t>N</w:t>
      </w:r>
      <w:r>
        <w:rPr>
          <w:rFonts w:ascii="Arial" w:hAnsi="Arial" w:cs="Arial" w:eastAsia="Arial"/>
          <w:sz w:val="14"/>
          <w:szCs w:val="14"/>
          <w:color w:val="AA64CD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AA64CD"/>
          <w:spacing w:val="1"/>
          <w:w w:val="108"/>
        </w:rPr>
        <w:t>t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AA64CD"/>
          <w:spacing w:val="2"/>
          <w:w w:val="93"/>
        </w:rPr>
        <w:t>v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99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1" w:lineRule="exact"/>
        <w:ind w:left="113" w:right="94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A64CD"/>
          <w:spacing w:val="-1"/>
          <w:w w:val="98"/>
        </w:rPr>
        <w:t>T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98"/>
        </w:rPr>
        <w:t>i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98"/>
        </w:rPr>
        <w:t>t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98"/>
        </w:rPr>
        <w:t>l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98"/>
        </w:rPr>
        <w:t>e</w:t>
      </w:r>
      <w:r>
        <w:rPr>
          <w:rFonts w:ascii="Arial" w:hAnsi="Arial" w:cs="Arial" w:eastAsia="Arial"/>
          <w:sz w:val="14"/>
          <w:szCs w:val="14"/>
          <w:color w:val="AA64CD"/>
          <w:spacing w:val="9"/>
          <w:w w:val="98"/>
        </w:rPr>
        <w:t> 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98"/>
        </w:rPr>
        <w:t>C</w:t>
      </w:r>
      <w:r>
        <w:rPr>
          <w:rFonts w:ascii="Arial" w:hAnsi="Arial" w:cs="Arial" w:eastAsia="Arial"/>
          <w:sz w:val="14"/>
          <w:szCs w:val="14"/>
          <w:color w:val="AA64CD"/>
          <w:spacing w:val="2"/>
          <w:w w:val="116"/>
        </w:rPr>
        <w:t>l</w:t>
      </w:r>
      <w:r>
        <w:rPr>
          <w:rFonts w:ascii="Arial" w:hAnsi="Arial" w:cs="Arial" w:eastAsia="Arial"/>
          <w:sz w:val="14"/>
          <w:szCs w:val="14"/>
          <w:color w:val="AA64CD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4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-31" w:right="-5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-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Ja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m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own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4" w:after="0" w:line="240" w:lineRule="auto"/>
        <w:ind w:left="174" w:right="316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0"/>
          <w:w w:val="99"/>
        </w:rPr>
        <w:t>PL1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02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dapp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3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-2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6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ro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-2"/>
          <w:w w:val="11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2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2260" w:space="206"/>
            <w:col w:w="967" w:space="1121"/>
            <w:col w:w="800" w:space="562"/>
            <w:col w:w="4804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 style="position:absolute;margin-left:122.144458pt;margin-top:17.197632pt;width:47.339091pt;height:9.586565pt;mso-position-horizontal-relative:page;mso-position-vertical-relative:paragraph;z-index:-8927;rotation:311" type="#_x0000_t136" fillcolor="#9EBAD6" stroked="f">
            <o:extrusion v:ext="view" autorotationcenter="t"/>
            <v:textpath style="font-family:&amp;quot;Times New Roman&amp;quot;;font-size:8pt;v-text-kern:t;mso-text-shadow:auto;font-style:italic" string="Spencer Gulf"/>
          </v:shape>
        </w:pict>
      </w:r>
      <w:r>
        <w:rPr>
          <w:rFonts w:ascii="Arial" w:hAnsi="Arial" w:cs="Arial" w:eastAsia="Arial"/>
          <w:sz w:val="11"/>
          <w:szCs w:val="11"/>
          <w:color w:val="257100"/>
          <w:w w:val="105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-3"/>
          <w:w w:val="112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1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6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6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0"/>
        </w:rPr>
        <w:t>s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20" w:lineRule="exact"/>
        <w:ind w:right="-13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2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5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ta</w:t>
      </w:r>
      <w:r>
        <w:rPr>
          <w:rFonts w:ascii="Arial" w:hAnsi="Arial" w:cs="Arial" w:eastAsia="Arial"/>
          <w:sz w:val="11"/>
          <w:szCs w:val="11"/>
          <w:color w:val="257100"/>
          <w:spacing w:val="6"/>
          <w:w w:val="11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9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CD6464"/>
          <w:w w:val="81"/>
        </w:rPr>
        <w:t>S</w:t>
      </w:r>
      <w:r>
        <w:rPr>
          <w:rFonts w:ascii="Arial" w:hAnsi="Arial" w:cs="Arial" w:eastAsia="Arial"/>
          <w:sz w:val="14"/>
          <w:szCs w:val="14"/>
          <w:color w:val="CD6464"/>
          <w:spacing w:val="-1"/>
          <w:w w:val="98"/>
        </w:rPr>
        <w:t>C</w:t>
      </w:r>
      <w:r>
        <w:rPr>
          <w:rFonts w:ascii="Arial" w:hAnsi="Arial" w:cs="Arial" w:eastAsia="Arial"/>
          <w:sz w:val="14"/>
          <w:szCs w:val="14"/>
          <w:color w:val="CD6464"/>
          <w:spacing w:val="2"/>
          <w:w w:val="107"/>
        </w:rPr>
        <w:t>1</w:t>
      </w:r>
      <w:r>
        <w:rPr>
          <w:rFonts w:ascii="Arial" w:hAnsi="Arial" w:cs="Arial" w:eastAsia="Arial"/>
          <w:sz w:val="14"/>
          <w:szCs w:val="14"/>
          <w:color w:val="CD6464"/>
          <w:spacing w:val="0"/>
          <w:w w:val="107"/>
        </w:rPr>
        <w:t>1</w:t>
      </w:r>
      <w:r>
        <w:rPr>
          <w:rFonts w:ascii="Arial" w:hAnsi="Arial" w:cs="Arial" w:eastAsia="Arial"/>
          <w:sz w:val="14"/>
          <w:szCs w:val="14"/>
          <w:color w:val="CD6464"/>
          <w:spacing w:val="-3"/>
          <w:w w:val="123"/>
        </w:rPr>
        <w:t>/2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182" w:space="2302"/>
            <w:col w:w="668" w:space="260"/>
            <w:col w:w="4308"/>
          </w:cols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4DA8"/>
          <w:spacing w:val="-1"/>
          <w:w w:val="99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4DA8"/>
          <w:spacing w:val="2"/>
          <w:w w:val="99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99"/>
          <w:b/>
          <w:bCs/>
        </w:rPr>
        <w:t>L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30" w:lineRule="exact"/>
        <w:ind w:right="8"/>
        <w:jc w:val="righ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4DA8"/>
          <w:spacing w:val="0"/>
          <w:w w:val="99"/>
          <w:b/>
          <w:bCs/>
        </w:rPr>
        <w:t>120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50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Cl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6" w:after="0" w:line="240" w:lineRule="auto"/>
        <w:ind w:left="38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54" w:lineRule="exact"/>
        <w:ind w:left="-41" w:right="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99"/>
          <w:position w:val="-1"/>
        </w:rPr>
        <w:t>B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-1"/>
        </w:rPr>
        <w:t>u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10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0" w:after="0" w:line="146" w:lineRule="exact"/>
        <w:ind w:left="225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CD646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CD6464"/>
          <w:spacing w:val="1"/>
          <w:w w:val="100"/>
        </w:rPr>
        <w:t>gad</w:t>
      </w:r>
      <w:r>
        <w:rPr>
          <w:rFonts w:ascii="Arial" w:hAnsi="Arial" w:cs="Arial" w:eastAsia="Arial"/>
          <w:sz w:val="14"/>
          <w:szCs w:val="14"/>
          <w:color w:val="CD6464"/>
          <w:spacing w:val="0"/>
          <w:w w:val="100"/>
        </w:rPr>
        <w:t>j</w:t>
      </w:r>
      <w:r>
        <w:rPr>
          <w:rFonts w:ascii="Arial" w:hAnsi="Arial" w:cs="Arial" w:eastAsia="Arial"/>
          <w:sz w:val="14"/>
          <w:szCs w:val="14"/>
          <w:color w:val="CD6464"/>
          <w:spacing w:val="0"/>
          <w:w w:val="100"/>
        </w:rPr>
        <w:t>u</w:t>
      </w:r>
      <w:r>
        <w:rPr>
          <w:rFonts w:ascii="Arial" w:hAnsi="Arial" w:cs="Arial" w:eastAsia="Arial"/>
          <w:sz w:val="14"/>
          <w:szCs w:val="14"/>
          <w:color w:val="CD646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color w:val="CD646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CD646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CD646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CD6464"/>
          <w:spacing w:val="1"/>
          <w:w w:val="100"/>
        </w:rPr>
        <w:t>Nat</w:t>
      </w:r>
      <w:r>
        <w:rPr>
          <w:rFonts w:ascii="Arial" w:hAnsi="Arial" w:cs="Arial" w:eastAsia="Arial"/>
          <w:sz w:val="14"/>
          <w:szCs w:val="14"/>
          <w:color w:val="CD646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CD6464"/>
          <w:spacing w:val="0"/>
          <w:w w:val="100"/>
        </w:rPr>
        <w:t>on</w:t>
      </w:r>
      <w:r>
        <w:rPr>
          <w:rFonts w:ascii="Arial" w:hAnsi="Arial" w:cs="Arial" w:eastAsia="Arial"/>
          <w:sz w:val="14"/>
          <w:szCs w:val="14"/>
          <w:color w:val="CD646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CD6464"/>
          <w:spacing w:val="1"/>
          <w:w w:val="122"/>
        </w:rPr>
        <w:t>#2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95" w:after="0" w:line="290" w:lineRule="atLeast"/>
        <w:ind w:left="24" w:right="4054" w:firstLine="-2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1"/>
          <w:w w:val="98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98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8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10"/>
          <w:w w:val="98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14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</w:rPr>
        <w:t>Hop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6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6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0"/>
        </w:rPr>
        <w:t>s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9" w:lineRule="exact"/>
        <w:ind w:left="24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3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4073" w:space="505"/>
            <w:col w:w="331" w:space="236"/>
            <w:col w:w="362" w:space="287"/>
            <w:col w:w="4926"/>
          </w:cols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81" w:lineRule="exact"/>
        <w:ind w:right="119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-1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spacing w:val="-7"/>
          <w:w w:val="99"/>
          <w:position w:val="1"/>
        </w:rPr>
        <w:t>W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1"/>
        </w:rPr>
        <w:t>ll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1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1"/>
        </w:rPr>
        <w:t>oo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3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1.477333pt;margin-top:2.309018pt;width:6.9046pt;height:16.53874pt;mso-position-horizontal-relative:page;mso-position-vertical-relative:paragraph;z-index:-8931" type="#_x0000_t202" filled="f" stroked="f">
            <v:textbox inset="0,0,0,0" style="layout-flow:vertical;mso-layout-flow-alt:bottom-to-top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34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18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99"/>
          <w:position w:val="0"/>
        </w:rPr>
        <w:t>K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0"/>
        </w:rPr>
        <w:t>na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6"/>
          <w:w w:val="1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0"/>
        </w:rPr>
        <w:t>Lo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0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0"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0"/>
        </w:rPr>
        <w:t>el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20" w:lineRule="exact"/>
        <w:ind w:left="-9" w:right="-29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98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98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2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ng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9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ully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8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55" w:after="0" w:line="240" w:lineRule="auto"/>
        <w:ind w:left="225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ite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13" w:lineRule="exact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6.542023pt;margin-top:-10.652986pt;width:6.9046pt;height:16.53874pt;mso-position-horizontal-relative:page;mso-position-vertical-relative:paragraph;z-index:-8929" type="#_x0000_t202" filled="f" stroked="f">
            <v:textbox inset="0,0,0,0" style="layout-flow:vertical;mso-layout-flow-alt:bottom-to-top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34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4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4"/>
        </w:rPr>
        <w:t>rg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4"/>
        </w:rPr>
        <w:t>n</w:t>
      </w:r>
      <w:r>
        <w:rPr>
          <w:rFonts w:ascii="Arial" w:hAnsi="Arial" w:cs="Arial" w:eastAsia="Arial"/>
          <w:sz w:val="14"/>
          <w:szCs w:val="14"/>
          <w:spacing w:val="-13"/>
          <w:w w:val="100"/>
          <w:position w:val="-4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-1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2868" w:space="576"/>
            <w:col w:w="567" w:space="460"/>
            <w:col w:w="349" w:space="2048"/>
            <w:col w:w="3852"/>
          </w:cols>
        </w:sectPr>
      </w:pPr>
      <w:rPr/>
    </w:p>
    <w:p>
      <w:pPr>
        <w:spacing w:before="0" w:after="0" w:line="171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4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11"/>
          <w:w w:val="100"/>
          <w:position w:val="-4"/>
        </w:rPr>
        <w:t> 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4"/>
          <w:position w:val="2"/>
        </w:rPr>
        <w:t>Moo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04"/>
          <w:position w:val="2"/>
        </w:rPr>
        <w:t>n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8"/>
          <w:position w:val="2"/>
        </w:rPr>
        <w:t>t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3"/>
          <w:position w:val="2"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31" w:after="0" w:line="240" w:lineRule="auto"/>
        <w:ind w:right="10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99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on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143" w:lineRule="exact"/>
        <w:ind w:left="856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position w:val="-2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2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2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50" w:lineRule="exact"/>
        <w:ind w:right="-65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  <w:position w:val="4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  <w:position w:val="4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-2"/>
          <w:w w:val="112"/>
          <w:position w:val="4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  <w:position w:val="4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  <w:position w:val="4"/>
        </w:rPr>
        <w:t>t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  <w:position w:val="4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  <w:position w:val="4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2"/>
          <w:position w:val="4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4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4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3"/>
          <w:w w:val="100"/>
          <w:position w:val="4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-8"/>
          <w:w w:val="100"/>
          <w:position w:val="3"/>
        </w:rPr>
        <w:t> </w:t>
      </w:r>
      <w:r>
        <w:rPr>
          <w:rFonts w:ascii="Arial" w:hAnsi="Arial" w:cs="Arial" w:eastAsia="Arial"/>
          <w:sz w:val="14"/>
          <w:szCs w:val="14"/>
          <w:color w:val="000000"/>
          <w:spacing w:val="-7"/>
          <w:w w:val="100"/>
          <w:position w:val="0"/>
        </w:rPr>
        <w:t>W</w:t>
      </w:r>
      <w:r>
        <w:rPr>
          <w:rFonts w:ascii="Arial" w:hAnsi="Arial" w:cs="Arial" w:eastAsia="Arial"/>
          <w:sz w:val="14"/>
          <w:szCs w:val="14"/>
          <w:color w:val="000000"/>
          <w:spacing w:val="2"/>
          <w:w w:val="100"/>
          <w:position w:val="0"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k</w:t>
      </w:r>
      <w:r>
        <w:rPr>
          <w:rFonts w:ascii="Arial" w:hAnsi="Arial" w:cs="Arial" w:eastAsia="Arial"/>
          <w:sz w:val="14"/>
          <w:szCs w:val="14"/>
          <w:color w:val="000000"/>
          <w:spacing w:val="2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fi</w:t>
      </w:r>
      <w:r>
        <w:rPr>
          <w:rFonts w:ascii="Arial" w:hAnsi="Arial" w:cs="Arial" w:eastAsia="Arial"/>
          <w:sz w:val="14"/>
          <w:szCs w:val="14"/>
          <w:color w:val="000000"/>
          <w:spacing w:val="-1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  <w:t>ld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</w:rPr>
        <w:t>PL1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4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position w:val="-4"/>
        </w:rPr>
        <w:t>K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4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4"/>
        </w:rPr>
        <w:t>u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4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4"/>
        </w:rPr>
        <w:t>da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-2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71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  <w:position w:val="1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  <w:position w:val="1"/>
        </w:rPr>
        <w:t>or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1"/>
          <w:position w:val="1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  <w:position w:val="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  <w:position w:val="1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11"/>
          <w:position w:val="1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1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6" w:equalWidth="0">
            <w:col w:w="2578" w:space="132"/>
            <w:col w:w="1463" w:space="604"/>
            <w:col w:w="230" w:space="2"/>
            <w:col w:w="560" w:space="1086"/>
            <w:col w:w="663" w:space="229"/>
            <w:col w:w="3173"/>
          </w:cols>
        </w:sectPr>
      </w:pPr>
      <w:rPr/>
    </w:p>
    <w:p>
      <w:pPr>
        <w:spacing w:before="0" w:after="0" w:line="117" w:lineRule="exact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lls</w:t>
      </w:r>
      <w:r>
        <w:rPr>
          <w:rFonts w:ascii="Arial" w:hAnsi="Arial" w:cs="Arial" w:eastAsia="Arial"/>
          <w:sz w:val="11"/>
          <w:szCs w:val="11"/>
          <w:color w:val="257100"/>
          <w:spacing w:val="2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29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44" w:after="0" w:line="240" w:lineRule="auto"/>
        <w:ind w:right="188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15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0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0"/>
        </w:rPr>
        <w:t>itl</w:t>
      </w:r>
      <w:r>
        <w:rPr>
          <w:rFonts w:ascii="Arial" w:hAnsi="Arial" w:cs="Arial" w:eastAsia="Arial"/>
          <w:sz w:val="14"/>
          <w:szCs w:val="14"/>
          <w:spacing w:val="-3"/>
          <w:w w:val="99"/>
          <w:position w:val="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38" w:after="0" w:line="240" w:lineRule="auto"/>
        <w:ind w:left="302" w:right="153"/>
        <w:jc w:val="center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-30" w:right="-50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99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u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r</w:t>
      </w:r>
      <w:r>
        <w:rPr>
          <w:rFonts w:ascii="Arial" w:hAnsi="Arial" w:cs="Arial" w:eastAsia="Arial"/>
          <w:sz w:val="14"/>
          <w:szCs w:val="14"/>
          <w:spacing w:val="-2"/>
          <w:w w:val="99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99"/>
        </w:rPr>
        <w:t>pa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FFAA00"/>
          <w:w w:val="81"/>
        </w:rPr>
        <w:t>S</w:t>
      </w:r>
      <w:r>
        <w:rPr>
          <w:rFonts w:ascii="Arial" w:hAnsi="Arial" w:cs="Arial" w:eastAsia="Arial"/>
          <w:sz w:val="14"/>
          <w:szCs w:val="14"/>
          <w:color w:val="FFAA00"/>
          <w:spacing w:val="-1"/>
          <w:w w:val="110"/>
        </w:rPr>
        <w:t>N</w:t>
      </w:r>
      <w:r>
        <w:rPr>
          <w:rFonts w:ascii="Arial" w:hAnsi="Arial" w:cs="Arial" w:eastAsia="Arial"/>
          <w:sz w:val="14"/>
          <w:szCs w:val="14"/>
          <w:color w:val="FFAA00"/>
          <w:spacing w:val="2"/>
          <w:w w:val="107"/>
        </w:rPr>
        <w:t>9</w:t>
      </w:r>
      <w:r>
        <w:rPr>
          <w:rFonts w:ascii="Arial" w:hAnsi="Arial" w:cs="Arial" w:eastAsia="Arial"/>
          <w:sz w:val="14"/>
          <w:szCs w:val="14"/>
          <w:color w:val="FFAA00"/>
          <w:spacing w:val="0"/>
          <w:w w:val="107"/>
        </w:rPr>
        <w:t>4</w:t>
      </w:r>
      <w:r>
        <w:rPr>
          <w:rFonts w:ascii="Arial" w:hAnsi="Arial" w:cs="Arial" w:eastAsia="Arial"/>
          <w:sz w:val="14"/>
          <w:szCs w:val="14"/>
          <w:color w:val="FFAA00"/>
          <w:spacing w:val="-3"/>
          <w:w w:val="123"/>
        </w:rPr>
        <w:t>/1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20" w:lineRule="exact"/>
        <w:ind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9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9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9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9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-1"/>
          <w:w w:val="109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9"/>
        </w:rPr>
        <w:t>f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9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9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9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9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9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44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  <w:position w:val="-1"/>
        </w:rPr>
        <w:t>PL6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3089" w:space="2028"/>
            <w:col w:w="603" w:space="595"/>
            <w:col w:w="495" w:space="342"/>
            <w:col w:w="809" w:space="57"/>
            <w:col w:w="2702"/>
          </w:cols>
        </w:sectPr>
      </w:pPr>
      <w:rPr/>
    </w:p>
    <w:p>
      <w:pPr>
        <w:spacing w:before="18" w:after="0" w:line="240" w:lineRule="auto"/>
        <w:ind w:left="1358" w:right="-61"/>
        <w:jc w:val="left"/>
        <w:tabs>
          <w:tab w:pos="194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>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1"/>
        </w:rPr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  <w:position w:val="0"/>
        </w:rPr>
        <w:t>Po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0"/>
        </w:rPr>
        <w:t>i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0"/>
        </w:rPr>
        <w:t>n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0"/>
        </w:rPr>
        <w:t> 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  <w:position w:val="0"/>
        </w:rPr>
        <w:t>P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  <w:position w:val="0"/>
        </w:rPr>
        <w:t>a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0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0"/>
        </w:rPr>
        <w:t>c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23" w:right="20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714B00"/>
          <w:w w:val="90"/>
        </w:rPr>
        <w:t>S</w:t>
      </w:r>
      <w:r>
        <w:rPr>
          <w:rFonts w:ascii="Arial" w:hAnsi="Arial" w:cs="Arial" w:eastAsia="Arial"/>
          <w:sz w:val="14"/>
          <w:szCs w:val="14"/>
          <w:color w:val="714B00"/>
          <w:spacing w:val="-1"/>
          <w:w w:val="90"/>
        </w:rPr>
        <w:t>C</w:t>
      </w:r>
      <w:r>
        <w:rPr>
          <w:rFonts w:ascii="Arial" w:hAnsi="Arial" w:cs="Arial" w:eastAsia="Arial"/>
          <w:sz w:val="14"/>
          <w:szCs w:val="14"/>
          <w:color w:val="714B00"/>
          <w:spacing w:val="2"/>
          <w:w w:val="107"/>
        </w:rPr>
        <w:t>0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7"/>
        </w:rPr>
        <w:t>0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23"/>
        </w:rPr>
        <w:t>/1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01" w:lineRule="exact"/>
        <w:ind w:left="-30" w:right="-50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714B00"/>
          <w:spacing w:val="0"/>
          <w:w w:val="100"/>
          <w:position w:val="-3"/>
        </w:rPr>
        <w:t>K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100"/>
          <w:position w:val="-3"/>
        </w:rPr>
        <w:t>a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0"/>
          <w:position w:val="-3"/>
        </w:rPr>
        <w:t>ur</w:t>
      </w:r>
      <w:r>
        <w:rPr>
          <w:rFonts w:ascii="Arial" w:hAnsi="Arial" w:cs="Arial" w:eastAsia="Arial"/>
          <w:sz w:val="14"/>
          <w:szCs w:val="14"/>
          <w:color w:val="714B00"/>
          <w:spacing w:val="2"/>
          <w:w w:val="100"/>
          <w:position w:val="-3"/>
        </w:rPr>
        <w:t>n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0"/>
          <w:position w:val="-3"/>
        </w:rPr>
        <w:t>a</w:t>
      </w:r>
      <w:r>
        <w:rPr>
          <w:rFonts w:ascii="Arial" w:hAnsi="Arial" w:cs="Arial" w:eastAsia="Arial"/>
          <w:sz w:val="14"/>
          <w:szCs w:val="14"/>
          <w:color w:val="714B00"/>
          <w:spacing w:val="9"/>
          <w:w w:val="100"/>
          <w:position w:val="-3"/>
        </w:rPr>
        <w:t> 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88"/>
          <w:position w:val="-3"/>
        </w:rPr>
        <w:t>P</w:t>
      </w:r>
      <w:r>
        <w:rPr>
          <w:rFonts w:ascii="Arial" w:hAnsi="Arial" w:cs="Arial" w:eastAsia="Arial"/>
          <w:sz w:val="14"/>
          <w:szCs w:val="14"/>
          <w:color w:val="714B00"/>
          <w:spacing w:val="2"/>
          <w:w w:val="88"/>
          <w:position w:val="-3"/>
        </w:rPr>
        <w:t>e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4"/>
          <w:position w:val="-3"/>
        </w:rPr>
        <w:t>o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104"/>
          <w:position w:val="-3"/>
        </w:rPr>
        <w:t>p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4"/>
          <w:position w:val="-3"/>
        </w:rPr>
        <w:t>l</w:t>
      </w:r>
      <w:r>
        <w:rPr>
          <w:rFonts w:ascii="Arial" w:hAnsi="Arial" w:cs="Arial" w:eastAsia="Arial"/>
          <w:sz w:val="14"/>
          <w:szCs w:val="14"/>
          <w:color w:val="714B00"/>
          <w:spacing w:val="2"/>
          <w:w w:val="104"/>
          <w:position w:val="-3"/>
        </w:rPr>
        <w:t>e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84"/>
          <w:position w:val="-3"/>
        </w:rPr>
        <w:t>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01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Gawl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5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5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15" w:after="0" w:line="240" w:lineRule="auto"/>
        <w:ind w:left="-33" w:right="-49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5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42"/>
          <w:w w:val="100"/>
          <w:position w:val="5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18"/>
          <w:w w:val="100"/>
          <w:position w:val="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99"/>
          <w:position w:val="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99"/>
          <w:position w:val="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99"/>
          <w:position w:val="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99"/>
          <w:position w:val="0"/>
        </w:rPr>
        <w:t>ice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66" w:lineRule="exact"/>
        <w:ind w:left="154" w:right="-49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99"/>
          <w:position w:val="-5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1"/>
          <w:position w:val="-5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  <w:position w:val="-5"/>
        </w:rPr>
        <w:t>is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  <w:position w:val="-5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7"/>
          <w:position w:val="-5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90"/>
          <w:position w:val="-5"/>
        </w:rPr>
        <w:t>s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3"/>
          <w:position w:val="-5"/>
        </w:rPr>
        <w:t>tu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2"/>
          <w:position w:val="-5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25"/>
          <w:position w:val="-5"/>
        </w:rPr>
        <w:t>l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35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</w:rPr>
        <w:t>S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</w:rPr>
        <w:t>w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</w:rPr>
        <w:t>an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</w:rPr>
        <w:t>c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</w:rPr>
        <w:t>h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left="-29" w:right="2387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92"/>
        </w:rPr>
        <w:t>B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k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3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3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1"/>
        </w:rPr>
        <w:t>a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69" w:lineRule="exact"/>
        <w:ind w:left="134" w:right="2387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w w:val="103"/>
          <w:position w:val="-4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  <w:position w:val="-4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88"/>
          <w:position w:val="-4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6" w:equalWidth="0">
            <w:col w:w="2733" w:space="183"/>
            <w:col w:w="995" w:space="1190"/>
            <w:col w:w="442" w:space="89"/>
            <w:col w:w="778" w:space="882"/>
            <w:col w:w="381" w:space="215"/>
            <w:col w:w="2832"/>
          </w:cols>
        </w:sectPr>
      </w:pPr>
      <w:rPr/>
    </w:p>
    <w:p>
      <w:pPr>
        <w:spacing w:before="25" w:after="0" w:line="240" w:lineRule="auto"/>
        <w:ind w:left="284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714B00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100"/>
        </w:rPr>
        <w:t>v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714B00"/>
          <w:spacing w:val="19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98"/>
        </w:rPr>
        <w:t>T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98"/>
        </w:rPr>
        <w:t>i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98"/>
        </w:rPr>
        <w:t>t</w:t>
      </w:r>
      <w:r>
        <w:rPr>
          <w:rFonts w:ascii="Arial" w:hAnsi="Arial" w:cs="Arial" w:eastAsia="Arial"/>
          <w:sz w:val="14"/>
          <w:szCs w:val="14"/>
          <w:color w:val="714B00"/>
          <w:spacing w:val="-1"/>
          <w:w w:val="98"/>
        </w:rPr>
        <w:t>l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98"/>
        </w:rPr>
        <w:t>e</w:t>
      </w:r>
      <w:r>
        <w:rPr>
          <w:rFonts w:ascii="Arial" w:hAnsi="Arial" w:cs="Arial" w:eastAsia="Arial"/>
          <w:sz w:val="14"/>
          <w:szCs w:val="14"/>
          <w:color w:val="714B00"/>
          <w:spacing w:val="7"/>
          <w:w w:val="98"/>
        </w:rPr>
        <w:t> 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98"/>
        </w:rPr>
        <w:t>C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16"/>
        </w:rPr>
        <w:t>l</w:t>
      </w:r>
      <w:r>
        <w:rPr>
          <w:rFonts w:ascii="Arial" w:hAnsi="Arial" w:cs="Arial" w:eastAsia="Arial"/>
          <w:sz w:val="14"/>
          <w:szCs w:val="14"/>
          <w:color w:val="714B00"/>
          <w:spacing w:val="1"/>
          <w:w w:val="103"/>
        </w:rPr>
        <w:t>a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16"/>
        </w:rPr>
        <w:t>i</w:t>
      </w:r>
      <w:r>
        <w:rPr>
          <w:rFonts w:ascii="Arial" w:hAnsi="Arial" w:cs="Arial" w:eastAsia="Arial"/>
          <w:sz w:val="14"/>
          <w:szCs w:val="14"/>
          <w:color w:val="714B00"/>
          <w:spacing w:val="0"/>
          <w:w w:val="104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1" w:after="0" w:line="158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N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t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h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n</w:t>
      </w:r>
      <w:r>
        <w:rPr>
          <w:rFonts w:ascii="Arial" w:hAnsi="Arial" w:cs="Arial" w:eastAsia="Arial"/>
          <w:sz w:val="14"/>
          <w:szCs w:val="14"/>
          <w:color w:val="649ACD"/>
          <w:spacing w:val="-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99"/>
          <w:i/>
        </w:rPr>
        <w:t>A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99"/>
          <w:i/>
        </w:rPr>
        <w:t>d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99"/>
          <w:i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99"/>
          <w:i/>
        </w:rPr>
        <w:t>l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99"/>
          <w:i/>
        </w:rPr>
        <w:t>a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99"/>
          <w:i/>
        </w:rPr>
        <w:t>i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99"/>
          <w:i/>
        </w:rPr>
        <w:t>de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39" w:lineRule="exact"/>
        <w:ind w:right="28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49ACD"/>
          <w:spacing w:val="-2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l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100"/>
          <w:i/>
        </w:rPr>
        <w:t>a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i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n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s</w:t>
      </w:r>
      <w:r>
        <w:rPr>
          <w:rFonts w:ascii="Arial" w:hAnsi="Arial" w:cs="Arial" w:eastAsia="Arial"/>
          <w:sz w:val="14"/>
          <w:szCs w:val="14"/>
          <w:color w:val="649ACD"/>
          <w:spacing w:val="-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99"/>
          <w:i/>
        </w:rPr>
        <w:t>PRESWA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58" w:after="0" w:line="140" w:lineRule="exact"/>
        <w:ind w:left="2064" w:right="-20"/>
        <w:jc w:val="left"/>
        <w:tabs>
          <w:tab w:pos="304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-49"/>
          <w:w w:val="100"/>
          <w:position w:val="-3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3"/>
        </w:rPr>
        <w:tab/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-3"/>
        </w:rPr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1"/>
          <w:w w:val="104"/>
          <w:i/>
          <w:position w:val="-5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0"/>
          <w:w w:val="104"/>
          <w:i/>
          <w:position w:val="-5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1"/>
          <w:w w:val="104"/>
          <w:i/>
          <w:position w:val="-5"/>
        </w:rPr>
        <w:t>lf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51" w:after="0" w:line="312" w:lineRule="auto"/>
        <w:ind w:left="544" w:right="13" w:firstLine="-544"/>
        <w:jc w:val="left"/>
        <w:tabs>
          <w:tab w:pos="78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-49"/>
          <w:w w:val="100"/>
          <w:position w:val="2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2"/>
        </w:rPr>
        <w:tab/>
        <w:tab/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2"/>
        </w:rPr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0"/>
        </w:rPr>
        <w:t>P)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0"/>
        </w:rPr>
        <w:t>Hal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  <w:position w:val="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6" w:after="0" w:line="240" w:lineRule="auto"/>
        <w:ind w:left="290"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1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148" w:lineRule="exact"/>
        <w:ind w:left="69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</w:rPr>
        <w:t>PL13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52" w:lineRule="atLeast"/>
        <w:ind w:left="22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C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100"/>
          <w:i/>
        </w:rPr>
        <w:t>n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t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100"/>
          <w:i/>
        </w:rPr>
        <w:t>al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</w:rPr>
        <w:t>PL6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17" w:lineRule="exact"/>
        <w:ind w:left="-29" w:right="2640"/>
        <w:jc w:val="center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Sw</w:t>
      </w:r>
      <w:r>
        <w:rPr>
          <w:rFonts w:ascii="Arial" w:hAnsi="Arial" w:cs="Arial" w:eastAsia="Arial"/>
          <w:sz w:val="11"/>
          <w:szCs w:val="11"/>
          <w:color w:val="257100"/>
          <w:spacing w:val="4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82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6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1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96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h</w:t>
      </w:r>
      <w:r>
        <w:rPr>
          <w:rFonts w:ascii="Arial" w:hAnsi="Arial" w:cs="Arial" w:eastAsia="Arial"/>
          <w:sz w:val="11"/>
          <w:szCs w:val="11"/>
          <w:color w:val="257100"/>
          <w:spacing w:val="6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0" w:after="0" w:line="240" w:lineRule="auto"/>
        <w:ind w:left="105" w:right="2844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1"/>
          <w:w w:val="82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5"/>
        </w:rPr>
        <w:t>i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5"/>
        </w:rPr>
        <w:t>d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2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2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y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3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3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84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96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08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649ACD"/>
          <w:spacing w:val="-4"/>
          <w:w w:val="102"/>
          <w:i/>
        </w:rPr>
        <w:t>M</w:t>
      </w:r>
      <w:r>
        <w:rPr>
          <w:rFonts w:ascii="Arial" w:hAnsi="Arial" w:cs="Arial" w:eastAsia="Arial"/>
          <w:sz w:val="13"/>
          <w:szCs w:val="13"/>
          <w:color w:val="649ACD"/>
          <w:spacing w:val="0"/>
          <w:w w:val="102"/>
          <w:i/>
        </w:rPr>
        <w:t>a</w:t>
      </w:r>
      <w:r>
        <w:rPr>
          <w:rFonts w:ascii="Arial" w:hAnsi="Arial" w:cs="Arial" w:eastAsia="Arial"/>
          <w:sz w:val="13"/>
          <w:szCs w:val="13"/>
          <w:color w:val="649ACD"/>
          <w:spacing w:val="-4"/>
          <w:w w:val="102"/>
          <w:i/>
        </w:rPr>
        <w:t>l</w:t>
      </w:r>
      <w:r>
        <w:rPr>
          <w:rFonts w:ascii="Arial" w:hAnsi="Arial" w:cs="Arial" w:eastAsia="Arial"/>
          <w:sz w:val="13"/>
          <w:szCs w:val="13"/>
          <w:color w:val="649ACD"/>
          <w:spacing w:val="-1"/>
          <w:w w:val="102"/>
          <w:i/>
        </w:rPr>
        <w:t>l</w:t>
      </w:r>
      <w:r>
        <w:rPr>
          <w:rFonts w:ascii="Arial" w:hAnsi="Arial" w:cs="Arial" w:eastAsia="Arial"/>
          <w:sz w:val="13"/>
          <w:szCs w:val="13"/>
          <w:color w:val="649ACD"/>
          <w:spacing w:val="-3"/>
          <w:w w:val="102"/>
          <w:i/>
        </w:rPr>
        <w:t>e</w:t>
      </w:r>
      <w:r>
        <w:rPr>
          <w:rFonts w:ascii="Arial" w:hAnsi="Arial" w:cs="Arial" w:eastAsia="Arial"/>
          <w:sz w:val="13"/>
          <w:szCs w:val="13"/>
          <w:color w:val="649ACD"/>
          <w:spacing w:val="0"/>
          <w:w w:val="102"/>
          <w:i/>
        </w:rPr>
        <w:t>e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30" w:lineRule="exact"/>
        <w:ind w:left="615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649ACD"/>
          <w:spacing w:val="-3"/>
          <w:w w:val="102"/>
          <w:i/>
          <w:position w:val="-8"/>
        </w:rPr>
        <w:t>P</w:t>
      </w:r>
      <w:r>
        <w:rPr>
          <w:rFonts w:ascii="Arial" w:hAnsi="Arial" w:cs="Arial" w:eastAsia="Arial"/>
          <w:sz w:val="13"/>
          <w:szCs w:val="13"/>
          <w:color w:val="649ACD"/>
          <w:spacing w:val="-1"/>
          <w:w w:val="102"/>
          <w:i/>
          <w:position w:val="-8"/>
        </w:rPr>
        <w:t>R</w:t>
      </w:r>
      <w:r>
        <w:rPr>
          <w:rFonts w:ascii="Arial" w:hAnsi="Arial" w:cs="Arial" w:eastAsia="Arial"/>
          <w:sz w:val="13"/>
          <w:szCs w:val="13"/>
          <w:color w:val="649ACD"/>
          <w:spacing w:val="-3"/>
          <w:w w:val="102"/>
          <w:i/>
          <w:position w:val="-8"/>
        </w:rPr>
        <w:t>E</w:t>
      </w:r>
      <w:r>
        <w:rPr>
          <w:rFonts w:ascii="Arial" w:hAnsi="Arial" w:cs="Arial" w:eastAsia="Arial"/>
          <w:sz w:val="13"/>
          <w:szCs w:val="13"/>
          <w:color w:val="649ACD"/>
          <w:spacing w:val="-1"/>
          <w:w w:val="102"/>
          <w:i/>
          <w:position w:val="-8"/>
        </w:rPr>
        <w:t>S</w:t>
      </w:r>
      <w:r>
        <w:rPr>
          <w:rFonts w:ascii="Arial" w:hAnsi="Arial" w:cs="Arial" w:eastAsia="Arial"/>
          <w:sz w:val="13"/>
          <w:szCs w:val="13"/>
          <w:color w:val="649ACD"/>
          <w:spacing w:val="-2"/>
          <w:w w:val="102"/>
          <w:i/>
          <w:position w:val="-8"/>
        </w:rPr>
        <w:t>W</w:t>
      </w:r>
      <w:r>
        <w:rPr>
          <w:rFonts w:ascii="Arial" w:hAnsi="Arial" w:cs="Arial" w:eastAsia="Arial"/>
          <w:sz w:val="13"/>
          <w:szCs w:val="13"/>
          <w:color w:val="649ACD"/>
          <w:spacing w:val="0"/>
          <w:w w:val="102"/>
          <w:i/>
          <w:position w:val="-8"/>
        </w:rPr>
        <w:t>A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4318" w:space="712"/>
            <w:col w:w="1113" w:space="256"/>
            <w:col w:w="230" w:space="471"/>
            <w:col w:w="3620"/>
          </w:cols>
        </w:sectPr>
      </w:pPr>
      <w:rPr/>
    </w:p>
    <w:p>
      <w:pPr>
        <w:spacing w:before="0" w:after="0" w:line="50" w:lineRule="atLeas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99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n</w:t>
      </w:r>
      <w:r>
        <w:rPr>
          <w:rFonts w:ascii="Arial" w:hAnsi="Arial" w:cs="Arial" w:eastAsia="Arial"/>
          <w:sz w:val="14"/>
          <w:szCs w:val="14"/>
          <w:spacing w:val="-2"/>
          <w:w w:val="99"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9" w:lineRule="exact"/>
        <w:ind w:right="-67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0"/>
          <w:w w:val="100"/>
          <w:i/>
          <w:position w:val="3"/>
        </w:rPr>
        <w:t>St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9"/>
          <w:w w:val="100"/>
          <w:i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-12"/>
          <w:w w:val="104"/>
          <w:i/>
          <w:position w:val="3"/>
        </w:rPr>
        <w:t>V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1"/>
          <w:w w:val="104"/>
          <w:i/>
          <w:position w:val="3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0"/>
          <w:w w:val="104"/>
          <w:i/>
          <w:position w:val="3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3"/>
          <w:w w:val="104"/>
          <w:i/>
          <w:position w:val="3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color w:val="9EBAD6"/>
          <w:spacing w:val="0"/>
          <w:w w:val="104"/>
          <w:i/>
          <w:position w:val="3"/>
        </w:rPr>
        <w:t>ent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29" w:lineRule="atLeast"/>
        <w:ind w:left="96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884464"/>
          <w:w w:val="90"/>
        </w:rPr>
        <w:t>S</w:t>
      </w:r>
      <w:r>
        <w:rPr>
          <w:rFonts w:ascii="Arial" w:hAnsi="Arial" w:cs="Arial" w:eastAsia="Arial"/>
          <w:sz w:val="14"/>
          <w:szCs w:val="14"/>
          <w:color w:val="884464"/>
          <w:spacing w:val="-1"/>
          <w:w w:val="90"/>
        </w:rPr>
        <w:t>C</w:t>
      </w:r>
      <w:r>
        <w:rPr>
          <w:rFonts w:ascii="Arial" w:hAnsi="Arial" w:cs="Arial" w:eastAsia="Arial"/>
          <w:sz w:val="14"/>
          <w:szCs w:val="14"/>
          <w:color w:val="884464"/>
          <w:spacing w:val="2"/>
          <w:w w:val="107"/>
        </w:rPr>
        <w:t>1</w:t>
      </w:r>
      <w:r>
        <w:rPr>
          <w:rFonts w:ascii="Arial" w:hAnsi="Arial" w:cs="Arial" w:eastAsia="Arial"/>
          <w:sz w:val="14"/>
          <w:szCs w:val="14"/>
          <w:color w:val="884464"/>
          <w:spacing w:val="0"/>
          <w:w w:val="107"/>
        </w:rPr>
        <w:t>0</w:t>
      </w:r>
      <w:r>
        <w:rPr>
          <w:rFonts w:ascii="Arial" w:hAnsi="Arial" w:cs="Arial" w:eastAsia="Arial"/>
          <w:sz w:val="14"/>
          <w:szCs w:val="14"/>
          <w:color w:val="884464"/>
          <w:spacing w:val="0"/>
          <w:w w:val="123"/>
        </w:rPr>
        <w:t>/3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92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4464"/>
          <w:spacing w:val="-1"/>
          <w:w w:val="88"/>
          <w:position w:val="-4"/>
        </w:rPr>
        <w:t>R</w:t>
      </w:r>
      <w:r>
        <w:rPr>
          <w:rFonts w:ascii="Arial" w:hAnsi="Arial" w:cs="Arial" w:eastAsia="Arial"/>
          <w:sz w:val="14"/>
          <w:szCs w:val="14"/>
          <w:color w:val="884464"/>
          <w:spacing w:val="1"/>
          <w:w w:val="88"/>
          <w:position w:val="-4"/>
        </w:rPr>
        <w:t>a</w:t>
      </w:r>
      <w:r>
        <w:rPr>
          <w:rFonts w:ascii="Arial" w:hAnsi="Arial" w:cs="Arial" w:eastAsia="Arial"/>
          <w:sz w:val="14"/>
          <w:szCs w:val="14"/>
          <w:color w:val="884464"/>
          <w:spacing w:val="1"/>
          <w:w w:val="104"/>
          <w:position w:val="-4"/>
        </w:rPr>
        <w:t>m</w:t>
      </w:r>
      <w:r>
        <w:rPr>
          <w:rFonts w:ascii="Arial" w:hAnsi="Arial" w:cs="Arial" w:eastAsia="Arial"/>
          <w:sz w:val="14"/>
          <w:szCs w:val="14"/>
          <w:color w:val="884464"/>
          <w:spacing w:val="2"/>
          <w:w w:val="116"/>
          <w:position w:val="-4"/>
        </w:rPr>
        <w:t>i</w:t>
      </w:r>
      <w:r>
        <w:rPr>
          <w:rFonts w:ascii="Arial" w:hAnsi="Arial" w:cs="Arial" w:eastAsia="Arial"/>
          <w:sz w:val="14"/>
          <w:szCs w:val="14"/>
          <w:color w:val="884464"/>
          <w:spacing w:val="0"/>
          <w:w w:val="104"/>
          <w:position w:val="-4"/>
        </w:rPr>
        <w:t>n</w:t>
      </w:r>
      <w:r>
        <w:rPr>
          <w:rFonts w:ascii="Arial" w:hAnsi="Arial" w:cs="Arial" w:eastAsia="Arial"/>
          <w:sz w:val="14"/>
          <w:szCs w:val="14"/>
          <w:color w:val="884464"/>
          <w:spacing w:val="1"/>
          <w:w w:val="103"/>
          <w:position w:val="-4"/>
        </w:rPr>
        <w:t>d</w:t>
      </w:r>
      <w:r>
        <w:rPr>
          <w:rFonts w:ascii="Arial" w:hAnsi="Arial" w:cs="Arial" w:eastAsia="Arial"/>
          <w:sz w:val="14"/>
          <w:szCs w:val="14"/>
          <w:color w:val="884464"/>
          <w:spacing w:val="-1"/>
          <w:w w:val="104"/>
          <w:position w:val="-4"/>
        </w:rPr>
        <w:t>j</w:t>
      </w:r>
      <w:r>
        <w:rPr>
          <w:rFonts w:ascii="Arial" w:hAnsi="Arial" w:cs="Arial" w:eastAsia="Arial"/>
          <w:sz w:val="14"/>
          <w:szCs w:val="14"/>
          <w:color w:val="884464"/>
          <w:spacing w:val="2"/>
          <w:w w:val="104"/>
          <w:position w:val="-4"/>
        </w:rPr>
        <w:t>e</w:t>
      </w:r>
      <w:r>
        <w:rPr>
          <w:rFonts w:ascii="Arial" w:hAnsi="Arial" w:cs="Arial" w:eastAsia="Arial"/>
          <w:sz w:val="14"/>
          <w:szCs w:val="14"/>
          <w:color w:val="884464"/>
          <w:spacing w:val="-1"/>
          <w:w w:val="112"/>
          <w:position w:val="-4"/>
        </w:rPr>
        <w:t>ri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64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649ACD"/>
          <w:spacing w:val="-2"/>
          <w:w w:val="100"/>
          <w:i/>
          <w:position w:val="-6"/>
        </w:rPr>
        <w:t>A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100"/>
          <w:i/>
          <w:position w:val="-6"/>
        </w:rPr>
        <w:t>d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  <w:position w:val="-6"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  <w:position w:val="-6"/>
        </w:rPr>
        <w:t>l</w:t>
      </w:r>
      <w:r>
        <w:rPr>
          <w:rFonts w:ascii="Arial" w:hAnsi="Arial" w:cs="Arial" w:eastAsia="Arial"/>
          <w:sz w:val="14"/>
          <w:szCs w:val="14"/>
          <w:color w:val="649ACD"/>
          <w:spacing w:val="2"/>
          <w:w w:val="100"/>
          <w:i/>
          <w:position w:val="-6"/>
        </w:rPr>
        <w:t>a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  <w:position w:val="-6"/>
        </w:rPr>
        <w:t>i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  <w:position w:val="-6"/>
        </w:rPr>
        <w:t>de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31" w:lineRule="exact"/>
        <w:ind w:left="311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2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  <w:position w:val="2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2"/>
        </w:rPr>
        <w:t>rt</w:t>
      </w:r>
      <w:r>
        <w:rPr>
          <w:rFonts w:ascii="Arial" w:hAnsi="Arial" w:cs="Arial" w:eastAsia="Arial"/>
          <w:sz w:val="11"/>
          <w:szCs w:val="11"/>
          <w:color w:val="257100"/>
          <w:spacing w:val="12"/>
          <w:w w:val="100"/>
          <w:position w:val="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  <w:position w:val="2"/>
        </w:rPr>
        <w:t>G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  <w:position w:val="2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  <w:position w:val="2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  <w:position w:val="2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  <w:position w:val="2"/>
        </w:rPr>
        <w:t>e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  <w:position w:val="2"/>
        </w:rPr>
        <w:t>r</w:t>
      </w:r>
      <w:r>
        <w:rPr>
          <w:rFonts w:ascii="Arial" w:hAnsi="Arial" w:cs="Arial" w:eastAsia="Arial"/>
          <w:sz w:val="11"/>
          <w:szCs w:val="11"/>
          <w:color w:val="257100"/>
          <w:spacing w:val="5"/>
          <w:w w:val="110"/>
          <w:position w:val="2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  <w:position w:val="2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2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  <w:position w:val="2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  <w:position w:val="2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26" w:after="0" w:line="6" w:lineRule="exact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-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2708" w:space="131"/>
            <w:col w:w="718" w:space="225"/>
            <w:col w:w="682" w:space="742"/>
            <w:col w:w="541" w:space="736"/>
            <w:col w:w="4237"/>
          </w:cols>
        </w:sectPr>
      </w:pPr>
      <w:rPr/>
    </w:p>
    <w:p>
      <w:pPr>
        <w:spacing w:before="85" w:after="0" w:line="240" w:lineRule="auto"/>
        <w:ind w:left="1708" w:right="-5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M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in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l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1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10"/>
        </w:rPr>
        <w:t>o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1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10"/>
        </w:rPr>
        <w:t>ie</w:t>
      </w:r>
      <w:r>
        <w:rPr>
          <w:rFonts w:ascii="Arial" w:hAnsi="Arial" w:cs="Arial" w:eastAsia="Arial"/>
          <w:sz w:val="11"/>
          <w:szCs w:val="11"/>
          <w:color w:val="257100"/>
          <w:spacing w:val="8"/>
          <w:w w:val="11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P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8" w:after="0" w:line="240" w:lineRule="auto"/>
        <w:ind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138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°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66" w:after="0" w:line="240" w:lineRule="auto"/>
        <w:ind w:right="-68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IDE</w:t>
      </w:r>
      <w:r>
        <w:rPr>
          <w:rFonts w:ascii="Arial" w:hAnsi="Arial" w:cs="Arial" w:eastAsia="Arial"/>
          <w:sz w:val="14"/>
          <w:szCs w:val="14"/>
          <w:spacing w:val="24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2"/>
          <w:position w:val="6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48" w:after="0" w:line="240" w:lineRule="auto"/>
        <w:ind w:right="-61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649ACD"/>
          <w:spacing w:val="-2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color w:val="649ACD"/>
          <w:spacing w:val="3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-2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S</w:t>
      </w:r>
      <w:r>
        <w:rPr>
          <w:rFonts w:ascii="Arial" w:hAnsi="Arial" w:cs="Arial" w:eastAsia="Arial"/>
          <w:sz w:val="14"/>
          <w:szCs w:val="14"/>
          <w:color w:val="649ACD"/>
          <w:spacing w:val="-112"/>
          <w:w w:val="100"/>
          <w:i/>
        </w:rPr>
        <w:t>W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2"/>
        </w:rPr>
        <w:t>13</w:t>
      </w:r>
      <w:r>
        <w:rPr>
          <w:rFonts w:ascii="Arial" w:hAnsi="Arial" w:cs="Arial" w:eastAsia="Arial"/>
          <w:sz w:val="10"/>
          <w:szCs w:val="10"/>
          <w:color w:val="000000"/>
          <w:spacing w:val="-52"/>
          <w:w w:val="100"/>
          <w:position w:val="2"/>
        </w:rPr>
        <w:t>9</w:t>
      </w:r>
      <w:r>
        <w:rPr>
          <w:rFonts w:ascii="Arial" w:hAnsi="Arial" w:cs="Arial" w:eastAsia="Arial"/>
          <w:sz w:val="14"/>
          <w:szCs w:val="14"/>
          <w:color w:val="649ACD"/>
          <w:spacing w:val="-40"/>
          <w:w w:val="100"/>
          <w:i/>
          <w:position w:val="0"/>
        </w:rPr>
        <w:t>A</w:t>
      </w:r>
      <w:r>
        <w:rPr>
          <w:rFonts w:ascii="Arial" w:hAnsi="Arial" w:cs="Arial" w:eastAsia="Arial"/>
          <w:sz w:val="10"/>
          <w:szCs w:val="10"/>
          <w:color w:val="000000"/>
          <w:spacing w:val="1"/>
          <w:w w:val="100"/>
          <w:position w:val="2"/>
        </w:rPr>
        <w:t>°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2"/>
        </w:rPr>
        <w:t>0'E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42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Mann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8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Lo</w:t>
      </w:r>
      <w:r>
        <w:rPr>
          <w:rFonts w:ascii="Arial" w:hAnsi="Arial" w:cs="Arial" w:eastAsia="Arial"/>
          <w:sz w:val="11"/>
          <w:szCs w:val="11"/>
          <w:color w:val="257100"/>
          <w:spacing w:val="3"/>
          <w:w w:val="100"/>
        </w:rPr>
        <w:t>w</w:t>
      </w:r>
      <w:r>
        <w:rPr>
          <w:rFonts w:ascii="Arial" w:hAnsi="Arial" w:cs="Arial" w:eastAsia="Arial"/>
          <w:sz w:val="11"/>
          <w:szCs w:val="11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 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(</w:t>
      </w:r>
      <w:r>
        <w:rPr>
          <w:rFonts w:ascii="Arial" w:hAnsi="Arial" w:cs="Arial" w:eastAsia="Arial"/>
          <w:sz w:val="11"/>
          <w:szCs w:val="11"/>
          <w:color w:val="257100"/>
          <w:spacing w:val="2"/>
          <w:w w:val="100"/>
        </w:rPr>
        <w:t>C</w:t>
      </w:r>
      <w:r>
        <w:rPr>
          <w:rFonts w:ascii="Arial" w:hAnsi="Arial" w:cs="Arial" w:eastAsia="Arial"/>
          <w:sz w:val="11"/>
          <w:szCs w:val="11"/>
          <w:color w:val="257100"/>
          <w:spacing w:val="0"/>
          <w:w w:val="100"/>
        </w:rPr>
        <w:t>P)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9" w:lineRule="exact"/>
        <w:ind w:left="1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119.052498pt;margin-top:-431.096558pt;width:346.769pt;height:427.89172pt;mso-position-horizontal-relative:page;mso-position-vertical-relative:paragraph;z-index:-8946" coordorigin="2381,-8622" coordsize="6935,8558">
            <v:shape style="position:absolute;left:2388;top:-8612;width:6921;height:3905" type="#_x0000_t75">
              <v:imagedata r:id="rId250" o:title=""/>
            </v:shape>
            <v:shape style="position:absolute;left:2388;top:-4715;width:6921;height:3905" type="#_x0000_t75">
              <v:imagedata r:id="rId251" o:title=""/>
            </v:shape>
            <v:shape style="position:absolute;left:2388;top:-818;width:6921;height:754" type="#_x0000_t75">
              <v:imagedata r:id="rId252" o:title=""/>
            </v:shape>
            <v:shape style="position:absolute;left:2735;top:-8622;width:6582;height:8555" type="#_x0000_t75">
              <v:imagedata r:id="rId253" o:title=""/>
            </v:shape>
            <v:group style="position:absolute;left:4316;top:-8335;width:1885;height:7587" coordorigin="4316,-8335" coordsize="1885,7587">
              <v:shape style="position:absolute;left:4316;top:-8335;width:1885;height:7587" coordorigin="4316,-8335" coordsize="1885,7587" path="m5364,-1028l5362,-1055,5340,-1055,5340,-1081,5297,-1081,5290,-1079,5288,-1088,5285,-1090,5285,-1093,5283,-1093,5280,-1098,5278,-1105,5278,-1110,5273,-1110,5271,-1117,5271,-1119,5297,-1119,5295,-1155,5278,-1153,5276,-1172,5256,-1169,5233,-1167,5230,-1169,5233,-1169,5233,-1177,5235,-1179,5237,-1179,5240,-1181,5240,-1184,5233,-1184,5233,-1186,5228,-1191,5225,-1191,5225,-1179,5228,-1177,5225,-1177,5225,-1174,5223,-1172,5223,-1177,5221,-1177,5221,-1181,5218,-1184,5218,-1186,5216,-1189,5216,-1191,5213,-1191,5213,-1193,5211,-1196,5211,-1198,5209,-1201,5209,-1203,5206,-1203,5204,-1205,5204,-1208,5201,-1210,5199,-1210,5199,-1212,5194,-1217,5194,-1220,5225,-1220,5225,-1222,5184,-1289,5180,-1323,5168,-1320,5166,-1320,5142,-1318,5142,-1282,5118,-1282,5113,-1279,5103,-1277,5094,-1289,5091,-1291,5084,-1303,5072,-1315,5096,-1315,5096,-1354,5094,-1354,5094,-1390,5079,-1397,5048,-1397,5048,-1418,5029,-1418,5022,-1433,5015,-1433,5015,-1435,5008,-1441,5009,-1451,4998,-1459,4996,-1459,4996,-1461,4993,-1461,4988,-1466,4984,-1466,4984,-1468,4979,-1468,4977,-1471,4974,-1471,4972,-1473,4969,-1473,4967,-1476,4960,-1476,4960,-1478,4957,-1480,4953,-1480,4953,-1483,4950,-1483,4945,-1489,4949,-1480,4938,-1492,4936,-1492,4936,-1495,4933,-1495,4933,-1497,4931,-1497,4931,-1500,4929,-1500,4929,-1502,4924,-1502,4924,-1504,4917,-1512,4917,-1514,4912,-1521,4910,-1521,4907,-1524,4907,-1526,4905,-1528,4902,-1528,4902,-1531,4900,-1531,4900,-1533,4898,-1533,4890,-1540,4888,-1540,4888,-1543,4883,-1543,4883,-1545,4881,-1545,4878,-1547,4876,-1547,4874,-1550,4869,-1550,4869,-1552,4864,-1552,4864,-1555,4859,-1555,4859,-1557,4855,-1559,4852,-1562,4850,-1562,4845,-1567,4843,-1567,4840,-1569,4838,-1569,4838,-1571,4835,-1574,4833,-1574,4831,-1579,4831,-1581,4828,-1581,4828,-1583,4826,-1586,4826,-1588,4823,-1590,4823,-1593,4821,-1593,4821,-1600,4819,-1600,4819,-1605,4816,-1605,4816,-1617,4814,-1619,4814,-1626,4811,-1629,4811,-1634,4814,-1634,4814,-1636,4816,-1636,4816,-1638,4811,-1638,4811,-1648,4814,-1650,4814,-1667,4811,-1669,4811,-1677,4809,-1679,4809,-1693,4807,-1693,4807,-1701,4809,-1701,4807,-1701,4807,-1705,4804,-1708,4804,-1717,4802,-1720,4802,-1729,4799,-1732,4799,-1734,4797,-1736,4797,-1739,4795,-1741,4795,-1746,4792,-1746,4792,-1748,4790,-1751,4790,-1756,4788,-1758,4788,-1760,4785,-1763,4785,-1765,4783,-1770,4785,-1770,4802,-1777,4802,-1815,4838,-1815,4838,-1835,4823,-1844,4823,-1880,4821,-1899,4814,-1902,4807,-1945,4795,-2000,4795,-2002,4790,-2024,4776,-2033,4756,-2045,4754,-2047,4752,-2064,4752,-2076,4759,-2086,4768,-2093,4759,-2107,4737,-2098,4737,-2100,4735,-2102,4728,-2114,4723,-2119,4721,-2119,4721,-2124,4718,-2129,4718,-2134,4766,-2134,4761,-2143,4747,-2165,4747,-2174,4749,-2179,4747,-2184,4747,-2186,4735,-2210,4721,-2234,4716,-2239,4704,-2246,4701,-2248,4694,-2277,4692,-2280,4685,-2291,4661,-2335,4637,-2335,4637,-2351,4608,-2370,4599,-2373,4570,-2373,4567,-2382,4553,-2382,4551,-2390,4551,-2392,4546,-2399,4541,-2409,4541,-2411,4539,-2414,4536,-2423,4536,-2425,4532,-2437,4531,-2442,4522,-2449,4520,-2454,4517,-2461,4508,-2461,4508,-2464,4505,-2469,4500,-2469,4496,-2471,4486,-2471,4488,-2473,4488,-2478,4484,-2478,4479,-2480,4477,-2480,4477,-2495,4491,-2495,4491,-2500,4493,-2500,4493,-2502,4491,-2507,4491,-2509,4488,-2512,4477,-2512,4486,-2512,4486,-2514,4405,-2655,4381,-2698,4378,-2698,4369,-2701,4366,-2703,4350,-2705,4340,-2708,4335,-2708,4331,-2705,4328,-2703,4323,-2856,4316,-3081,4381,-3083,4419,-3083,4419,-3095,4410,-3461,4474,-3461,4563,-3464,4532,-4552,4378,-4548,4366,-5026,4431,-5028,4694,-5036,4692,-5153,4823,-5158,4802,-6021,4941,-6026,4938,-6141,5302,-6151,5304,-6005,5544,-6009,5539,-6220,5646,-6222,5642,-6445,5627,-7086,5541,-7084,5527,-7730,5634,-7732,5625,-8112,5800,-8117,5800,-8206,5797,-8328,5850,-8328,6113,-8335,6123,-7916,6199,-7919,6201,-7813,6201,-7732,6125,-7732,6079,-7730,6084,-7505,5981,-7502,5948,-7502,5955,-7198,6063,-7201,6079,-6438,6022,-6438,5953,-6435,5957,-6160,5783,-6155,5788,-5902,5601,-5897,5608,-5615,5070,-5603,5101,-4435,5163,-4435,5168,-4172,5278,-4174,5292,-3543,5388,-3545,5393,-3356,5407,-2734,5407,-2729,5417,-2311,5742,-2318,5752,-1928,5859,-1930,5867,-1698,5886,-868,5881,-870,5874,-873,5867,-878,5857,-880,5843,-890,5835,-892,5828,-897,5826,-897,5812,-904,5819,-918,5812,-923,5807,-923,5804,-925,5797,-930,5790,-933,5783,-918,5766,-925,5752,-933,5730,-890,5723,-873,5725,-873,5747,-846,5747,-844,5752,-839,5752,-837,5754,-837,5754,-834,5756,-832,5756,-830,5759,-827,5761,-827,5766,-818,5768,-818,5768,-815,5771,-815,5780,-813,5792,-799,5792,-796,5797,-796,5800,-794,5800,-787,5795,-782,5802,-775,5807,-765,5812,-763,5826,-753,5831,-758,5831,-760,5833,-763,5840,-777,5840,-779,5847,-789,5847,-794,5850,-794,5855,-808,5857,-808,5857,-813,5859,-813,5864,-823,5867,-830,5871,-837,5871,-839,5886,-868,5888,-756,5802,-753,5682,-751,5608,-748,5606,-801,5584,-799,5584,-806,5591,-808,5599,-808,5587,-849,5567,-844,5567,-842,5565,-844,5577,-825,5567,-837,5551,-832,5546,-825,5541,-825,5541,-851,5498,-849,5496,-901,5453,-901,5450,-954,5407,-952,5407,-1031,5364,-1028e" filled="f" stroked="t" strokeweight="1.552pt" strokecolor="#004DA8">
                <v:path arrowok="t"/>
              </v:shape>
            </v:group>
            <v:group style="position:absolute;left:5807;top:-1040;width:62;height:55" coordorigin="5807,-1040" coordsize="62,55">
              <v:shape style="position:absolute;left:5807;top:-1040;width:62;height:55" coordorigin="5807,-1040" coordsize="62,55" path="m5862,-1004l5867,-1016,5867,-1019,5869,-1021,5831,-1040,5823,-1026,5823,-1023,5821,-1023,5821,-1021,5819,-1016,5819,-1014,5816,-1014,5816,-1012,5807,-1003,5823,-1000,5828,-997,5833,-995,5833,-992,5838,-990,5850,-985,5852,-985,5859,-1000,5857,-1000,5857,-1002,5859,-1002,5859,-1004,5862,-1004e" filled="f" stroked="t" strokeweight="1.552pt" strokecolor="#004DA8">
                <v:path arrowok="t"/>
              </v:shape>
            </v:group>
            <v:group style="position:absolute;left:3354;top:-7622;width:7;height:12" coordorigin="3354,-7622" coordsize="7,12">
              <v:shape style="position:absolute;left:3354;top:-7622;width:7;height:12" coordorigin="3354,-7622" coordsize="7,12" path="m3357,-7610l3354,-7610,3354,-7617,3357,-7620,3359,-7622,3362,-7620,3359,-7612,3357,-7610e" filled="f" stroked="t" strokeweight=".477pt" strokecolor="#9EBAD6">
                <v:path arrowok="t"/>
              </v:shape>
            </v:group>
            <v:group style="position:absolute;left:3350;top:-7615;width:5;height:7" coordorigin="3350,-7615" coordsize="5,7">
              <v:shape style="position:absolute;left:3350;top:-7615;width:5;height:7" coordorigin="3350,-7615" coordsize="5,7" path="m3352,-7608l3350,-7610,3350,-7612,3354,-7615,3354,-7610,3352,-7608e" filled="f" stroked="t" strokeweight=".477pt" strokecolor="#9EBAD6">
                <v:path arrowok="t"/>
              </v:shape>
            </v:group>
            <v:group style="position:absolute;left:3445;top:-7560;width:7;height:5" coordorigin="3445,-7560" coordsize="7,5">
              <v:shape style="position:absolute;left:3445;top:-7560;width:7;height:5" coordorigin="3445,-7560" coordsize="7,5" path="m3450,-7555l3448,-7555,3445,-7557,3448,-7560,3450,-7560,3453,-7557,3450,-7555e" filled="f" stroked="t" strokeweight=".477pt" strokecolor="#9EBAD6">
                <v:path arrowok="t"/>
              </v:shape>
            </v:group>
            <v:group style="position:absolute;left:3362;top:-7536;width:10;height:24" coordorigin="3362,-7536" coordsize="10,24">
              <v:shape style="position:absolute;left:3362;top:-7536;width:10;height:24" coordorigin="3362,-7536" coordsize="10,24" path="m3369,-7512l3366,-7514,3364,-7519,3362,-7526,3362,-7536,3371,-7517,3369,-7512e" filled="f" stroked="t" strokeweight=".477pt" strokecolor="#9EBAD6">
                <v:path arrowok="t"/>
              </v:shape>
            </v:group>
            <v:group style="position:absolute;left:3371;top:-7517;width:24;height:41" coordorigin="3371,-7517" coordsize="24,41">
              <v:shape style="position:absolute;left:3371;top:-7517;width:24;height:41" coordorigin="3371,-7517" coordsize="24,41" path="m3393,-7476l3390,-7478,3388,-7476,3383,-7483,3381,-7483,3378,-7486,3378,-7497,3376,-7505,3374,-7507,3371,-7512,3371,-7514,3374,-7517,3376,-7507,3383,-7500,3386,-7493,3395,-7478,3395,-7476,3393,-7476e" filled="f" stroked="t" strokeweight=".477pt" strokecolor="#9EBAD6">
                <v:path arrowok="t"/>
              </v:shape>
            </v:group>
            <v:group style="position:absolute;left:3474;top:-7514;width:14;height:10" coordorigin="3474,-7514" coordsize="14,10">
              <v:shape style="position:absolute;left:3474;top:-7514;width:14;height:10" coordorigin="3474,-7514" coordsize="14,10" path="m3481,-7505l3476,-7509,3474,-7514,3488,-7514,3488,-7512,3481,-7505e" filled="f" stroked="t" strokeweight=".477pt" strokecolor="#9EBAD6">
                <v:path arrowok="t"/>
              </v:shape>
            </v:group>
            <v:group style="position:absolute;left:3546;top:-7163;width:14;height:24" coordorigin="3546,-7163" coordsize="14,24">
              <v:shape style="position:absolute;left:3546;top:-7163;width:14;height:24" coordorigin="3546,-7163" coordsize="14,24" path="m3555,-7139l3551,-7141,3546,-7141,3546,-7146,3555,-7160,3558,-7163,3560,-7160,3560,-7151,3558,-7148,3558,-7143,3555,-7143,3555,-7139e" filled="f" stroked="t" strokeweight=".477pt" strokecolor="#9EBAD6">
                <v:path arrowok="t"/>
              </v:shape>
            </v:group>
            <v:group style="position:absolute;left:3541;top:-7160;width:10;height:12" coordorigin="3541,-7160" coordsize="10,12">
              <v:shape style="position:absolute;left:3541;top:-7160;width:10;height:12" coordorigin="3541,-7160" coordsize="10,12" path="m3543,-7148l3541,-7151,3541,-7155,3543,-7158,3551,-7160,3543,-7148e" filled="f" stroked="t" strokeweight=".477pt" strokecolor="#9EBAD6">
                <v:path arrowok="t"/>
              </v:shape>
            </v:group>
            <v:group style="position:absolute;left:3089;top:-6325;width:10;height:5" coordorigin="3089,-6325" coordsize="10,5">
              <v:shape style="position:absolute;left:3089;top:-6325;width:10;height:5" coordorigin="3089,-6325" coordsize="10,5" path="m3096,-6320l3089,-6320,3089,-6323,3091,-6323,3096,-6325,3098,-6320,3096,-6320e" filled="f" stroked="t" strokeweight=".477pt" strokecolor="#9EBAD6">
                <v:path arrowok="t"/>
              </v:shape>
            </v:group>
            <v:group style="position:absolute;left:3072;top:-6320;width:17;height:10" coordorigin="3072,-6320" coordsize="17,10">
              <v:shape style="position:absolute;left:3072;top:-6320;width:17;height:10" coordorigin="3072,-6320" coordsize="17,10" path="m3072,-6311l3072,-6313,3075,-6318,3075,-6320,3077,-6318,3079,-6320,3079,-6316,3089,-6316,3084,-6311,3072,-6311e" filled="f" stroked="t" strokeweight=".477pt" strokecolor="#9EBAD6">
                <v:path arrowok="t"/>
              </v:shape>
            </v:group>
            <v:group style="position:absolute;left:3041;top:-6313;width:19;height:17" coordorigin="3041,-6313" coordsize="19,17">
              <v:shape style="position:absolute;left:3041;top:-6313;width:19;height:17" coordorigin="3041,-6313" coordsize="19,17" path="m3043,-6296l3043,-6301,3041,-6304,3041,-6306,3058,-6313,3060,-6308,3060,-6306,3053,-6306,3051,-6304,3048,-6299,3046,-6299,3046,-6296,3043,-6296e" filled="f" stroked="t" strokeweight=".477pt" strokecolor="#9EBAD6">
                <v:path arrowok="t"/>
              </v:shape>
            </v:group>
            <v:group style="position:absolute;left:3019;top:-6294;width:24;height:17" coordorigin="3019,-6294" coordsize="24,17">
              <v:shape style="position:absolute;left:3019;top:-6294;width:24;height:17" coordorigin="3019,-6294" coordsize="24,17" path="m3027,-6277l3022,-6282,3019,-6282,3019,-6285,3024,-6285,3027,-6287,3029,-6287,3034,-6289,3041,-6294,3043,-6292,3036,-6287,3027,-6277e" filled="f" stroked="t" strokeweight=".477pt" strokecolor="#9EBAD6">
                <v:path arrowok="t"/>
              </v:shape>
            </v:group>
            <v:group style="position:absolute;left:3902;top:-5744;width:29;height:12" coordorigin="3902,-5744" coordsize="29,12">
              <v:shape style="position:absolute;left:3902;top:-5744;width:29;height:12" coordorigin="3902,-5744" coordsize="29,12" path="m3924,-5732l3912,-5732,3912,-5734,3917,-5734,3917,-5737,3909,-5737,3905,-5734,3902,-5734,3905,-5739,3907,-5741,3912,-5744,3917,-5744,3921,-5739,3929,-5739,3931,-5737,3929,-5734,3924,-5732e" filled="f" stroked="t" strokeweight=".477pt" strokecolor="#9EBAD6">
                <v:path arrowok="t"/>
              </v:shape>
            </v:group>
            <v:group style="position:absolute;left:3876;top:-5729;width:36;height:14" coordorigin="3876,-5729" coordsize="36,14">
              <v:shape style="position:absolute;left:3876;top:-5729;width:36;height:14" coordorigin="3876,-5729" coordsize="36,14" path="m3878,-5715l3876,-5715,3881,-5720,3886,-5720,3890,-5727,3893,-5729,3912,-5729,3912,-5727,3902,-5722,3890,-5718,3883,-5715,3878,-5715e" filled="f" stroked="t" strokeweight=".477pt" strokecolor="#9EBAD6">
                <v:path arrowok="t"/>
              </v:shape>
            </v:group>
            <v:group style="position:absolute;left:3835;top:-5722;width:34;height:38" coordorigin="3835,-5722" coordsize="34,38">
              <v:shape style="position:absolute;left:3835;top:-5722;width:34;height:38" coordorigin="3835,-5722" coordsize="34,38" path="m3842,-5684l3840,-5686,3838,-5691,3835,-5691,3835,-5689,3835,-5701,3838,-5701,3840,-5706,3842,-5703,3840,-5698,3842,-5698,3845,-5710,3854,-5720,3859,-5722,3869,-5717,3869,-5715,3862,-5713,3854,-5706,3845,-5686,3842,-5684e" filled="f" stroked="t" strokeweight=".477pt" strokecolor="#9EBAD6">
                <v:path arrowok="t"/>
              </v:shape>
            </v:group>
            <v:group style="position:absolute;left:3814;top:-5662;width:10;height:7" coordorigin="3814,-5662" coordsize="10,7">
              <v:shape style="position:absolute;left:3814;top:-5662;width:10;height:7" coordorigin="3814,-5662" coordsize="10,7" path="m3816,-5655l3814,-5658,3814,-5660,3816,-5660,3821,-5662,3823,-5662,3823,-5660,3819,-5655,3816,-5655e" filled="f" stroked="t" strokeweight=".477pt" strokecolor="#9EBAD6">
                <v:path arrowok="t"/>
              </v:shape>
            </v:group>
            <v:group style="position:absolute;left:3701;top:-5631;width:5;height:2" coordorigin="3701,-5631" coordsize="5,2">
              <v:shape style="position:absolute;left:3701;top:-5631;width:5;height:2" coordorigin="3701,-5631" coordsize="5,2" path="m3704,-5629l3701,-5631,3706,-5631,3706,-5629,3704,-5629e" filled="f" stroked="t" strokeweight=".477pt" strokecolor="#9EBAD6">
                <v:path arrowok="t"/>
              </v:shape>
            </v:group>
            <v:group style="position:absolute;left:3713;top:-5150;width:5;height:12" coordorigin="3713,-5150" coordsize="5,12">
              <v:shape style="position:absolute;left:3713;top:-5150;width:5;height:12" coordorigin="3713,-5150" coordsize="5,12" path="m3716,-5139l3713,-5141,3713,-5146,3716,-5148,3716,-5150,3718,-5148,3716,-5143,3716,-5141,3718,-5139,3716,-5139e" filled="f" stroked="t" strokeweight=".477pt" strokecolor="#9EBAD6">
                <v:path arrowok="t"/>
              </v:shape>
            </v:group>
            <v:group style="position:absolute;left:3701;top:-5146;width:7;height:7" coordorigin="3701,-5146" coordsize="7,7">
              <v:shape style="position:absolute;left:3701;top:-5146;width:7;height:7" coordorigin="3701,-5146" coordsize="7,7" path="m3704,-5139l3704,-5141,3701,-5143,3701,-5146,3704,-5146,3704,-5143,3709,-5141,3704,-5139e" filled="f" stroked="t" strokeweight=".477pt" strokecolor="#9EBAD6">
                <v:path arrowok="t"/>
              </v:shape>
            </v:group>
            <v:group style="position:absolute;left:3706;top:-5136;width:17;height:33" coordorigin="3706,-5136" coordsize="17,33">
              <v:shape style="position:absolute;left:3706;top:-5136;width:17;height:33" coordorigin="3706,-5136" coordsize="17,33" path="m3723,-5103l3720,-5103,3713,-5107,3711,-5110,3709,-5115,3706,-5124,3706,-5134,3709,-5136,3716,-5136,3716,-5134,3713,-5131,3713,-5122,3716,-5117,3720,-5112,3720,-5110,3723,-5103e" filled="f" stroked="t" strokeweight=".477pt" strokecolor="#9EBAD6">
                <v:path arrowok="t"/>
              </v:shape>
            </v:group>
            <v:group style="position:absolute;left:3682;top:-5119;width:5;height:10" coordorigin="3682,-5119" coordsize="5,10">
              <v:shape style="position:absolute;left:3682;top:-5119;width:5;height:10" coordorigin="3682,-5119" coordsize="5,10" path="m3687,-5110l3685,-5112,3685,-5115,3682,-5117,3685,-5119,3685,-5117,3687,-5115,3687,-5110e" filled="f" stroked="t" strokeweight=".477pt" strokecolor="#9EBAD6">
                <v:path arrowok="t"/>
              </v:shape>
            </v:group>
            <v:group style="position:absolute;left:3713;top:-5081;width:5;height:7" coordorigin="3713,-5081" coordsize="5,7">
              <v:shape style="position:absolute;left:3713;top:-5081;width:5;height:7" coordorigin="3713,-5081" coordsize="5,7" path="m3718,-5074l3716,-5074,3713,-5076,3713,-5081,3716,-5079,3718,-5074e" filled="f" stroked="t" strokeweight=".477pt" strokecolor="#9EBAD6">
                <v:path arrowok="t"/>
              </v:shape>
            </v:group>
            <v:group style="position:absolute;left:3701;top:-5060;width:5;height:7" coordorigin="3701,-5060" coordsize="5,7">
              <v:shape style="position:absolute;left:3701;top:-5060;width:5;height:7" coordorigin="3701,-5060" coordsize="5,7" path="m3704,-5052l3701,-5055,3701,-5060,3704,-5060,3704,-5057,3706,-5055,3704,-5052e" filled="f" stroked="t" strokeweight=".477pt" strokecolor="#9EBAD6">
                <v:path arrowok="t"/>
              </v:shape>
            </v:group>
            <v:group style="position:absolute;left:3776;top:-4830;width:2;height:7" coordorigin="3776,-4830" coordsize="2,7">
              <v:shape style="position:absolute;left:3776;top:-4830;width:2;height:7" coordorigin="3776,-4830" coordsize="2,7" path="m3778,-4823l3776,-4827,3776,-4830,3778,-4827,3778,-4823e" filled="f" stroked="t" strokeweight=".477pt" strokecolor="#9EBAD6">
                <v:path arrowok="t"/>
              </v:shape>
            </v:group>
            <v:group style="position:absolute;left:3785;top:-4816;width:7;height:10" coordorigin="3785,-4816" coordsize="7,10">
              <v:shape style="position:absolute;left:3785;top:-4816;width:7;height:10" coordorigin="3785,-4816" coordsize="7,10" path="m3790,-4806l3787,-4806,3787,-4808,3785,-4813,3787,-4816,3790,-4811,3790,-4808,3792,-4808,3790,-4806e" filled="f" stroked="t" strokeweight=".477pt" strokecolor="#9EBAD6">
                <v:path arrowok="t"/>
              </v:shape>
            </v:group>
            <v:group style="position:absolute;left:3799;top:-4813;width:2;height:5" coordorigin="3799,-4813" coordsize="2,5">
              <v:shape style="position:absolute;left:3799;top:-4813;width:2;height:5" coordorigin="3799,-4813" coordsize="2,5" path="m3799,-4808l3799,-4813,3802,-4813,3802,-4811,3799,-4808e" filled="f" stroked="t" strokeweight=".477pt" strokecolor="#9EBAD6">
                <v:path arrowok="t"/>
              </v:shape>
            </v:group>
            <v:group style="position:absolute;left:3792;top:-4808;width:2;height:5" coordorigin="3792,-4808" coordsize="2,5">
              <v:shape style="position:absolute;left:3792;top:-4808;width:2;height:5" coordorigin="3792,-4808" coordsize="2,5" path="m3795,-4804l3792,-4806,3795,-4806,3795,-4808,3795,-4804e" filled="f" stroked="t" strokeweight=".477pt" strokecolor="#9EBAD6">
                <v:path arrowok="t"/>
              </v:shape>
            </v:group>
            <v:group style="position:absolute;left:3833;top:-4442;width:19;height:12" coordorigin="3833,-4442" coordsize="19,12">
              <v:shape style="position:absolute;left:3833;top:-4442;width:19;height:12" coordorigin="3833,-4442" coordsize="19,12" path="m3835,-4430l3833,-4430,3838,-4438,3840,-4440,3840,-4442,3845,-4442,3847,-4440,3852,-4440,3850,-4438,3840,-4430,3835,-4430e" filled="f" stroked="t" strokeweight=".477pt" strokecolor="#9EBAD6">
                <v:path arrowok="t"/>
              </v:shape>
            </v:group>
            <v:group style="position:absolute;left:2866;top:-3083;width:38;height:31" coordorigin="2866,-3083" coordsize="38,31">
              <v:shape style="position:absolute;left:2866;top:-3083;width:38;height:31" coordorigin="2866,-3083" coordsize="38,31" path="m2883,-3052l2881,-3055,2881,-3057,2883,-3062,2883,-3064,2878,-3067,2874,-3067,2874,-3071,2866,-3079,2866,-3081,2869,-3081,2871,-3083,2876,-3083,2881,-3081,2890,-3071,2902,-3069,2905,-3064,2905,-3059,2902,-3062,2900,-3062,2900,-3059,2893,-3059,2888,-3055,2883,-3052e" filled="f" stroked="t" strokeweight=".477pt" strokecolor="#9EBAD6">
                <v:path arrowok="t"/>
              </v:shape>
            </v:group>
            <v:group style="position:absolute;left:2907;top:-3064;width:5;height:5" coordorigin="2907,-3064" coordsize="5,5">
              <v:shape style="position:absolute;left:2907;top:-3064;width:5;height:5" coordorigin="2907,-3064" coordsize="5,5" path="m2912,-3059l2907,-3062,2907,-3064,2909,-3064,2912,-3062,2912,-3059e" filled="f" stroked="t" strokeweight=".477pt" strokecolor="#9EBAD6">
                <v:path arrowok="t"/>
              </v:shape>
            </v:group>
            <v:group style="position:absolute;left:2850;top:-3004;width:2;height:2" coordorigin="2850,-3004" coordsize="2,2">
              <v:shape style="position:absolute;left:2850;top:-3004;width:2;height:2" coordorigin="2850,-3004" coordsize="2,2" path="m2850,-3002l2852,-3004,2850,-3002e" filled="f" stroked="t" strokeweight=".477pt" strokecolor="#9EBAD6">
                <v:path arrowok="t"/>
              </v:shape>
            </v:group>
            <v:group style="position:absolute;left:2840;top:-3002;width:2;height:2" coordorigin="2840,-3002" coordsize="2,2">
              <v:shape style="position:absolute;left:2840;top:-3002;width:2;height:2" coordorigin="2840,-3002" coordsize="2,2" path="m2842,-3000l2840,-3000,2842,-3002,2842,-3000e" filled="f" stroked="t" strokeweight=".477pt" strokecolor="#9EBAD6">
                <v:path arrowok="t"/>
              </v:shape>
            </v:group>
            <v:group style="position:absolute;left:2814;top:-2995;width:19;height:5" coordorigin="2814,-2995" coordsize="19,5">
              <v:shape style="position:absolute;left:2814;top:-2995;width:19;height:5" coordorigin="2814,-2995" coordsize="19,5" path="m2823,-2990l2814,-2990,2814,-2992,2816,-2995,2819,-2995,2823,-2992,2833,-2995,2823,-2990e" filled="f" stroked="t" strokeweight=".477pt" strokecolor="#9EBAD6">
                <v:path arrowok="t"/>
              </v:shape>
            </v:group>
            <v:group style="position:absolute;left:2895;top:-2992;width:2;height:2" coordorigin="2895,-2992" coordsize="2,2">
              <v:shape style="position:absolute;left:2895;top:-2992;width:2;height:2" coordorigin="2895,-2992" coordsize="2,2" path="m2895,-2990l2895,-2992,2897,-2992,2895,-2990e" filled="f" stroked="t" strokeweight=".477pt" strokecolor="#9EBAD6">
                <v:path arrowok="t"/>
              </v:shape>
            </v:group>
            <v:group style="position:absolute;left:2886;top:-2990;width:5;height:7" coordorigin="2886,-2990" coordsize="5,7">
              <v:shape style="position:absolute;left:2886;top:-2990;width:5;height:7" coordorigin="2886,-2990" coordsize="5,7" path="m2890,-2983l2888,-2983,2888,-2988,2886,-2988,2888,-2990,2888,-2988,2890,-2988,2890,-2983e" filled="f" stroked="t" strokeweight=".477pt" strokecolor="#9EBAD6">
                <v:path arrowok="t"/>
              </v:shape>
            </v:group>
            <v:group style="position:absolute;left:2515;top:-2789;width:2;height:2" coordorigin="2515,-2789" coordsize="2,2">
              <v:shape style="position:absolute;left:2515;top:-2789;width:2;height:2" coordorigin="2515,-2789" coordsize="2,2" path="m2517,-2787l2515,-2789,2517,-2789,2517,-2787e" filled="f" stroked="t" strokeweight=".477pt" strokecolor="#9EBAD6">
                <v:path arrowok="t"/>
              </v:shape>
            </v:group>
            <v:group style="position:absolute;left:4405;top:-2524;width:29;height:34" coordorigin="4405,-2524" coordsize="29,34">
              <v:shape style="position:absolute;left:4405;top:-2524;width:29;height:34" coordorigin="4405,-2524" coordsize="29,34" path="m4431,-2490l4429,-2492,4426,-2492,4421,-2497,4421,-2502,4417,-2504,4419,-2509,4414,-2514,4414,-2507,4412,-2509,4412,-2514,4407,-2514,4405,-2516,4405,-2521,4407,-2524,4410,-2524,4424,-2512,4426,-2502,4431,-2492,4433,-2492,4431,-2490e" filled="f" stroked="t" strokeweight=".477pt" strokecolor="#9EBAD6">
                <v:path arrowok="t"/>
              </v:shape>
            </v:group>
            <v:group style="position:absolute;left:2606;top:-1622;width:12;height:10" coordorigin="2606,-1622" coordsize="12,10">
              <v:shape style="position:absolute;left:2606;top:-1622;width:12;height:10" coordorigin="2606,-1622" coordsize="12,10" path="m2618,-1612l2615,-1617,2608,-1619,2606,-1619,2606,-1622,2610,-1622,2613,-1617,2618,-1617,2618,-1612e" filled="f" stroked="t" strokeweight=".477pt" strokecolor="#9EBAD6">
                <v:path arrowok="t"/>
              </v:shape>
            </v:group>
            <v:group style="position:absolute;left:2476;top:-1588;width:2;height:7" coordorigin="2476,-1588" coordsize="2,7">
              <v:shape style="position:absolute;left:2476;top:-1588;width:2;height:7" coordorigin="2476,-1588" coordsize="2,7" path="m2479,-1581l2476,-1588,2479,-1588,2479,-1581e" filled="f" stroked="t" strokeweight=".477pt" strokecolor="#9EBAD6">
                <v:path arrowok="t"/>
              </v:shape>
            </v:group>
            <v:group style="position:absolute;left:2488;top:-1586;width:5;height:5" coordorigin="2488,-1586" coordsize="5,5">
              <v:shape style="position:absolute;left:2488;top:-1586;width:5;height:5" coordorigin="2488,-1586" coordsize="5,5" path="m2491,-1581l2488,-1583,2491,-1586,2493,-1583,2493,-1581,2491,-1581e" filled="f" stroked="t" strokeweight=".477pt" strokecolor="#9EBAD6">
                <v:path arrowok="t"/>
              </v:shape>
            </v:group>
            <v:group style="position:absolute;left:2469;top:-1579;width:2;height:2" coordorigin="2469,-1579" coordsize="2,2">
              <v:shape style="position:absolute;left:2469;top:-1579;width:2;height:2" coordorigin="2469,-1579" coordsize="2,0" path="m2469,-1579l2472,-1579,2469,-1579e" filled="f" stroked="t" strokeweight=".477pt" strokecolor="#9EBAD6">
                <v:path arrowok="t"/>
              </v:shape>
            </v:group>
            <v:group style="position:absolute;left:2479;top:-1579;width:12;height:7" coordorigin="2479,-1579" coordsize="12,7">
              <v:shape style="position:absolute;left:2479;top:-1579;width:12;height:7" coordorigin="2479,-1579" coordsize="12,7" path="m2486,-1571l2479,-1571,2481,-1574,2484,-1574,2484,-1576,2486,-1579,2488,-1579,2491,-1574,2491,-1571,2486,-1571e" filled="f" stroked="t" strokeweight=".477pt" strokecolor="#9EBAD6">
                <v:path arrowok="t"/>
              </v:shape>
            </v:group>
            <v:group style="position:absolute;left:2472;top:-1576;width:2;height:2" coordorigin="2472,-1576" coordsize="2,2">
              <v:shape style="position:absolute;left:2472;top:-1576;width:2;height:2" coordorigin="2472,-1576" coordsize="2,2" path="m2474,-1574l2472,-1576,2474,-1576,2474,-1574e" filled="f" stroked="t" strokeweight=".477pt" strokecolor="#9EBAD6">
                <v:path arrowok="t"/>
              </v:shape>
            </v:group>
            <v:group style="position:absolute;left:2472;top:-1570;width:10;height:2" coordorigin="2472,-1570" coordsize="10,2">
              <v:shape style="position:absolute;left:2472;top:-1570;width:10;height:2" coordorigin="2472,-1570" coordsize="10,0" path="m2472,-1570l2481,-1570e" filled="f" stroked="t" strokeweight=".12pt" strokecolor="#9EBAD6">
                <v:path arrowok="t"/>
              </v:shape>
            </v:group>
            <v:group style="position:absolute;left:2586;top:-1562;width:5;height:2" coordorigin="2586,-1562" coordsize="5,2">
              <v:shape style="position:absolute;left:2586;top:-1562;width:5;height:2" coordorigin="2586,-1562" coordsize="5,2" path="m2589,-1559l2586,-1559,2589,-1562,2591,-1559,2589,-1559e" filled="f" stroked="t" strokeweight=".477pt" strokecolor="#9EBAD6">
                <v:path arrowok="t"/>
              </v:shape>
            </v:group>
            <v:group style="position:absolute;left:2421;top:-1555;width:112;height:225" coordorigin="2421,-1555" coordsize="112,225">
              <v:shape style="position:absolute;left:2421;top:-1555;width:112;height:225" coordorigin="2421,-1555" coordsize="112,225" path="m2421,-1468l2426,-1473,2433,-1473,2438,-1476,2443,-1485,2443,-1488,2450,-1495,2450,-1500,2457,-1502,2460,-1502,2462,-1509,2464,-1512,2467,-1512,2467,-1516,2472,-1521,2469,-1526,2468,-1532,2476,-1532,2479,-1535,2479,-1552,2484,-1555,2488,-1552,2506,-1542,2519,-1527,2517,-1512,2512,-1502,2512,-1492,2519,-1483,2522,-1478,2519,-1471,2522,-1466,2524,-1461,2524,-1459,2522,-1461,2522,-1466,2519,-1464,2519,-1461,2522,-1457,2529,-1449,2529,-1452,2534,-1447,2529,-1445,2524,-1440,2524,-1442,2519,-1440,2511,-1423,2508,-1405,2505,-1387,2499,-1370,2496,-1361,2498,-1358,2498,-1354,2500,-1354,2500,-1351,2493,-1344,2491,-1344,2488,-1346,2479,-1346,2467,-1337,2462,-1330,2460,-1332,2455,-1346,2450,-1351,2436,-1354,2433,-1356,2433,-1358,2436,-1363,2433,-1375,2433,-1413,2431,-1416,2426,-1416,2426,-1418,2429,-1430,2426,-1433,2421,-1435,2421,-1437,2426,-1442,2421,-1447,2421,-1454,2424,-1454,2424,-1464,2421,-1468e" filled="f" stroked="t" strokeweight=".477pt" strokecolor="#9EBAD6">
                <v:path arrowok="t"/>
              </v:shape>
            </v:group>
            <v:group style="position:absolute;left:2474;top:-1543;width:2;height:2" coordorigin="2474,-1543" coordsize="2,2">
              <v:shape style="position:absolute;left:2474;top:-1543;width:2;height:2" coordorigin="2474,-1543" coordsize="2,2" path="m2476,-1540l2474,-1540,2476,-1543,2476,-1540e" filled="f" stroked="t" strokeweight=".477pt" strokecolor="#9EBAD6">
                <v:path arrowok="t"/>
              </v:shape>
            </v:group>
            <v:group style="position:absolute;left:2414;top:-1485;width:2;height:2" coordorigin="2414,-1485" coordsize="2,2">
              <v:shape style="position:absolute;left:2414;top:-1485;width:2;height:2" coordorigin="2414,-1485" coordsize="2,2" path="m2417,-1483l2414,-1483,2417,-1485,2417,-1483e" filled="f" stroked="t" strokeweight=".477pt" strokecolor="#9EBAD6">
                <v:path arrowok="t"/>
              </v:shape>
            </v:group>
            <v:group style="position:absolute;left:2639;top:-1490;width:2;height:5" coordorigin="2639,-1490" coordsize="2,5">
              <v:shape style="position:absolute;left:2639;top:-1490;width:2;height:5" coordorigin="2639,-1490" coordsize="2,5" path="m2639,-1485l2641,-1490,2641,-1485,2639,-1485e" filled="f" stroked="t" strokeweight=".477pt" strokecolor="#9EBAD6">
                <v:path arrowok="t"/>
              </v:shape>
            </v:group>
            <v:group style="position:absolute;left:2419;top:-1478;width:2;height:2" coordorigin="2419,-1478" coordsize="2,2">
              <v:shape style="position:absolute;left:2419;top:-1478;width:2;height:2" coordorigin="2419,-1478" coordsize="2,0" path="m2419,-1478l2421,-1478,2419,-1478e" filled="f" stroked="t" strokeweight=".477pt" strokecolor="#9EBAD6">
                <v:path arrowok="t"/>
              </v:shape>
            </v:group>
            <v:group style="position:absolute;left:2414;top:-1478;width:5;height:5" coordorigin="2414,-1478" coordsize="5,5">
              <v:shape style="position:absolute;left:2414;top:-1478;width:5;height:5" coordorigin="2414,-1478" coordsize="5,5" path="m2417,-1473l2414,-1476,2417,-1476,2419,-1478,2419,-1476,2417,-1473e" filled="f" stroked="t" strokeweight=".477pt" strokecolor="#9EBAD6">
                <v:path arrowok="t"/>
              </v:shape>
            </v:group>
            <v:group style="position:absolute;left:2419;top:-1476;width:2;height:2" coordorigin="2419,-1476" coordsize="2,2">
              <v:shape style="position:absolute;left:2419;top:-1476;width:2;height:2" coordorigin="2419,-1476" coordsize="2,0" path="m2421,-1476l2419,-1476,2421,-1476e" filled="f" stroked="t" strokeweight=".477pt" strokecolor="#9EBAD6">
                <v:path arrowok="t"/>
              </v:shape>
            </v:group>
            <v:group style="position:absolute;left:2637;top:-1483;width:2;height:2" coordorigin="2637,-1483" coordsize="2,2">
              <v:shape style="position:absolute;left:2637;top:-1483;width:2;height:2" coordorigin="2637,-1483" coordsize="2,2" path="m2639,-1480l2637,-1483,2639,-1483,2639,-1480e" filled="f" stroked="t" strokeweight=".477pt" strokecolor="#9EBAD6">
                <v:path arrowok="t"/>
              </v:shape>
            </v:group>
            <v:group style="position:absolute;left:2658;top:-1478;width:2;height:5" coordorigin="2658,-1478" coordsize="2,5">
              <v:shape style="position:absolute;left:2658;top:-1478;width:2;height:5" coordorigin="2658,-1478" coordsize="2,5" path="m2661,-1473l2658,-1476,2658,-1478,2661,-1478,2661,-1473e" filled="f" stroked="t" strokeweight=".477pt" strokecolor="#9EBAD6">
                <v:path arrowok="t"/>
              </v:shape>
            </v:group>
            <v:group style="position:absolute;left:2613;top:-1468;width:2;height:2" coordorigin="2613,-1468" coordsize="2,2">
              <v:shape style="position:absolute;left:2613;top:-1468;width:2;height:2" coordorigin="2613,-1468" coordsize="2,2" path="m2608,-1467l2620,-1467e" filled="f" stroked="t" strokeweight=".697pt" strokecolor="#9EBAD6">
                <v:path arrowok="t"/>
              </v:shape>
            </v:group>
            <v:group style="position:absolute;left:5199;top:-1193;width:17;height:22" coordorigin="5199,-1193" coordsize="17,22">
              <v:shape style="position:absolute;left:5199;top:-1193;width:17;height:22" coordorigin="5199,-1193" coordsize="17,22" path="m5211,-1172l5204,-1172,5204,-1177,5201,-1179,5201,-1181,5199,-1181,5199,-1184,5204,-1189,5206,-1193,5209,-1191,5206,-1189,5209,-1186,5206,-1181,5211,-1177,5213,-1177,5216,-1181,5216,-1177,5211,-1174,5211,-1172e" filled="f" stroked="t" strokeweight=".477pt" strokecolor="#9EBAD6">
                <v:path arrowok="t"/>
              </v:shape>
            </v:group>
            <v:group style="position:absolute;left:5481;top:-729;width:14;height:10" coordorigin="5481,-729" coordsize="14,10">
              <v:shape style="position:absolute;left:5481;top:-729;width:14;height:10" coordorigin="5481,-729" coordsize="14,10" path="m5484,-720l5481,-722,5484,-727,5491,-729,5496,-729,5496,-727,5493,-724,5486,-722,5484,-720e" filled="f" stroked="t" strokeweight=".477pt" strokecolor="#9EBAD6">
                <v:path arrowok="t"/>
              </v:shape>
            </v:group>
            <v:group style="position:absolute;left:5489;top:-724;width:19;height:17" coordorigin="5489,-724" coordsize="19,17">
              <v:shape style="position:absolute;left:5489;top:-724;width:19;height:17" coordorigin="5489,-724" coordsize="19,17" path="m5498,-708l5496,-712,5491,-717,5489,-717,5489,-720,5498,-724,5500,-724,5505,-720,5508,-720,5500,-722,5496,-722,5496,-715,5500,-710,5498,-708e" filled="f" stroked="t" strokeweight=".477pt" strokecolor="#9EBAD6">
                <v:path arrowok="t"/>
              </v:shape>
            </v:group>
            <v:group style="position:absolute;left:5498;top:-720;width:14;height:7" coordorigin="5498,-720" coordsize="14,7">
              <v:shape style="position:absolute;left:5498;top:-720;width:14;height:7" coordorigin="5498,-720" coordsize="14,7" path="m5510,-712l5508,-715,5500,-715,5500,-720,5498,-720,5503,-720,5508,-717,5500,-717,5510,-715,5512,-715,5510,-712e" filled="f" stroked="t" strokeweight=".477pt" strokecolor="#9EBAD6">
                <v:path arrowok="t"/>
              </v:shape>
            </v:group>
            <v:group style="position:absolute;left:3907;top:-674;width:5;height:12" coordorigin="3907,-674" coordsize="5,12">
              <v:shape style="position:absolute;left:3907;top:-674;width:5;height:12" coordorigin="3907,-674" coordsize="5,12" path="m3909,-662l3909,-667,3907,-667,3909,-672,3912,-674,3912,-665,3909,-662e" filled="f" stroked="t" strokeweight=".477pt" strokecolor="#9EBAD6">
                <v:path arrowok="t"/>
              </v:shape>
            </v:group>
            <v:group style="position:absolute;left:5405;top:-708;width:22;height:24" coordorigin="5405,-708" coordsize="22,24">
              <v:shape style="position:absolute;left:5405;top:-708;width:22;height:24" coordorigin="5405,-708" coordsize="22,24" path="m5407,-684l5405,-684,5405,-696,5407,-700,5414,-703,5414,-705,5417,-705,5419,-703,5422,-705,5426,-708,5426,-705,5417,-700,5407,-693,5407,-684e" filled="f" stroked="t" strokeweight=".477pt" strokecolor="#9EBAD6">
                <v:path arrowok="t"/>
              </v:shape>
            </v:group>
            <v:group style="position:absolute;left:5500;top:-710;width:79;height:148" coordorigin="5500,-710" coordsize="79,148">
              <v:shape style="position:absolute;left:5500;top:-710;width:79;height:148" coordorigin="5500,-710" coordsize="79,148" path="m5544,-657l5546,-653,5548,-653,5551,-650,5555,-641,5565,-629,5570,-622,5579,-595,5579,-578,5575,-581,5570,-586,5558,-590,5548,-588,5539,-583,5532,-576,5529,-571,5529,-567,5527,-564,5524,-567,5522,-562,5515,-562,5512,-564,5508,-564,5508,-567,5510,-569,5508,-571,5505,-571,5503,-574,5500,-583,5500,-605,5503,-617,5505,-631,5503,-634,5505,-643,5505,-648,5508,-648,5508,-653,5512,-667,5512,-672,5515,-681,5515,-684,5517,-681,5520,-684,5517,-686,5517,-691,5515,-696,5508,-698,5508,-700,5510,-700,5508,-705,5512,-710,5515,-708,5515,-705,5520,-703,5529,-684,5532,-674,5536,-667,5544,-657e" filled="f" stroked="t" strokeweight=".477pt" strokecolor="#9EBAD6">
                <v:path arrowok="t"/>
              </v:shape>
            </v:group>
            <v:group style="position:absolute;left:5527;top:-586;width:57;height:33" coordorigin="5527,-586" coordsize="57,33">
              <v:shape style="position:absolute;left:5527;top:-586;width:57;height:33" coordorigin="5527,-586" coordsize="57,33" path="m5539,-576l5539,-578,5541,-581,5558,-586,5563,-583,5563,-576,5569,-569,5569,-571,5579,-574,5582,-574,5584,-571,5584,-569,5582,-564,5572,-562,5560,-555,5558,-552,5541,-552,5527,-557,5527,-559,5532,-564,5534,-571,5539,-576e" filled="f" stroked="t" strokeweight=".477pt" strokecolor="#9EBAD6">
                <v:path arrowok="t"/>
              </v:shape>
            </v:group>
            <v:group style="position:absolute;left:2388;top:-6430;width:1050;height:1601" coordorigin="2388,-6430" coordsize="1050,1601">
              <v:shape style="position:absolute;left:2388;top:-6430;width:1050;height:1601" coordorigin="2388,-6430" coordsize="1050,1601" path="m2417,-4886l2424,-4892,2426,-4902,2424,-4904,2426,-4909,2426,-4911,2431,-4916,2431,-4938,2433,-4942,2441,-4950,2441,-4952,2445,-4959,2448,-4961,2448,-4966,2450,-4971,2448,-4973,2448,-4976,2445,-4981,2441,-4983,2438,-4985,2436,-4990,2436,-4993,2433,-4997,2433,-5005,2431,-5009,2431,-5021,2433,-5028,2429,-5038,2431,-5043,2429,-5045,2431,-5048,2429,-5052,2426,-5055,2424,-5062,2424,-5064,2429,-5069,2426,-5072,2426,-5074,2429,-5088,2429,-5093,2431,-5098,2431,-5110,2426,-5115,2424,-5124,2424,-5134,2429,-5150,2431,-5155,2431,-5158,2429,-5167,2429,-5174,2433,-5184,2433,-5191,2438,-5201,2441,-5203,2438,-5206,2443,-5206,2443,-5213,2441,-5215,2443,-5220,2450,-5225,2450,-5227,2452,-5227,2455,-5229,2464,-5234,2467,-5237,2467,-5239,2469,-5244,2476,-5256,2479,-5263,2479,-5272,2476,-5275,2476,-5277,2479,-5275,2481,-5280,2488,-5280,2493,-5284,2496,-5284,2498,-5287,2503,-5296,2507,-5304,2510,-5308,2510,-5313,2505,-5313,2503,-5316,2503,-5323,2510,-5328,2512,-5335,2515,-5337,2517,-5342,2517,-5351,2519,-5351,2519,-5354,2524,-5359,2527,-5363,2529,-5366,2531,-5366,2531,-5368,2536,-5378,2534,-5380,2536,-5383,2536,-5385,2539,-5385,2539,-5387,2541,-5390,2551,-5406,2551,-5409,2553,-5411,2553,-5418,2555,-5418,2563,-5426,2563,-5438,2572,-5452,2574,-5459,2577,-5469,2574,-5473,2574,-5478,2577,-5481,2574,-5485,2577,-5488,2577,-5493,2579,-5500,2579,-5502,2577,-5505,2579,-5517,2579,-5524,2578,-5544,2577,-5564,2577,-5588,2579,-5591,2579,-5593,2582,-5595,2584,-5610,2582,-5619,2582,-5629,2579,-5641,2579,-5643,2582,-5651,2577,-5655,2577,-5658,2579,-5655,2582,-5660,2582,-5674,2589,-5689,2589,-5694,2601,-5706,2601,-5708,2596,-5708,2596,-5715,2598,-5717,2598,-5720,2603,-5722,2603,-5720,2606,-5720,2608,-5722,2610,-5722,2610,-5725,2613,-5725,2613,-5722,2615,-5725,2613,-5729,2613,-5734,2615,-5737,2615,-5739,2618,-5739,2625,-5746,2627,-5746,2632,-5749,2637,-5746,2639,-5744,2639,-5741,2644,-5744,2646,-5744,2651,-5749,2653,-5751,2651,-5756,2653,-5758,2658,-5758,2663,-5761,2680,-5761,2687,-5763,2689,-5763,2708,-5773,2711,-5777,2711,-5780,2713,-5780,2713,-5777,2716,-5780,2723,-5784,2728,-5789,2747,-5799,2749,-5804,2754,-5806,2763,-5816,2768,-5828,2771,-5825,2775,-5830,2780,-5830,2780,-5844,2785,-5844,2790,-5849,2795,-5851,2797,-5854,2807,-5856,2811,-5859,2811,-5861,2826,-5871,2830,-5883,2835,-5883,2840,-5887,2842,-5890,2847,-5899,2852,-5914,2864,-5926,2881,-5952,2886,-5959,2888,-5971,2893,-5976,2897,-5990,2905,-6002,2907,-6009,2907,-6014,2909,-6017,2909,-6019,2929,-6021,2936,-6026,2950,-6033,2957,-6029,2957,-6026,2960,-6026,2960,-6029,2955,-6033,2955,-6036,2960,-6038,2960,-6048,2967,-6048,2962,-6055,2962,-6057,2969,-6060,2972,-6062,2976,-6076,2979,-6086,2972,-6088,2964,-6096,2967,-6098,2969,-6098,2969,-6100,2967,-6103,2960,-6105,2948,-6112,2948,-6117,2950,-6119,2952,-6119,2969,-6107,2974,-6105,2976,-6112,2976,-6117,2972,-6117,2972,-6119,2969,-6124,2972,-6134,2976,-6136,2981,-6151,2979,-6153,2976,-6153,2974,-6143,2972,-6141,2964,-6141,2960,-6155,2962,-6160,2962,-6167,2972,-6182,2984,-6203,2986,-6208,2984,-6213,2988,-6218,3000,-6237,3013,-6250,3028,-6260,3046,-6273,3048,-6277,3039,-6270,3034,-6268,3031,-6265,3024,-6265,3022,-6261,3012,-6251,3010,-6251,3008,-6249,3008,-6256,3005,-6253,3008,-6256,3005,-6258,3012,-6261,3022,-6273,3022,-6275,3017,-6275,3022,-6282,3027,-6285,3041,-6289,3067,-6308,3113,-6325,3125,-6328,3127,-6328,3127,-6325,3132,-6316,3139,-6311,3153,-6308,3168,-6304,3194,-6299,3208,-6296,3218,-6292,3223,-6287,3223,-6282,3228,-6275,3240,-6263,3249,-6258,3266,-6251,3271,-6246,3271,-6239,3278,-6229,3292,-6208,3292,-6198,3297,-6198,3299,-6196,3316,-6196,3362,-6186,3366,-6186,3374,-6189,3393,-6189,3395,-6191,3390,-6198,3390,-6208,3400,-6208,3402,-6201,3407,-6198,3419,-6198,3426,-6196,3431,-6198,3445,-6198,3448,-6196,3450,-6189,3457,-6184,3460,-6182,3457,-6179,3460,-6177,3460,-6174,3464,-6177,3464,-6182,3467,-6184,3462,-6189,3460,-6196,3457,-6198,3455,-6206,3453,-6213,3453,-6218,3450,-6222,3450,-6232,3448,-6234,3448,-6239,3441,-6246,3438,-6256,3436,-6268,3433,-6270,3431,-6275,3424,-6285,3413,-6299,3401,-6317,3390,-6336,3382,-6355,3381,-6373,3376,-6375,3371,-6385,3371,-6392,3366,-6395,3366,-6399,3362,-6418,3364,-6430e" filled="f" stroked="t" strokeweight=".477pt" strokecolor="#9EBAD6">
                <v:path arrowok="t"/>
              </v:shape>
            </v:group>
            <v:group style="position:absolute;left:2673;top:-7768;width:1467;height:6012" coordorigin="2673,-7768" coordsize="1467,6012">
              <v:shape style="position:absolute;left:2673;top:-7768;width:1467;height:6012" coordorigin="2673,-7768" coordsize="1467,6012" path="m3335,-6430l3335,-6435,3338,-6438,3338,-6445,3345,-6450,3342,-6457,3345,-6459,3345,-6462,3354,-6464,3357,-6464,3359,-6462,3359,-6459,3364,-6457,3369,-6457,3376,-6459,3381,-6457,3386,-6452,3395,-6447,3419,-6447,3421,-6445,3426,-6445,3431,-6440,3438,-6442,3441,-6447,3441,-6452,3438,-6454,3443,-6457,3445,-6459,3445,-6478,3450,-6483,3450,-6497,3460,-6507,3460,-6512,3457,-6519,3460,-6521,3457,-6526,3457,-6541,3455,-6545,3453,-6552,3450,-6552,3448,-6562,3445,-6569,3441,-6581,3443,-6584,3443,-6586,3453,-6593,3455,-6593,3462,-6591,3464,-6591,3464,-6600,3457,-6607,3457,-6612,3464,-6619,3474,-6624,3476,-6631,3481,-6634,3486,-6639,3486,-6641,3481,-6643,3481,-6648,3479,-6651,3481,-6653,3484,-6658,3484,-6660,3488,-6663,3488,-6665,3486,-6672,3486,-6677,3479,-6677,3481,-6679,3484,-6684,3481,-6701,3479,-6706,3476,-6708,3474,-6710,3474,-6715,3472,-6720,3472,-6732,3467,-6737,3467,-6753,3469,-6765,3467,-6773,3464,-6775,3462,-6782,3462,-6796,3464,-6801,3467,-6804,3464,-6816,3464,-6820,3462,-6823,3450,-6834,3456,-6830,3457,-6849,3455,-6859,3455,-6873,3457,-6897,3462,-6911,3464,-6928,3467,-6940,3469,-6942,3474,-6942,3476,-6945,3476,-6952,3477,-6965,3472,-6971,3467,-6981,3464,-6993,3453,-7009,3441,-7025,3428,-7040,3417,-7050,3414,-7052,3405,-7060,3405,-7062,3402,-7069,3400,-7072,3395,-7079,3388,-7081,3383,-7081,3381,-7079,3371,-7076,3353,-7072,3336,-7074,3321,-7079,3319,-7086,3319,-7096,3316,-7105,3319,-7112,3321,-7115,3321,-7117,3328,-7117,3328,-7122,3333,-7124,3338,-7131,3338,-7134,3333,-7136,3333,-7141,3331,-7141,3328,-7146,3328,-7151,3331,-7153,3333,-7153,3333,-7158,3328,-7165,3328,-7170,3326,-7172,3321,-7179,3316,-7182,3316,-7186,3319,-7191,3316,-7196,3316,-7203,3321,-7208,3321,-7213,3319,-7220,3319,-7222,3323,-7227,3326,-7232,3326,-7237,3323,-7237,3323,-7241,3321,-7244,3321,-7246,3323,-7251,3323,-7261,3321,-7265,3323,-7268,3326,-7268,3326,-7273,3323,-7277,3326,-7285,3331,-7289,3328,-7301,3333,-7313,3335,-7323,3335,-7330,3333,-7335,3333,-7342,3342,-7361,3340,-7373,3340,-7380,3338,-7383,3342,-7392,3345,-7402,3342,-7416,3342,-7442,3340,-7447,3342,-7457,3340,-7466,3334,-7483,3330,-7507,3328,-7526,3321,-7531,3316,-7538,3316,-7545,3323,-7557,3323,-7567,3326,-7564,3326,-7572,3323,-7579,3321,-7584,3321,-7586,3323,-7588,3326,-7588,3326,-7591,3331,-7591,3331,-7593,3335,-7593,3338,-7596,3340,-7600,3342,-7603,3342,-7610,3350,-7617,3350,-7620,3345,-7627,3326,-7631,3323,-7634,3319,-7641,3316,-7641,3316,-7660,3321,-7682,3321,-7686,3326,-7694,3328,-7701,3333,-7708,3333,-7710,3326,-7718,3319,-7722,3314,-7734,3309,-7734,3309,-7742,3307,-7744,3304,-7749,3304,-7758,3309,-7763,3309,-7768,3314,-7765,3316,-7761,3321,-7753,3323,-7749,3333,-7746,3345,-7734,3342,-7732,3342,-7730,3347,-7730,3350,-7727,3350,-7725,3347,-7727,3350,-7722,3352,-7722,3352,-7720,3350,-7718,3352,-7710,3352,-7708,3354,-7708,3357,-7706,3354,-7703,3354,-7701,3357,-7701,3354,-7698,3354,-7696,3350,-7696,3345,-7691,3340,-7677,3335,-7667,3335,-7665,3340,-7660,3347,-7658,3352,-7658,3354,-7660,3357,-7660,3371,-7658,3378,-7651,3381,-7651,3383,-7646,3388,-7636,3390,-7629,3386,-7627,3383,-7624,3383,-7617,3388,-7615,3393,-7615,3395,-7612,3395,-7608,3393,-7605,3386,-7605,3386,-7596,3383,-7593,3378,-7586,3378,-7574,3376,-7572,3369,-7569,3364,-7564,3366,-7562,3366,-7557,3369,-7557,3371,-7560,3378,-7560,3386,-7564,3388,-7562,3390,-7560,3395,-7553,3395,-7541,3397,-7538,3400,-7538,3402,-7541,3400,-7545,3402,-7548,3402,-7555,3407,-7560,3417,-7560,3441,-7555,3443,-7557,3443,-7564,3441,-7569,3443,-7572,3455,-7569,3484,-7564,3491,-7560,3496,-7555,3491,-7550,3486,-7548,3486,-7541,3488,-7533,3488,-7524,3491,-7524,3491,-7514,3493,-7509,3496,-7507,3500,-7507,3498,-7500,3491,-7495,3484,-7488,3484,-7486,3488,-7488,3491,-7490,3491,-7483,3488,-7478,3488,-7476,3486,-7474,3484,-7469,3484,-7466,3481,-7464,3481,-7466,3479,-7466,3476,-7464,3474,-7459,3469,-7457,3467,-7454,3462,-7454,3460,-7452,3460,-7450,3462,-7447,3462,-7442,3460,-7438,3453,-7431,3453,-7428,3450,-7426,3448,-7426,3448,-7423,3450,-7423,3450,-7421,3448,-7419,3445,-7419,3445,-7409,3450,-7399,3455,-7392,3455,-7397,3457,-7397,3457,-7390,3467,-7380,3472,-7378,3472,-7380,3474,-7383,3474,-7375,3479,-7373,3479,-7371,3481,-7371,3481,-7368,3474,-7364,3476,-7361,3484,-7356,3488,-7354,3493,-7354,3493,-7359,3491,-7361,3491,-7364,3493,-7361,3498,-7359,3503,-7352,3498,-7352,3496,-7349,3498,-7347,3505,-7344,3508,-7335,3512,-7335,3517,-7332,3522,-7325,3529,-7323,3539,-7316,3551,-7316,3551,-7308,3548,-7306,3546,-7304,3548,-7301,3553,-7299,3555,-7299,3558,-7301,3558,-7311,3570,-7311,3570,-7306,3572,-7304,3567,-7297,3570,-7292,3567,-7289,3565,-7282,3565,-7280,3570,-7275,3572,-7277,3572,-7285,3575,-7285,3575,-7282,3578,-7262,3584,-7243,3591,-7234,3589,-7232,3589,-7230,3596,-7222,3594,-7220,3594,-7210,3589,-7206,3586,-7201,3584,-7198,3582,-7198,3575,-7189,3575,-7184,3572,-7184,3577,-7179,3577,-7177,3572,-7175,3572,-7172,3570,-7172,3565,-7167,3565,-7158,3563,-7155,3563,-7153,3565,-7151,3563,-7151,3560,-7148,3560,-7143,3558,-7136,3560,-7134,3565,-7127,3567,-7122,3570,-7119,3579,-7112,3598,-7100,3608,-7098,3622,-7091,3646,-7084,3666,-7080,3675,-7078,3683,-7072,3692,-7060,3694,-7050,3697,-7045,3701,-7043,3725,-7033,3740,-7024,3747,-7017,3752,-7014,3756,-7009,3761,-7002,3764,-6993,3771,-6988,3773,-6981,3780,-6971,3783,-6969,3787,-6969,3795,-6964,3799,-6962,3802,-6962,3802,-6954,3809,-6950,3807,-6945,3802,-6940,3799,-6940,3802,-6938,3795,-6935,3795,-6938,3790,-6935,3783,-6940,3776,-6942,3773,-6942,3766,-6945,3764,-6947,3759,-6945,3749,-6935,3744,-6926,3740,-6921,3737,-6916,3732,-6914,3730,-6916,3723,-6919,3716,-6916,3711,-6914,3709,-6911,3709,-6899,3711,-6887,3716,-6883,3720,-6883,3725,-6880,3725,-6873,3728,-6871,3730,-6871,3730,-6866,3728,-6863,3728,-6861,3725,-6856,3725,-6852,3728,-6847,3725,-6842,3727,-6822,3729,-6802,3730,-6782,3732,-6762,3742,-6739,3737,-6739,3740,-6730,3742,-6715,3744,-6706,3756,-6674,3759,-6670,3756,-6663,3756,-6655,3759,-6646,3766,-6639,3766,-6631,3804,-6533,3809,-6495,3816,-6478,3819,-6469,3821,-6454,3821,-6440,3823,-6433,3828,-6421,3833,-6399,3835,-6383,3837,-6365,3838,-6355,3840,-6349,3842,-6342,3846,-6332,3854,-6306,3859,-6296,3864,-6292,3862,-6287,3862,-6270,3864,-6263,3874,-6241,3874,-6234,3871,-6225,3871,-6222,3874,-6220,3866,-6218,3866,-6215,3864,-6213,3864,-6208,3869,-6206,3864,-6203,3864,-6189,3869,-6191,3871,-6191,3871,-6189,3869,-6182,3871,-6177,3871,-6172,3874,-6165,3876,-6160,3883,-6151,3895,-6143,3900,-6143,3900,-6139,3912,-6134,3924,-6134,3924,-6129,3936,-6124,3943,-6119,3948,-6119,3960,-6122,3957,-6124,3960,-6124,3962,-6127,3962,-6129,3965,-6134,3969,-6134,3991,-6124,4000,-6119,4005,-6119,4008,-6117,4012,-6117,4020,-6110,4029,-6105,4029,-6103,4034,-6100,4034,-6098,4036,-6098,4039,-6096,4043,-6096,4051,-6088,4058,-6076,4065,-6062,4072,-6055,4082,-6036,4084,-6026,4087,-6017,4089,-6009,4096,-5995,4113,-5971,4113,-5969,4118,-5966,4118,-5962,4122,-5950,4127,-5933,4132,-5928,4132,-5916,4130,-5911,4130,-5909,4127,-5906,4125,-5911,4122,-5911,4118,-5914,4115,-5916,4110,-5914,4110,-5911,4096,-5909,4094,-5904,4084,-5896,4084,-5888,4091,-5887,4091,-5885,4084,-5880,4079,-5875,4075,-5873,4075,-5868,4077,-5866,4077,-5861,4087,-5861,4091,-5859,4106,-5859,4118,-5856,4122,-5854,4125,-5849,4120,-5851,4120,-5849,4125,-5844,4127,-5847,4130,-5844,4132,-5844,4130,-5842,4132,-5840,4132,-5835,4134,-5832,4137,-5825,4139,-5818,4137,-5806,4130,-5799,4130,-5792,4125,-5787,4125,-5782,4120,-5775,4118,-5775,4108,-5770,4108,-5768,4103,-5765,4096,-5765,4082,-5758,4079,-5758,4063,-5741,4058,-5732,4058,-5729,4060,-5729,4063,-5727,4060,-5722,4060,-5720,4051,-5720,4048,-5722,4041,-5727,4039,-5732,4034,-5741,4031,-5744,4029,-5744,4027,-5746,4034,-5753,4036,-5761,4041,-5765,4041,-5773,4036,-5777,4034,-5782,4031,-5784,4024,-5787,4015,-5787,4012,-5782,4010,-5775,4008,-5773,3993,-5763,3986,-5751,3981,-5749,3979,-5746,3948,-5746,3945,-5744,3938,-5744,3938,-5746,3938,-5739,3931,-5734,3929,-5732,3933,-5729,3933,-5725,3931,-5720,3933,-5713,3931,-5713,3931,-5727,3926,-5729,3917,-5729,3917,-5725,3914,-5722,3905,-5720,3902,-5720,3902,-5715,3907,-5708,3905,-5706,3902,-5706,3902,-5710,3898,-5713,3898,-5717,3895,-5717,3886,-5713,3878,-5710,3866,-5710,3857,-5706,3857,-5703,3850,-5689,3845,-5682,3840,-5679,3838,-5679,3838,-5672,3835,-5667,3835,-5665,3831,-5662,3831,-5658,3823,-5655,3821,-5651,3814,-5643,3807,-5648,3807,-5651,3797,-5658,3792,-5662,3787,-5662,3790,-5660,3787,-5658,3769,-5657,3759,-5653,3750,-5648,3734,-5644,3725,-5639,3725,-5636,3718,-5629,3716,-5631,3706,-5627,3699,-5624,3701,-5622,3701,-5619,3697,-5622,3689,-5622,3689,-5624,3682,-5619,3677,-5617,3675,-5615,3673,-5615,3668,-5612,3663,-5607,3649,-5600,3649,-5598,3646,-5595,3639,-5595,3637,-5593,3632,-5584,3632,-5579,3625,-5579,3622,-5576,3615,-5552,3606,-5545,3601,-5550,3598,-5550,3596,-5548,3589,-5548,3584,-5538,3582,-5531,3582,-5519,3579,-5514,3579,-5512,3582,-5512,3584,-5517,3589,-5519,3591,-5519,3582,-5509,3584,-5497,3586,-5495,3586,-5493,3582,-5490,3582,-5485,3579,-5478,3577,-5478,3572,-5476,3570,-5473,3567,-5469,3563,-5457,3567,-5452,3565,-5450,3563,-5454,3560,-5457,3558,-5454,3556,-5434,3550,-5416,3546,-5402,3548,-5402,3553,-5397,3548,-5395,3548,-5392,3560,-5390,3563,-5387,3555,-5378,3553,-5375,3548,-5375,3536,-5368,3531,-5361,3531,-5356,3529,-5342,3529,-5325,3531,-5313,3534,-5306,3543,-5287,3551,-5280,3572,-5253,3589,-5234,3596,-5232,3606,-5232,3608,-5229,3615,-5217,3618,-5215,3620,-5217,3615,-5222,3615,-5225,3620,-5225,3613,-5227,3613,-5229,3615,-5229,3615,-5232,3610,-5234,3608,-5237,3610,-5239,3613,-5239,3618,-5234,3627,-5217,3620,-5210,3618,-5198,3618,-5189,3632,-5172,3639,-5162,3651,-5153,3665,-5150,3665,-5153,3661,-5155,3661,-5158,3670,-5153,3673,-5153,3677,-5155,3680,-5158,3682,-5148,3687,-5146,3697,-5148,3694,-5150,3704,-5150,3704,-5148,3706,-5150,3711,-5150,3713,-5153,3709,-5153,3713,-5155,3709,-5160,3701,-5160,3701,-5167,3706,-5172,3704,-5174,3701,-5172,3699,-5179,3697,-5184,3692,-5186,3689,-5189,3699,-5194,3704,-5189,3720,-5170,3720,-5167,3725,-5143,3728,-5136,3730,-5134,3730,-5110,3732,-5098,3730,-5093,3728,-5091,3730,-5088,3730,-5086,3732,-5081,3728,-5081,3728,-5079,3730,-5074,3728,-5072,3725,-5067,3725,-5062,3728,-5057,3723,-5060,3718,-5057,3716,-5057,3713,-5050,3711,-5050,3711,-5052,3709,-5052,3706,-5045,3704,-5040,3705,-5021,3705,-5001,3703,-4981,3697,-4957,3697,-4950,3702,-4930,3714,-4913,3729,-4898,3742,-4883,3749,-4875,3756,-4863,3759,-4866,3759,-4859,3764,-4851,3764,-4856,3771,-4847,3771,-4844,3768,-4847,3768,-4844,3790,-4823,3792,-4818,3795,-4818,3792,-4820,3795,-4823,3790,-4827,3790,-4830,3795,-4827,3802,-4816,3804,-4813,3807,-4796,3807,-4794,3804,-4794,3804,-4792,3802,-4789,3807,-4787,3809,-4777,3823,-4749,3831,-4729,3838,-4725,3840,-4722,3850,-4701,3852,-4698,3857,-4691,3862,-4682,3862,-4679,3859,-4655,3862,-4648,3864,-4641,3866,-4631,3869,-4627,3876,-4615,3888,-4603,3895,-4598,3895,-4600,3893,-4603,3895,-4603,3898,-4600,3902,-4600,3902,-4598,3905,-4598,3900,-4595,3900,-4593,3898,-4591,3898,-4586,3900,-4583,3905,-4583,3907,-4581,3907,-4579,3909,-4581,3912,-4579,3912,-4581,3909,-4583,3909,-4586,3912,-4586,3914,-4583,3914,-4576,3912,-4574,3905,-4574,3900,-4572,3898,-4569,3898,-4567,3895,-4552,3893,-4538,3895,-4524,3893,-4519,3895,-4514,3893,-4509,3895,-4500,3893,-4488,3890,-4485,3886,-4485,3893,-4478,3895,-4471,3898,-4466,3907,-4464,3917,-4466,3921,-4464,3929,-4464,3929,-4466,3926,-4469,3931,-4469,3936,-4464,3943,-4461,3945,-4461,3950,-4464,3955,-4464,3960,-4469,3965,-4471,3972,-4469,3972,-4464,3974,-4461,3981,-4461,3984,-4459,3988,-4457,3991,-4454,3988,-4452,3993,-4447,3996,-4440,3993,-4438,3984,-4438,3979,-4435,3976,-4430,3976,-4423,3979,-4421,3979,-4414,3976,-4411,3974,-4411,3972,-4414,3972,-4411,3969,-4404,3969,-4399,3967,-4397,3962,-4390,3962,-4397,3965,-4399,3955,-4397,3950,-4399,3948,-4397,3938,-4399,3933,-4394,3933,-4397,3929,-4402,3929,-4411,3926,-4423,3924,-4430,3921,-4438,3919,-4442,3914,-4449,3912,-4452,3902,-4454,3898,-4457,3893,-4454,3888,-4457,3883,-4457,3888,-4454,3886,-4449,3883,-4447,3883,-4426,3886,-4409,3888,-4390,3886,-4368,3881,-4361,3881,-4356,3878,-4349,3876,-4347,3876,-4344,3874,-4337,3871,-4335,3871,-4332,3874,-4327,3874,-4325,3871,-4320,3874,-4316,3874,-4313,3871,-4306,3871,-4299,3864,-4284,3866,-4280,3866,-4277,3869,-4272,3869,-4260,3864,-4249,3862,-4244,3852,-4229,3831,-4215,3826,-4215,3826,-4213,3828,-4210,3823,-4208,3819,-4210,3814,-4210,3809,-4208,3804,-4208,3799,-4210,3797,-4210,3797,-4213,3799,-4213,3799,-4220,3795,-4222,3787,-4225,3783,-4232,3783,-4237,3790,-4251,3790,-4263,3792,-4265,3795,-4270,3795,-4280,3797,-4284,3797,-4304,3809,-4316,3816,-4316,3809,-4313,3807,-4311,3804,-4306,3802,-4304,3804,-4280,3802,-4270,3804,-4263,3802,-4258,3804,-4256,3809,-4253,3819,-4256,3823,-4256,3828,-4258,3838,-4275,3842,-4287,3854,-4311,3857,-4313,3857,-4320,3854,-4323,3854,-4330,3850,-4342,3847,-4347,3826,-4349,3823,-4349,3814,-4347,3807,-4349,3797,-4349,3795,-4347,3783,-4344,3773,-4342,3768,-4330,3764,-4327,3754,-4320,3747,-4318,3744,-4316,3740,-4313,3740,-4311,3735,-4308,3735,-4306,3732,-4304,3732,-4301,3735,-4299,3732,-4292,3732,-4287,3723,-4284,3723,-4277,3720,-4275,3718,-4268,3711,-4253,3711,-4246,3709,-4241,3709,-4237,3706,-4234,3701,-4227,3699,-4222,3697,-4215,3689,-4210,3687,-4203,3680,-4198,3670,-4189,3668,-4189,3661,-4177,3646,-4172,3634,-4172,3630,-4167,3625,-4160,3622,-4155,3610,-4148,3606,-4136,3606,-4129,3603,-4124,3601,-4122,3596,-4124,3594,-4122,3584,-4117,3584,-4112,3589,-4115,3589,-4107,3591,-4105,3589,-4105,3579,-4103,3575,-4098,3572,-4093,3572,-4091,3575,-4088,3577,-4091,3577,-4088,3575,-4083,3570,-4083,3563,-4081,3565,-4079,3558,-4071,3558,-4062,3553,-4062,3553,-4060,3555,-4057,3551,-4050,3548,-4045,3548,-4043,3546,-4038,3543,-4036,3534,-4028,3527,-4028,3522,-4026,3515,-4024,3500,-4012,3498,-4007,3488,-4004,3476,-3995,3469,-3985,3462,-3973,3448,-3959,3441,-3945,3431,-3942,3424,-3930,3414,-3916,3412,-3909,3409,-3904,3409,-3902,3405,-3894,3402,-3887,3400,-3885,3395,-3878,3388,-3868,3386,-3863,3381,-3861,3381,-3859,3376,-3849,3376,-3844,3374,-3839,3376,-3837,3371,-3823,3371,-3815,3369,-3808,3369,-3806,3366,-3801,3357,-3765,3354,-3758,3345,-3753,3342,-3746,3328,-3729,3316,-3722,3309,-3713,3297,-3703,3292,-3701,3285,-3696,3280,-3691,3271,-3684,3264,-3677,3252,-3667,3247,-3660,3240,-3658,3237,-3653,3220,-3631,3218,-3626,3213,-3626,3216,-3624,3208,-3617,3206,-3612,3201,-3607,3197,-3605,3194,-3603,3192,-3598,3177,-3593,3163,-3576,3158,-3569,3156,-3569,3151,-3564,3146,-3562,3142,-3557,3132,-3538,3132,-3536,3125,-3528,3120,-3521,3115,-3516,3115,-3512,3108,-3504,3103,-3497,3098,-3493,3089,-3473,3089,-3471,3084,-3466,3075,-3447,3067,-3440,3060,-3437,3055,-3428,3048,-3423,3043,-3418,3036,-3414,3039,-3411,3039,-3402,3043,-3402,3046,-3397,3051,-3394,3053,-3390,3060,-3387,3063,-3387,3067,-3380,3070,-3378,3072,-3373,3079,-3368,3082,-3370,3086,-3366,3091,-3363,3096,-3359,3103,-3356,3106,-3356,3110,-3344,3110,-3337,3113,-3337,3115,-3332,3115,-3327,3118,-3320,3120,-3301,3120,-3275,3118,-3270,3108,-3265,3106,-3260,3103,-3260,3103,-3263,3101,-3258,3101,-3256,3094,-3253,3091,-3251,3082,-3248,3077,-3246,3067,-3239,3055,-3227,3053,-3227,3048,-3229,3046,-3229,3012,-3189,3000,-3172,2998,-3167,2988,-3158,2988,-3153,2986,-3136,2981,-3126,2979,-3126,2950,-3112,2948,-3110,2948,-3100,2943,-3095,2941,-3091,2943,-3083,2945,-3069,2943,-3064,2941,-3057,2936,-3055,2938,-3064,2936,-3067,2938,-3074,2936,-3074,2933,-3069,2931,-3067,2931,-3057,2929,-3057,2933,-3052,2924,-3045,2919,-3043,2919,-3045,2921,-3048,2921,-3050,2917,-3050,2912,-3052,2907,-3050,2902,-3055,2897,-3050,2900,-3045,2897,-3043,2893,-3045,2888,-3045,2888,-3038,2882,-3025,2878,-3022,2871,-3018,2862,-3004,2866,-3007,2871,-3007,2871,-3009,2869,-3009,2864,-3007,2864,-3009,2869,-3014,2871,-3014,2869,-3012,2869,-3009,2874,-3014,2876,-3019,2878,-3019,2874,-3014,2874,-3009,2876,-3004,2883,-3002,2883,-2997,2890,-2997,2895,-3000,2900,-3004,2902,-3004,2897,-3000,2897,-2995,2900,-2997,2905,-2997,2917,-2990,2924,-2983,2952,-2947,2955,-2940,2962,-2928,2964,-2916,2969,-2894,2969,-2885,2963,-2865,2958,-2855,2953,-2848,2949,-2836,2945,-2818,2945,-2815,2941,-2815,2941,-2808,2938,-2806,2936,-2799,2929,-2789,2926,-2787,2919,-2789,2917,-2787,2914,-2787,2914,-2772,2912,-2752,2906,-2731,2895,-2714,2871,-2691,2871,-2686,2866,-2679,2866,-2636,2859,-2614,2852,-2603,2840,-2595,2833,-2591,2828,-2591,2819,-2586,2811,-2588,2809,-2588,2811,-2591,2809,-2591,2811,-2591,2809,-2593,2807,-2593,2802,-2591,2799,-2591,2785,-2598,2768,-2591,2759,-2588,2749,-2583,2725,-2583,2718,-2586,2716,-2588,2711,-2595,2704,-2595,2701,-2598,2692,-2598,2687,-2600,2685,-2598,2682,-2588,2675,-2588,2673,-2583,2673,-2571,2675,-2567,2680,-2559,2687,-2555,2689,-2550,2689,-2547,2694,-2543,2699,-2521,2705,-2502,2713,-2484,2723,-2466,2728,-2464,2732,-2454,2740,-2447,2747,-2437,2761,-2423,2787,-2358,2798,-2344,2808,-2324,2815,-2304,2819,-2294,2819,-2282,2816,-2282,2814,-2268,2814,-2263,2816,-2260,2814,-2256,2816,-2251,2814,-2236,2814,-2224,2816,-2220,2819,-2217,2819,-2215,2821,-2213,2821,-2205,2822,-2194,2818,-2196,2811,-2191,2809,-2189,2809,-2184,2811,-2179,2814,-2169,2811,-2150,2813,-2130,2818,-2111,2823,-2093,2823,-2088,2822,-2068,2822,-2057,2823,-2047,2822,-2033,2821,-2019,2816,-2012,2811,-2002,2802,-2002,2802,-1995,2795,-1969,2792,-1966,2790,-1957,2783,-1947,2780,-1928,2783,-1906,2780,-1894,2780,-1837,2778,-1818,2775,-1811,2773,-1806,2773,-1801,2768,-1784,2766,-1779,2766,-1777,2759,-1768,2740,-1756,2728,-1756,2718,-1760e" filled="f" stroked="t" strokeweight=".477pt" strokecolor="#9EBAD6">
                <v:path arrowok="t"/>
              </v:shape>
            </v:group>
            <v:group style="position:absolute;left:2388;top:-1770;width:493;height:1694" coordorigin="2388,-1770" coordsize="493,1694">
              <v:shape style="position:absolute;left:2388;top:-1770;width:493;height:1694" coordorigin="2388,-1770" coordsize="493,1694" path="m3065,-1760l3060,-1763,3055,-1768,3058,-1770,3055,-1770,3051,-1768,3048,-1765,3041,-1765,3039,-1763,3036,-1756,3036,-1744,3039,-1736,3036,-1729,3034,-1717,3031,-1713,3031,-1710,3029,-1705,3029,-1696,3027,-1691,3022,-1684,3022,-1669,3012,-1657,3008,-1641,2993,-1624,2988,-1619,2986,-1619,2976,-1614,2967,-1614,2967,-1610,2962,-1602,2962,-1600,2960,-1595,2964,-1586,2964,-1567,2969,-1557,2976,-1550,2984,-1535,2986,-1533,2988,-1533,2988,-1528,2996,-1528,2998,-1538,3005,-1543,3010,-1552,3017,-1559,3019,-1559,3019,-1567,3029,-1574,3029,-1583,3027,-1590,3027,-1593,3031,-1602,3034,-1612,3034,-1624,3036,-1631,3041,-1641,3048,-1650,3053,-1657,3058,-1660,3063,-1665,3070,-1665,3070,-1667,3082,-1665,3084,-1665,3084,-1667,3089,-1672,3094,-1672,3122,-1657,3132,-1650,3139,-1638,3141,-1626,3146,-1617,3149,-1607,3149,-1602,3141,-1595,3139,-1590,3139,-1588,3141,-1579,3144,-1574,3146,-1569,3144,-1564,3146,-1555,3146,-1552,3149,-1545,3149,-1540,3146,-1531,3146,-1528,3149,-1521,3149,-1514,3151,-1507,3153,-1500,3146,-1492,3144,-1488,3146,-1466,3144,-1461,3141,-1454,3139,-1442,3139,-1425,3137,-1423,3125,-1423,3125,-1413,3127,-1409,3127,-1404,3132,-1394,3132,-1385,3139,-1380,3144,-1373,3151,-1366,3153,-1354,3161,-1339,3161,-1337,3158,-1327,3163,-1325,3165,-1320,3170,-1294,3184,-1274,3191,-1258,3198,-1242,3204,-1224,3216,-1196,3218,-1177,3219,-1161,3223,-1117,3228,-1090,3225,-1078,3228,-1071,3228,-1057,3225,-1045,3225,-1035,3220,-1019,3220,-980,3218,-978,3216,-968,3211,-952,3208,-949,3206,-942,3199,-937,3197,-930,3192,-925,3194,-916,3194,-913,3189,-899,3187,-894,3187,-882,3189,-866,3187,-834,3185,-825,3182,-813,3182,-799,3180,-787,3180,-779,3177,-777,3173,-767,3173,-763,3170,-748,3165,-736,3163,-724,3161,-722,3161,-708,3158,-698,3161,-693,3159,-674,3159,-654,3158,-635,3156,-615,3151,-595,3151,-588,3145,-569,3138,-551,3131,-533,3125,-514,3121,-494,3118,-473,3120,-464,3120,-447,3122,-428,3122,-423,3120,-421,3120,-416,3118,-401,3118,-397,3120,-385,3120,-373,3122,-358,3122,-344,3120,-339,3120,-303,3118,-299,3120,-282,3122,-277,3125,-265,3125,-248,3122,-236,3122,-222,3118,-212,3118,-205,3111,-183,3073,-117,3039,-83,3031,-76e" filled="f" stroked="t" strokeweight=".477pt" strokecolor="#9EBAD6">
                <v:path arrowok="t"/>
              </v:shape>
              <v:shape style="position:absolute;left:2388;top:-1770;width:493;height:1694" coordorigin="2388,-1770" coordsize="493,1694" path="m2854,-76l2854,-78,2852,-81,2847,-81,2842,-90,2823,-90,2805,-87,2785,-84,2765,-85,2747,-91,2735,-100e" filled="f" stroked="t" strokeweight=".477pt" strokecolor="#9EBAD6">
                <v:path arrowok="t"/>
              </v:shape>
              <v:shape style="position:absolute;left:3481;top:-2658;width:2129;height:2586" type="#_x0000_t75">
                <v:imagedata r:id="rId254" o:title=""/>
              </v:shape>
              <v:shape style="position:absolute;left:4662;top:-8425;width:2325;height:1543" type="#_x0000_t75">
                <v:imagedata r:id="rId255" o:title=""/>
              </v:shape>
            </v:group>
            <v:group style="position:absolute;left:2386;top:-8612;width:6919;height:8539" coordorigin="2386,-8612" coordsize="6919,8539">
              <v:shape style="position:absolute;left:2386;top:-8612;width:6919;height:8539" coordorigin="2386,-8612" coordsize="6919,8539" path="m2386,-8612l9305,-8612,9305,-74,2386,-74e" filled="f" stroked="t" strokeweight=".477pt" strokecolor="#000000">
                <v:path arrowok="t"/>
              </v:shape>
            </v:group>
            <v:group style="position:absolute;left:9259;top:-8612;width:2;height:60" coordorigin="9259,-8612" coordsize="2,60">
              <v:shape style="position:absolute;left:9259;top:-8612;width:2;height:60" coordorigin="9259,-8612" coordsize="0,60" path="m9259,-8612l9259,-8553e" filled="f" stroked="t" strokeweight=".477pt" strokecolor="#000000">
                <v:path arrowok="t"/>
              </v:shape>
            </v:group>
            <v:group style="position:absolute;left:6761;top:-133;width:2;height:60" coordorigin="6761,-133" coordsize="2,60">
              <v:shape style="position:absolute;left:6761;top:-133;width:2;height:60" coordorigin="6761,-133" coordsize="0,60" path="m6761,-74l6761,-133e" filled="f" stroked="t" strokeweight=".477pt" strokecolor="#000000">
                <v:path arrowok="t"/>
              </v:shape>
            </v:group>
            <v:group style="position:absolute;left:6596;top:-8612;width:2;height:60" coordorigin="6596,-8612" coordsize="2,60">
              <v:shape style="position:absolute;left:6596;top:-8612;width:2;height:60" coordorigin="6596,-8612" coordsize="0,60" path="m6596,-8612l6596,-8553e" filled="f" stroked="t" strokeweight=".477pt" strokecolor="#000000">
                <v:path arrowok="t"/>
              </v:shape>
            </v:group>
            <v:group style="position:absolute;left:4182;top:-133;width:2;height:60" coordorigin="4182,-133" coordsize="2,60">
              <v:shape style="position:absolute;left:4182;top:-133;width:2;height:60" coordorigin="4182,-133" coordsize="0,60" path="m4182,-74l4182,-133e" filled="f" stroked="t" strokeweight=".477pt" strokecolor="#000000">
                <v:path arrowok="t"/>
              </v:shape>
            </v:group>
            <v:group style="position:absolute;left:3933;top:-8612;width:2;height:60" coordorigin="3933,-8612" coordsize="2,60">
              <v:shape style="position:absolute;left:3933;top:-8612;width:2;height:60" coordorigin="3933,-8612" coordsize="0,60" path="m3933,-8612l3933,-8553e" filled="f" stroked="t" strokeweight=".477pt" strokecolor="#000000">
                <v:path arrowok="t"/>
              </v:shape>
            </v:group>
            <v:group style="position:absolute;left:2386;top:-6143;width:59;height:2" coordorigin="2386,-6143" coordsize="59,2">
              <v:shape style="position:absolute;left:2386;top:-6143;width:59;height:2" coordorigin="2386,-6143" coordsize="59,0" path="m2386,-6143l2446,-6143e" filled="f" stroked="t" strokeweight=".477pt" strokecolor="#000000">
                <v:path arrowok="t"/>
              </v:shape>
            </v:group>
            <v:group style="position:absolute;left:9245;top:-6294;width:60;height:2" coordorigin="9245,-6294" coordsize="60,2">
              <v:shape style="position:absolute;left:9245;top:-6294;width:60;height:2" coordorigin="9245,-6294" coordsize="60,0" path="m9304,-6294l9245,-6294e" filled="f" stroked="t" strokeweight=".477pt" strokecolor="#000000">
                <v:path arrowok="t"/>
              </v:shape>
            </v:group>
            <v:group style="position:absolute;left:2386;top:-3004;width:59;height:2" coordorigin="2386,-3004" coordsize="59,2">
              <v:shape style="position:absolute;left:2386;top:-3004;width:59;height:2" coordorigin="2386,-3004" coordsize="59,0" path="m2386,-3004l2446,-3004e" filled="f" stroked="t" strokeweight=".477pt" strokecolor="#000000">
                <v:path arrowok="t"/>
              </v:shape>
            </v:group>
            <v:group style="position:absolute;left:9245;top:-3162;width:60;height:2" coordorigin="9245,-3162" coordsize="60,2">
              <v:shape style="position:absolute;left:9245;top:-3162;width:60;height:2" coordorigin="9245,-3162" coordsize="60,0" path="m9304,-3162l9245,-3162e" filled="f" stroked="t" strokeweight=".477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EG</w:t>
      </w:r>
      <w:r>
        <w:rPr>
          <w:rFonts w:ascii="Arial" w:hAnsi="Arial" w:cs="Arial" w:eastAsia="Arial"/>
          <w:sz w:val="10"/>
          <w:szCs w:val="10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1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1"/>
        </w:rPr>
        <w:t>4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2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1"/>
        </w:rPr>
        <w:t>1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8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1"/>
        </w:rPr>
        <w:t>-0</w:t>
      </w:r>
      <w:r>
        <w:rPr>
          <w:rFonts w:ascii="Arial" w:hAnsi="Arial" w:cs="Arial" w:eastAsia="Arial"/>
          <w:sz w:val="10"/>
          <w:szCs w:val="10"/>
          <w:spacing w:val="2"/>
          <w:w w:val="107"/>
          <w:position w:val="-1"/>
        </w:rPr>
        <w:t>3</w:t>
      </w:r>
      <w:r>
        <w:rPr>
          <w:rFonts w:ascii="Arial" w:hAnsi="Arial" w:cs="Arial" w:eastAsia="Arial"/>
          <w:sz w:val="10"/>
          <w:szCs w:val="10"/>
          <w:spacing w:val="0"/>
          <w:w w:val="107"/>
          <w:position w:val="-1"/>
        </w:rPr>
        <w:t>9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6" w:equalWidth="0">
            <w:col w:w="2583" w:space="407"/>
            <w:col w:w="346" w:space="572"/>
            <w:col w:w="831" w:space="435"/>
            <w:col w:w="743" w:space="726"/>
            <w:col w:w="540" w:space="241"/>
            <w:col w:w="3296"/>
          </w:cols>
        </w:sectPr>
      </w:pPr>
      <w:rPr/>
    </w:p>
    <w:p>
      <w:pPr>
        <w:spacing w:before="0" w:after="0" w:line="132" w:lineRule="exact"/>
        <w:ind w:left="3680" w:right="4386"/>
        <w:jc w:val="center"/>
        <w:tabs>
          <w:tab w:pos="4200" w:val="left"/>
          <w:tab w:pos="4760" w:val="left"/>
          <w:tab w:pos="5340" w:val="left"/>
          <w:tab w:pos="590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236.992996pt;margin-top:7.62739pt;width:115.537pt;height:2.751pt;mso-position-horizontal-relative:page;mso-position-vertical-relative:paragraph;z-index:-8945" coordorigin="4740,153" coordsize="2311,55">
            <v:group style="position:absolute;left:4766;top:180;width:282;height:2" coordorigin="4766,180" coordsize="282,2">
              <v:shape style="position:absolute;left:4766;top:180;width:282;height:2" coordorigin="4766,180" coordsize="282,0" path="m4766,180l5048,180e" filled="f" stroked="t" strokeweight="2.612pt" strokecolor="#000000">
                <v:path arrowok="t"/>
              </v:shape>
            </v:group>
            <v:group style="position:absolute;left:4766;top:155;width:282;height:50" coordorigin="4766,155" coordsize="282,50">
              <v:shape style="position:absolute;left:4766;top:155;width:282;height:50" coordorigin="4766,155" coordsize="282,50" path="m5048,205l4766,205,4766,155,5048,155,5048,205xe" filled="f" stroked="t" strokeweight=".239pt" strokecolor="#000000">
                <v:path arrowok="t"/>
              </v:shape>
            </v:group>
            <v:group style="position:absolute;left:5048;top:155;width:282;height:50" coordorigin="5048,155" coordsize="282,50">
              <v:shape style="position:absolute;left:5048;top:155;width:282;height:50" coordorigin="5048,155" coordsize="282,50" path="m5331,205l5048,205,5048,155,5331,155,5331,205xe" filled="f" stroked="t" strokeweight=".239pt" strokecolor="#000000">
                <v:path arrowok="t"/>
              </v:shape>
            </v:group>
            <v:group style="position:absolute;left:5331;top:180;width:565;height:2" coordorigin="5331,180" coordsize="565,2">
              <v:shape style="position:absolute;left:5331;top:180;width:565;height:2" coordorigin="5331,180" coordsize="565,0" path="m5331,180l5895,180e" filled="f" stroked="t" strokeweight="2.612pt" strokecolor="#000000">
                <v:path arrowok="t"/>
              </v:shape>
            </v:group>
            <v:group style="position:absolute;left:5331;top:155;width:565;height:50" coordorigin="5331,155" coordsize="565,50">
              <v:shape style="position:absolute;left:5331;top:155;width:565;height:50" coordorigin="5331,155" coordsize="565,50" path="m5895,205l5331,205,5331,155,5895,155,5895,205xe" filled="f" stroked="t" strokeweight=".239pt" strokecolor="#000000">
                <v:path arrowok="t"/>
              </v:shape>
            </v:group>
            <v:group style="position:absolute;left:5895;top:155;width:565;height:50" coordorigin="5895,155" coordsize="565,50">
              <v:shape style="position:absolute;left:5895;top:155;width:565;height:50" coordorigin="5895,155" coordsize="565,50" path="m6460,205l5895,205,5895,155,6460,155,6460,205xe" filled="f" stroked="t" strokeweight=".239pt" strokecolor="#000000">
                <v:path arrowok="t"/>
              </v:shape>
            </v:group>
            <v:group style="position:absolute;left:6460;top:180;width:565;height:2" coordorigin="6460,180" coordsize="565,2">
              <v:shape style="position:absolute;left:6460;top:180;width:565;height:2" coordorigin="6460,180" coordsize="565,0" path="m6460,180l7024,180e" filled="f" stroked="t" strokeweight="2.612pt" strokecolor="#000000">
                <v:path arrowok="t"/>
              </v:shape>
            </v:group>
            <v:group style="position:absolute;left:6460;top:155;width:565;height:50" coordorigin="6460,155" coordsize="565,50">
              <v:shape style="position:absolute;left:6460;top:155;width:565;height:50" coordorigin="6460,155" coordsize="565,50" path="m7024,205l6460,205,6460,155,7024,155,7024,205xe" filled="f" stroked="t" strokeweight=".239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20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40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60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80</w:t>
      </w:r>
      <w:r>
        <w:rPr>
          <w:rFonts w:ascii="Arial" w:hAnsi="Arial" w:cs="Arial" w:eastAsia="Arial"/>
          <w:sz w:val="13"/>
          <w:szCs w:val="13"/>
          <w:spacing w:val="-17"/>
          <w:w w:val="1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9"/>
        </w:rPr>
        <w:t>km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25" w:lineRule="exact"/>
        <w:ind w:left="4440" w:right="5444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M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G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A</w:t>
      </w:r>
      <w:r>
        <w:rPr>
          <w:rFonts w:ascii="Arial" w:hAnsi="Arial" w:cs="Arial" w:eastAsia="Arial"/>
          <w:sz w:val="11"/>
          <w:szCs w:val="11"/>
          <w:spacing w:val="19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3"/>
          <w:w w:val="100"/>
        </w:rPr>
        <w:t>Z</w:t>
      </w:r>
      <w:r>
        <w:rPr>
          <w:rFonts w:ascii="Arial" w:hAnsi="Arial" w:cs="Arial" w:eastAsia="Arial"/>
          <w:sz w:val="11"/>
          <w:szCs w:val="11"/>
          <w:spacing w:val="2"/>
          <w:w w:val="100"/>
        </w:rPr>
        <w:t>on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e</w:t>
      </w:r>
      <w:r>
        <w:rPr>
          <w:rFonts w:ascii="Arial" w:hAnsi="Arial" w:cs="Arial" w:eastAsia="Arial"/>
          <w:sz w:val="11"/>
          <w:szCs w:val="11"/>
          <w:spacing w:val="1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106"/>
        </w:rPr>
        <w:t>54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58" w:lineRule="exact"/>
        <w:ind w:left="185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7.085991pt;margin-top:1.561599pt;width:4.889712pt;height:4.771432pt;mso-position-horizontal-relative:page;mso-position-vertical-relative:paragraph;z-index:-8933" coordorigin="2542,31" coordsize="98,95">
            <v:group style="position:absolute;left:2552;top:41;width:78;height:75" coordorigin="2552,41" coordsize="78,75">
              <v:shape style="position:absolute;left:2552;top:41;width:78;height:75" coordorigin="2552,41" coordsize="78,75" path="m2607,41l2579,43,2561,52,2552,67,2556,92,2569,109,2586,117,2609,111,2624,96,2630,76,2623,55,2607,41e" filled="t" fillcolor="#00FFFF" stroked="f">
                <v:path arrowok="t"/>
                <v:fill/>
              </v:shape>
            </v:group>
            <v:group style="position:absolute;left:2552;top:41;width:78;height:75" coordorigin="2552,41" coordsize="78,75">
              <v:shape style="position:absolute;left:2552;top:41;width:78;height:75" coordorigin="2552,41" coordsize="78,75" path="m2630,76l2623,55,2607,41,2579,43,2561,52,2552,67,2556,92,2569,109,2586,117,2609,111,2624,96,2630,76xe" filled="f" stroked="t" strokeweight=".12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14"/>
          <w:szCs w:val="14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x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ti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4"/>
          <w:szCs w:val="14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  <w:position w:val="-1"/>
        </w:rPr>
        <w:t>w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lls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364" w:right="1244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19.874496pt;margin-top:9.082092pt;width:19.375pt;height:10.6433pt;mso-position-horizontal-relative:page;mso-position-vertical-relative:paragraph;z-index:-8934" coordorigin="2397,182" coordsize="388,213">
            <v:group style="position:absolute;left:2412;top:201;width:359;height:179" coordorigin="2412,201" coordsize="359,179">
              <v:shape style="position:absolute;left:2412;top:201;width:359;height:179" coordorigin="2412,201" coordsize="359,179" path="m2771,380l2412,380,2412,201,2771,201,2771,380e" filled="t" fillcolor="#E4ECFF" stroked="f">
                <v:path arrowok="t"/>
                <v:fill/>
              </v:shape>
            </v:group>
            <v:group style="position:absolute;left:2412;top:201;width:359;height:179" coordorigin="2412,201" coordsize="359,179">
              <v:shape style="position:absolute;left:2412;top:201;width:359;height:179" coordorigin="2412,201" coordsize="359,179" path="m2771,380l2412,380,2412,201,2771,201,2771,380xe" filled="f" stroked="t" strokeweight="1.432pt" strokecolor="#9AB8DC">
                <v:path arrowok="t"/>
              </v:shape>
            </v:group>
            <v:group style="position:absolute;left:2412;top:196;width:359;height:179" coordorigin="2412,196" coordsize="359,179">
              <v:shape style="position:absolute;left:2412;top:196;width:359;height:179" coordorigin="2412,196" coordsize="359,179" path="m2771,375l2412,375,2412,196,2771,196,2771,375xe" filled="f" stroked="t" strokeweight="1.432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4"/>
          <w:szCs w:val="14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x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3"/>
          <w:w w:val="99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</w:rPr>
        <w:t>m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99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9" w:after="0" w:line="240" w:lineRule="auto"/>
        <w:ind w:left="185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x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rat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ce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(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39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Cl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9" w:after="0" w:line="342" w:lineRule="auto"/>
        <w:ind w:left="1854" w:right="546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19.9935pt;margin-top:1.361224pt;width:19.137pt;height:113.2812pt;mso-position-horizontal-relative:page;mso-position-vertical-relative:paragraph;z-index:-8932" coordorigin="2400,27" coordsize="383,2266">
            <v:group style="position:absolute;left:2412;top:39;width:359;height:179" coordorigin="2412,39" coordsize="359,179">
              <v:shape style="position:absolute;left:2412;top:39;width:359;height:179" coordorigin="2412,39" coordsize="359,179" path="m2771,219l2412,219,2412,39,2771,39,2771,219e" filled="t" fillcolor="#AEF8DF" stroked="f">
                <v:path arrowok="t"/>
                <v:fill/>
              </v:shape>
            </v:group>
            <v:group style="position:absolute;left:2412;top:39;width:359;height:179" coordorigin="2412,39" coordsize="359,179">
              <v:shape style="position:absolute;left:2412;top:39;width:359;height:179" coordorigin="2412,39" coordsize="359,179" path="m2771,219l2412,219,2412,39,2771,39,2771,219xe" filled="f" stroked="t" strokeweight="1.194pt" strokecolor="#90B8A9">
                <v:path arrowok="t"/>
              </v:shape>
            </v:group>
            <v:group style="position:absolute;left:2441;top:269;width:333;height:179" coordorigin="2441,269" coordsize="333,179">
              <v:shape style="position:absolute;left:2441;top:269;width:333;height:179" coordorigin="2441,269" coordsize="333,179" path="m2441,269l2621,448e" filled="f" stroked="t" strokeweight=".477pt" strokecolor="#CCA2E0">
                <v:path arrowok="t"/>
              </v:shape>
            </v:group>
            <v:group style="position:absolute;left:2665;top:269;width:108;height:179" coordorigin="2665,269" coordsize="108,179">
              <v:shape style="position:absolute;left:2665;top:269;width:108;height:179" coordorigin="2665,269" coordsize="108,179" path="m2665,269l2773,376e" filled="f" stroked="t" strokeweight=".477pt" strokecolor="#CCA2E0">
                <v:path arrowok="t"/>
              </v:shape>
            </v:group>
            <v:group style="position:absolute;left:2412;top:269;width:359;height:179" coordorigin="2412,269" coordsize="359,179">
              <v:shape style="position:absolute;left:2412;top:269;width:359;height:179" coordorigin="2412,269" coordsize="359,179" path="m2771,448l2412,448,2412,269,2771,269,2771,448xe" filled="f" stroked="t" strokeweight="1.194pt" strokecolor="#CCA2E0">
                <v:path arrowok="t"/>
              </v:shape>
            </v:group>
            <v:group style="position:absolute;left:2412;top:496;width:359;height:179" coordorigin="2412,496" coordsize="359,179">
              <v:shape style="position:absolute;left:2412;top:496;width:359;height:179" coordorigin="2412,496" coordsize="359,179" path="m2771,676l2412,676,2412,496,2771,496,2771,676e" filled="t" fillcolor="#D7F0FF" stroked="f">
                <v:path arrowok="t"/>
                <v:fill/>
              </v:shape>
            </v:group>
            <v:group style="position:absolute;left:2412;top:496;width:359;height:179" coordorigin="2412,496" coordsize="359,179">
              <v:shape style="position:absolute;left:2412;top:496;width:359;height:179" coordorigin="2412,496" coordsize="359,179" path="m2771,676l2412,676,2412,496,2771,496,2771,676xe" filled="f" stroked="t" strokeweight="1.194pt" strokecolor="#64A9FF">
                <v:path arrowok="t"/>
              </v:shape>
            </v:group>
            <v:group style="position:absolute;left:2412;top:726;width:359;height:179" coordorigin="2412,726" coordsize="359,179">
              <v:shape style="position:absolute;left:2412;top:726;width:359;height:179" coordorigin="2412,726" coordsize="359,179" path="m2771,905l2412,905,2412,726,2771,726,2771,905e" filled="t" fillcolor="#E6C4D6" stroked="f">
                <v:path arrowok="t"/>
                <v:fill/>
              </v:shape>
            </v:group>
            <v:group style="position:absolute;left:2412;top:726;width:359;height:179" coordorigin="2412,726" coordsize="359,179">
              <v:shape style="position:absolute;left:2412;top:726;width:359;height:179" coordorigin="2412,726" coordsize="359,179" path="m2771,905l2412,905,2412,726,2771,726,2771,905xe" filled="f" stroked="t" strokeweight="1.194pt" strokecolor="#B890A2">
                <v:path arrowok="t"/>
              </v:shape>
            </v:group>
            <v:group style="position:absolute;left:2412;top:955;width:359;height:179" coordorigin="2412,955" coordsize="359,179">
              <v:shape style="position:absolute;left:2412;top:955;width:359;height:179" coordorigin="2412,955" coordsize="359,179" path="m2771,1135l2412,1135,2412,955,2771,955,2771,1135xe" filled="f" stroked="t" strokeweight=".955pt" strokecolor="#A9CA64">
                <v:path arrowok="t"/>
              </v:shape>
            </v:group>
            <v:group style="position:absolute;left:2412;top:1185;width:359;height:179" coordorigin="2412,1185" coordsize="359,179">
              <v:shape style="position:absolute;left:2412;top:1185;width:359;height:179" coordorigin="2412,1185" coordsize="359,179" path="m2771,1365l2412,1365,2412,1185,2771,1185,2771,1365xe" filled="f" stroked="t" strokeweight=".955pt" strokecolor="#D1A1AA">
                <v:path arrowok="t"/>
              </v:shape>
            </v:group>
            <v:group style="position:absolute;left:2412;top:1415;width:359;height:179" coordorigin="2412,1415" coordsize="359,179">
              <v:shape style="position:absolute;left:2412;top:1415;width:359;height:179" coordorigin="2412,1415" coordsize="359,179" path="m2771,1594l2412,1594,2412,1415,2771,1415,2771,1594xe" filled="f" stroked="t" strokeweight=".955pt" strokecolor="#E0B8A2">
                <v:path arrowok="t"/>
              </v:shape>
            </v:group>
            <v:group style="position:absolute;left:2412;top:1645;width:359;height:179" coordorigin="2412,1645" coordsize="359,179">
              <v:shape style="position:absolute;left:2412;top:1645;width:359;height:179" coordorigin="2412,1645" coordsize="359,179" path="m2771,1824l2412,1824,2412,1645,2771,1645,2771,1824e" filled="t" fillcolor="#FFD7D7" stroked="f">
                <v:path arrowok="t"/>
                <v:fill/>
              </v:shape>
            </v:group>
            <v:group style="position:absolute;left:2412;top:1645;width:359;height:179" coordorigin="2412,1645" coordsize="359,179">
              <v:shape style="position:absolute;left:2412;top:1645;width:359;height:179" coordorigin="2412,1645" coordsize="359,179" path="m2771,1824l2412,1824,2412,1645,2771,1645,2771,1824xe" filled="f" stroked="t" strokeweight="1.194pt" strokecolor="#E0A2A2">
                <v:path arrowok="t"/>
              </v:shape>
            </v:group>
            <v:group style="position:absolute;left:2412;top:1872;width:359;height:179" coordorigin="2412,1872" coordsize="359,179">
              <v:shape style="position:absolute;left:2412;top:1872;width:359;height:179" coordorigin="2412,1872" coordsize="359,179" path="m2771,2051l2412,2051,2412,1872,2771,1872,2771,2051xe" filled="f" stroked="t" strokeweight=".955pt" strokecolor="#B89C90">
                <v:path arrowok="t"/>
              </v:shape>
            </v:group>
            <v:group style="position:absolute;left:2412;top:2101;width:359;height:179" coordorigin="2412,2101" coordsize="359,179">
              <v:shape style="position:absolute;left:2412;top:2101;width:359;height:179" coordorigin="2412,2101" coordsize="359,179" path="m2771,2281l2412,2281,2412,2101,2771,2101,2771,2281e" filled="t" fillcolor="#FFE4B1" stroked="f">
                <v:path arrowok="t"/>
                <v:fill/>
              </v:shape>
            </v:group>
            <v:group style="position:absolute;left:2412;top:2101;width:359;height:179" coordorigin="2412,2101" coordsize="359,179">
              <v:shape style="position:absolute;left:2412;top:2101;width:359;height:179" coordorigin="2412,2101" coordsize="359,179" path="m2771,2281l2412,2281,2412,2101,2771,2101,2771,2281xe" filled="f" stroked="t" strokeweight="1.194pt" strokecolor="#FFCC64">
                <v:path arrowok="t"/>
              </v:shape>
            </v:group>
            <v:group style="position:absolute;left:2414;top:1097;width:359;height:2" coordorigin="2414,1097" coordsize="359,2">
              <v:shape style="position:absolute;left:2414;top:1097;width:359;height:2" coordorigin="2414,1097" coordsize="359,0" path="m2417,1097l2775,1097e" filled="f" stroked="t" strokeweight=".477pt" strokecolor="#BBCA64">
                <v:path arrowok="t"/>
              </v:shape>
            </v:group>
            <v:group style="position:absolute;left:2414;top:999;width:359;height:2" coordorigin="2414,999" coordsize="359,2">
              <v:shape style="position:absolute;left:2414;top:999;width:359;height:2" coordorigin="2414,999" coordsize="359,0" path="m2417,999l2775,999e" filled="f" stroked="t" strokeweight=".477pt" strokecolor="#BBCA64">
                <v:path arrowok="t"/>
              </v:shape>
            </v:group>
            <v:group style="position:absolute;left:2412;top:963;width:359;height:179" coordorigin="2412,963" coordsize="359,179">
              <v:shape style="position:absolute;left:2412;top:963;width:359;height:179" coordorigin="2412,963" coordsize="359,179" path="m2771,1142l2412,1142,2412,963,2771,963,2771,1142xe" filled="f" stroked="t" strokeweight="1.194pt" strokecolor="#A9CA64">
                <v:path arrowok="t"/>
              </v:shape>
            </v:group>
            <v:group style="position:absolute;left:2457;top:1188;width:316;height:179" coordorigin="2457,1188" coordsize="316,179">
              <v:shape style="position:absolute;left:2457;top:1188;width:316;height:179" coordorigin="2457,1188" coordsize="316,179" path="m2457,1188l2637,1367e" filled="f" stroked="t" strokeweight=".477pt" strokecolor="#D1A1AA">
                <v:path arrowok="t"/>
              </v:shape>
            </v:group>
            <v:group style="position:absolute;left:2685;top:1188;width:89;height:179" coordorigin="2685,1188" coordsize="89,179">
              <v:shape style="position:absolute;left:2685;top:1188;width:89;height:179" coordorigin="2685,1188" coordsize="89,179" path="m2685,1188l2773,1277e" filled="f" stroked="t" strokeweight=".477pt" strokecolor="#D1A1AA">
                <v:path arrowok="t"/>
              </v:shape>
            </v:group>
            <v:group style="position:absolute;left:2412;top:1188;width:359;height:179" coordorigin="2412,1188" coordsize="359,179">
              <v:shape style="position:absolute;left:2412;top:1188;width:359;height:179" coordorigin="2412,1188" coordsize="359,179" path="m2771,1367l2412,1367,2412,1188,2771,1188,2771,1367xe" filled="f" stroked="t" strokeweight="1.194pt" strokecolor="#D1A1AA">
                <v:path arrowok="t"/>
              </v:shape>
            </v:group>
            <v:group style="position:absolute;left:2414;top:1420;width:359;height:179" coordorigin="2414,1420" coordsize="359,179">
              <v:shape style="position:absolute;left:2414;top:1420;width:359;height:179" coordorigin="2414,1420" coordsize="359,179" path="m2441,1790l2594,1637e" filled="f" stroked="t" strokeweight=".477pt" strokecolor="#F8DFAE">
                <v:path arrowok="t"/>
              </v:shape>
            </v:group>
            <v:group style="position:absolute;left:2615;top:1420;width:158;height:179" coordorigin="2615,1420" coordsize="158,179">
              <v:shape style="position:absolute;left:2615;top:1420;width:158;height:179" coordorigin="2615,1420" coordsize="158,179" path="m2615,1817l2773,1658e" filled="f" stroked="t" strokeweight=".477pt" strokecolor="#F8DFAE">
                <v:path arrowok="t"/>
              </v:shape>
            </v:group>
            <v:group style="position:absolute;left:2412;top:1420;width:359;height:179" coordorigin="2412,1420" coordsize="359,179">
              <v:shape style="position:absolute;left:2412;top:1420;width:359;height:179" coordorigin="2412,1420" coordsize="359,179" path="m2771,1599l2412,1599,2412,1420,2771,1420,2771,1599xe" filled="f" stroked="t" strokeweight=".955pt" strokecolor="#E0B8A2">
                <v:path arrowok="t"/>
              </v:shape>
            </v:group>
            <v:group style="position:absolute;left:2491;top:1872;width:2;height:179" coordorigin="2491,1872" coordsize="2,179">
              <v:shape style="position:absolute;left:2491;top:1872;width:2;height:179" coordorigin="2491,1872" coordsize="0,179" path="m2491,2372l2491,2192e" filled="f" stroked="t" strokeweight=".477pt" strokecolor="#E7C5C5">
                <v:path arrowok="t"/>
              </v:shape>
            </v:group>
            <v:group style="position:absolute;left:2591;top:1872;width:2;height:179" coordorigin="2591,1872" coordsize="2,179">
              <v:shape style="position:absolute;left:2591;top:1872;width:2;height:179" coordorigin="2591,1872" coordsize="0,179" path="m2591,2372l2591,2192e" filled="f" stroked="t" strokeweight=".477pt" strokecolor="#E7C5C5">
                <v:path arrowok="t"/>
              </v:shape>
            </v:group>
            <v:group style="position:absolute;left:2689;top:1872;width:2;height:179" coordorigin="2689,1872" coordsize="2,179">
              <v:shape style="position:absolute;left:2689;top:1872;width:2;height:179" coordorigin="2689,1872" coordsize="0,179" path="m2689,2372l2689,2192e" filled="f" stroked="t" strokeweight=".477pt" strokecolor="#E7C5C5">
                <v:path arrowok="t"/>
              </v:shape>
            </v:group>
            <v:group style="position:absolute;left:2412;top:1872;width:359;height:179" coordorigin="2412,1872" coordsize="359,179">
              <v:shape style="position:absolute;left:2412;top:1872;width:359;height:179" coordorigin="2412,1872" coordsize="359,179" path="m2771,2051l2412,2051,2412,1872,2771,1872,2771,2051xe" filled="f" stroked="t" strokeweight="1.194pt" strokecolor="#B89C9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6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/4,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rla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tive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itle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Claim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6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/5,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Nuk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nu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tive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itle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2" w:after="0" w:line="240" w:lineRule="auto"/>
        <w:ind w:left="185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0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K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tive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8" w:after="0" w:line="240" w:lineRule="auto"/>
        <w:ind w:left="185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/2,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Ng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ri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tion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6" w:after="0" w:line="240" w:lineRule="auto"/>
        <w:ind w:left="1823" w:right="1599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/3,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Ra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in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j</w:t>
      </w:r>
      <w:r>
        <w:rPr>
          <w:rFonts w:ascii="Arial" w:hAnsi="Arial" w:cs="Arial" w:eastAsia="Arial"/>
          <w:sz w:val="14"/>
          <w:szCs w:val="14"/>
          <w:spacing w:val="-3"/>
          <w:w w:val="99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8" w:after="0" w:line="240" w:lineRule="auto"/>
        <w:ind w:left="1854" w:right="-64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ath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#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itle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Claim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8" w:after="0" w:line="240" w:lineRule="auto"/>
        <w:ind w:left="185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tion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#2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8" w:after="0" w:line="240" w:lineRule="auto"/>
        <w:ind w:left="1823" w:right="1714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/1,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99"/>
        </w:rPr>
        <w:t>W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ilyak</w:t>
      </w:r>
      <w:r>
        <w:rPr>
          <w:rFonts w:ascii="Arial" w:hAnsi="Arial" w:cs="Arial" w:eastAsia="Arial"/>
          <w:sz w:val="14"/>
          <w:szCs w:val="14"/>
          <w:spacing w:val="2"/>
          <w:w w:val="99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li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68" w:after="0" w:line="240" w:lineRule="auto"/>
        <w:ind w:left="185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4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/1,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ward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v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st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nts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5986pt;margin-top:10.037301pt;width:17.944pt;height:8.972pt;mso-position-horizontal-relative:page;mso-position-vertical-relative:paragraph;z-index:-8939" coordorigin="6118,201" coordsize="359,179">
            <v:shape style="position:absolute;left:6118;top:201;width:359;height:179" coordorigin="6118,201" coordsize="359,179" path="m6477,380l6118,380,6118,201,6477,201,6477,380xe" filled="f" stroked="t" strokeweight="1.432pt" strokecolor="#886F44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4"/>
          <w:szCs w:val="14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6" w:after="0" w:line="240" w:lineRule="auto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2" w:after="0" w:line="240" w:lineRule="auto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5986pt;margin-top:4.108208pt;width:17.944pt;height:8.972pt;mso-position-horizontal-relative:page;mso-position-vertical-relative:paragraph;z-index:-8938" coordorigin="6118,82" coordsize="359,179">
            <v:shape style="position:absolute;left:6118;top:82;width:359;height:179" coordorigin="6118,82" coordsize="359,179" path="m6118,262l6477,262,6477,82,6118,82,6118,262e" filled="t" fillcolor="#FFD000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386" w:lineRule="auto"/>
        <w:ind w:left="459" w:right="2415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6505pt;margin-top:-.85069pt;width:17.944pt;height:8.972pt;mso-position-horizontal-relative:page;mso-position-vertical-relative:paragraph;z-index:-8937" coordorigin="6118,-17" coordsize="359,179">
            <v:shape style="position:absolute;left:6118;top:-17;width:359;height:179" coordorigin="6118,-17" coordsize="359,179" path="m6118,74l6118,-17,6477,-17,6477,162,6118,162,6118,74e" filled="f" stroked="t" strokeweight="1.194pt" strokecolor="#649ACD">
              <v:path arrowok="t"/>
            </v:shape>
          </v:group>
          <w10:wrap type="none"/>
        </w:pict>
      </w:r>
      <w:r>
        <w:rPr/>
        <w:pict>
          <v:group style="position:absolute;margin-left:305.885986pt;margin-top:12.06901pt;width:17.944pt;height:8.972pt;mso-position-horizontal-relative:page;mso-position-vertical-relative:paragraph;z-index:-8936" coordorigin="6118,241" coordsize="359,179">
            <v:shape style="position:absolute;left:6118;top:241;width:359;height:179" coordorigin="6118,241" coordsize="359,179" path="m6118,421l6477,421,6477,241,6118,241,6118,421e" filled="t" fillcolor="#DFE7D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05.885986pt;margin-top:25.108009pt;width:17.944pt;height:8.972pt;mso-position-horizontal-relative:page;mso-position-vertical-relative:paragraph;z-index:-8935" coordorigin="6118,502" coordsize="359,179">
            <v:shape style="position:absolute;left:6118;top:502;width:359;height:179" coordorigin="6118,502" coordsize="359,179" path="m6118,682l6477,682,6477,502,6118,502,6118,682e" filled="t" fillcolor="#90BA8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cri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lls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eas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3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)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with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ole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x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ati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cc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ss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with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ol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x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plo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acc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92" w:after="0" w:line="240" w:lineRule="auto"/>
        <w:ind w:left="-32" w:right="415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li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2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99"/>
          <w:b/>
          <w:bCs/>
        </w:rPr>
        <w:t>(</w:t>
      </w:r>
      <w:r>
        <w:rPr>
          <w:rFonts w:ascii="Arial" w:hAnsi="Arial" w:cs="Arial" w:eastAsia="Arial"/>
          <w:sz w:val="14"/>
          <w:szCs w:val="14"/>
          <w:spacing w:val="1"/>
          <w:w w:val="99"/>
          <w:b/>
          <w:bCs/>
        </w:rPr>
        <w:t>P</w:t>
      </w:r>
      <w:r>
        <w:rPr>
          <w:rFonts w:ascii="Arial" w:hAnsi="Arial" w:cs="Arial" w:eastAsia="Arial"/>
          <w:sz w:val="14"/>
          <w:szCs w:val="14"/>
          <w:spacing w:val="-1"/>
          <w:w w:val="99"/>
          <w:b/>
          <w:bCs/>
        </w:rPr>
        <w:t>L)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3" w:after="0" w:line="240" w:lineRule="auto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6505pt;margin-top:5.584416pt;width:17.944pt;height:.1pt;mso-position-horizontal-relative:page;mso-position-vertical-relative:paragraph;z-index:-8944" coordorigin="6118,112" coordsize="359,2">
            <v:shape style="position:absolute;left:6118;top:112;width:359;height:2" coordorigin="6118,112" coordsize="359,0" path="m6118,112l6477,112e" filled="f" stroked="t" strokeweight=".955pt" strokecolor="#FF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4" w:after="0" w:line="240" w:lineRule="auto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6505pt;margin-top:6.134419pt;width:17.944pt;height:.1pt;mso-position-horizontal-relative:page;mso-position-vertical-relative:paragraph;z-index:-8943" coordorigin="6118,123" coordsize="359,2">
            <v:shape style="position:absolute;left:6118;top:123;width:359;height:2" coordorigin="6118,123" coordsize="359,0" path="m6118,123l6477,123e" filled="f" stroked="t" strokeweight=".955pt" strokecolor="#4BE6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Liq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6505pt;margin-top:3.934422pt;width:17.944pt;height:.1pt;mso-position-horizontal-relative:page;mso-position-vertical-relative:paragraph;z-index:-8942" coordorigin="6118,79" coordsize="359,2">
            <v:shape style="position:absolute;left:6118;top:79;width:359;height:2" coordorigin="6118,79" coordsize="359,0" path="m6118,79l6477,79e" filled="f" stroked="t" strokeweight=".955pt" strokecolor="#B2B2B2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2" w:after="0" w:line="240" w:lineRule="auto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6505pt;margin-top:6.034514pt;width:17.944pt;height:.1pt;mso-position-horizontal-relative:page;mso-position-vertical-relative:paragraph;z-index:-8941" coordorigin="6118,121" coordsize="359,2">
            <v:shape style="position:absolute;left:6118;top:121;width:359;height:2" coordorigin="6118,121" coordsize="359,0" path="m6118,121l6477,121e" filled="f" stroked="t" strokeweight=".358pt" strokecolor="#B2B2B2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4" w:after="0" w:line="158" w:lineRule="exact"/>
        <w:ind w:left="459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5.886505pt;margin-top:6.134517pt;width:17.944pt;height:.1pt;mso-position-horizontal-relative:page;mso-position-vertical-relative:paragraph;z-index:-8940" coordorigin="6118,123" coordsize="359,2">
            <v:shape style="position:absolute;left:6118;top:123;width:359;height:2" coordorigin="6118,123" coordsize="359,0" path="m6118,123l6477,123e" filled="f" stroked="t" strokeweight=".717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ilw</w:t>
      </w:r>
      <w:r>
        <w:rPr>
          <w:rFonts w:ascii="Arial" w:hAnsi="Arial" w:cs="Arial" w:eastAsia="Arial"/>
          <w:sz w:val="14"/>
          <w:szCs w:val="14"/>
          <w:spacing w:val="2"/>
          <w:w w:val="100"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711" w:space="389"/>
            <w:col w:w="5620"/>
          </w:cols>
        </w:sectPr>
      </w:pPr>
      <w:rPr/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0" w:after="0" w:line="240" w:lineRule="auto"/>
        <w:ind w:left="1366" w:right="-20"/>
        <w:jc w:val="left"/>
        <w:tabs>
          <w:tab w:pos="24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4.30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120,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90" w:after="0" w:line="125" w:lineRule="exact"/>
        <w:ind w:left="691"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.252769pt;margin-top:11.503323pt;width:7.7441pt;height:22.131934pt;mso-position-horizontal-relative:page;mso-position-vertical-relative:paragraph;z-index:-8916" type="#_x0000_t202" filled="f" stroked="f">
            <v:textbox inset="0,0,0,0" style="layout-flow:vertical;mso-layout-flow-alt:bottom-to-top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spacing w:val="-2"/>
                      <w:w w:val="104"/>
                    </w:rPr>
                    <w:t>3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1"/>
                      <w:w w:val="104"/>
                    </w:rPr>
                    <w:t>2°20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4"/>
                    </w:rPr>
                    <w:t>'S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38°20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90" w:after="0" w:line="125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38°30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90" w:after="0" w:line="125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38°40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90" w:after="0" w:line="125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38°50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90" w:after="0" w:line="125" w:lineRule="exact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39°0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pgMar w:header="292" w:footer="610" w:top="1260" w:bottom="800" w:left="1020" w:right="1000"/>
          <w:headerReference w:type="even" r:id="rId256"/>
          <w:pgSz w:w="11920" w:h="16840"/>
          <w:cols w:num="5" w:equalWidth="0">
            <w:col w:w="1159" w:space="1301"/>
            <w:col w:w="468" w:space="1305"/>
            <w:col w:w="468" w:space="1301"/>
            <w:col w:w="468" w:space="1332"/>
            <w:col w:w="209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9" w:right="414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CD8864"/>
          <w:spacing w:val="1"/>
          <w:w w:val="82"/>
        </w:rPr>
        <w:t>S</w:t>
      </w:r>
      <w:r>
        <w:rPr>
          <w:rFonts w:ascii="Arial" w:hAnsi="Arial" w:cs="Arial" w:eastAsia="Arial"/>
          <w:sz w:val="18"/>
          <w:szCs w:val="18"/>
          <w:color w:val="CD8864"/>
          <w:spacing w:val="-2"/>
          <w:w w:val="99"/>
        </w:rPr>
        <w:t>C</w:t>
      </w:r>
      <w:r>
        <w:rPr>
          <w:rFonts w:ascii="Arial" w:hAnsi="Arial" w:cs="Arial" w:eastAsia="Arial"/>
          <w:sz w:val="18"/>
          <w:szCs w:val="18"/>
          <w:color w:val="CD8864"/>
          <w:spacing w:val="3"/>
          <w:w w:val="108"/>
        </w:rPr>
        <w:t>1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8"/>
        </w:rPr>
        <w:t>1</w:t>
      </w:r>
      <w:r>
        <w:rPr>
          <w:rFonts w:ascii="Arial" w:hAnsi="Arial" w:cs="Arial" w:eastAsia="Arial"/>
          <w:sz w:val="18"/>
          <w:szCs w:val="18"/>
          <w:color w:val="CD8864"/>
          <w:spacing w:val="-3"/>
          <w:w w:val="124"/>
        </w:rPr>
        <w:t>/1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6" w:lineRule="exact"/>
        <w:ind w:left="794" w:right="-54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CD8864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d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CD8864"/>
          <w:spacing w:val="2"/>
          <w:w w:val="100"/>
        </w:rPr>
        <w:t>y</w:t>
      </w:r>
      <w:r>
        <w:rPr>
          <w:rFonts w:ascii="Arial" w:hAnsi="Arial" w:cs="Arial" w:eastAsia="Arial"/>
          <w:sz w:val="18"/>
          <w:szCs w:val="18"/>
          <w:color w:val="CD8864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ma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0"/>
        </w:rPr>
        <w:t>nh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38"/>
        </w:rPr>
        <w:t>#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6" w:lineRule="exact"/>
        <w:ind w:left="837" w:right="-1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CD8864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CD8864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0"/>
        </w:rPr>
        <w:t>v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CD8864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99"/>
        </w:rPr>
        <w:t>T</w:t>
      </w:r>
      <w:r>
        <w:rPr>
          <w:rFonts w:ascii="Arial" w:hAnsi="Arial" w:cs="Arial" w:eastAsia="Arial"/>
          <w:sz w:val="18"/>
          <w:szCs w:val="18"/>
          <w:color w:val="CD8864"/>
          <w:spacing w:val="-1"/>
          <w:w w:val="99"/>
        </w:rPr>
        <w:t>i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99"/>
        </w:rPr>
        <w:t>t</w:t>
      </w:r>
      <w:r>
        <w:rPr>
          <w:rFonts w:ascii="Arial" w:hAnsi="Arial" w:cs="Arial" w:eastAsia="Arial"/>
          <w:sz w:val="18"/>
          <w:szCs w:val="18"/>
          <w:color w:val="CD8864"/>
          <w:spacing w:val="-1"/>
          <w:w w:val="99"/>
        </w:rPr>
        <w:t>l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99"/>
        </w:rPr>
        <w:t>e</w:t>
      </w:r>
      <w:r>
        <w:rPr>
          <w:rFonts w:ascii="Arial" w:hAnsi="Arial" w:cs="Arial" w:eastAsia="Arial"/>
          <w:sz w:val="18"/>
          <w:szCs w:val="18"/>
          <w:color w:val="CD8864"/>
          <w:spacing w:val="8"/>
          <w:w w:val="99"/>
        </w:rPr>
        <w:t> 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99"/>
        </w:rPr>
        <w:t>C</w:t>
      </w:r>
      <w:r>
        <w:rPr>
          <w:rFonts w:ascii="Arial" w:hAnsi="Arial" w:cs="Arial" w:eastAsia="Arial"/>
          <w:sz w:val="18"/>
          <w:szCs w:val="18"/>
          <w:color w:val="CD8864"/>
          <w:spacing w:val="-1"/>
          <w:w w:val="118"/>
        </w:rPr>
        <w:t>l</w:t>
      </w:r>
      <w:r>
        <w:rPr>
          <w:rFonts w:ascii="Arial" w:hAnsi="Arial" w:cs="Arial" w:eastAsia="Arial"/>
          <w:sz w:val="18"/>
          <w:szCs w:val="18"/>
          <w:color w:val="CD8864"/>
          <w:spacing w:val="1"/>
          <w:w w:val="104"/>
        </w:rPr>
        <w:t>a</w:t>
      </w:r>
      <w:r>
        <w:rPr>
          <w:rFonts w:ascii="Arial" w:hAnsi="Arial" w:cs="Arial" w:eastAsia="Arial"/>
          <w:sz w:val="18"/>
          <w:szCs w:val="18"/>
          <w:color w:val="CD8864"/>
          <w:spacing w:val="-1"/>
          <w:w w:val="118"/>
        </w:rPr>
        <w:t>i</w:t>
      </w:r>
      <w:r>
        <w:rPr>
          <w:rFonts w:ascii="Arial" w:hAnsi="Arial" w:cs="Arial" w:eastAsia="Arial"/>
          <w:sz w:val="18"/>
          <w:szCs w:val="18"/>
          <w:color w:val="CD8864"/>
          <w:spacing w:val="0"/>
          <w:w w:val="104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80"/>
        <w:jc w:val="left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color w:val="004DA8"/>
          <w:spacing w:val="-1"/>
          <w:w w:val="102"/>
          <w:b/>
          <w:bCs/>
        </w:rPr>
        <w:t>P</w:t>
      </w:r>
      <w:r>
        <w:rPr>
          <w:rFonts w:ascii="Arial" w:hAnsi="Arial" w:cs="Arial" w:eastAsia="Arial"/>
          <w:sz w:val="26"/>
          <w:szCs w:val="26"/>
          <w:color w:val="004DA8"/>
          <w:spacing w:val="2"/>
          <w:w w:val="102"/>
          <w:b/>
          <w:bCs/>
        </w:rPr>
        <w:t>E</w:t>
      </w:r>
      <w:r>
        <w:rPr>
          <w:rFonts w:ascii="Arial" w:hAnsi="Arial" w:cs="Arial" w:eastAsia="Arial"/>
          <w:sz w:val="26"/>
          <w:szCs w:val="26"/>
          <w:color w:val="004DA8"/>
          <w:spacing w:val="0"/>
          <w:w w:val="102"/>
          <w:b/>
          <w:bCs/>
        </w:rPr>
        <w:t>L</w:t>
      </w:r>
      <w:r>
        <w:rPr>
          <w:rFonts w:ascii="Arial" w:hAnsi="Arial" w:cs="Arial" w:eastAsia="Arial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75" w:lineRule="exact"/>
        <w:ind w:left="37" w:right="-44"/>
        <w:jc w:val="left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color w:val="004DA8"/>
          <w:spacing w:val="1"/>
          <w:w w:val="102"/>
          <w:b/>
          <w:bCs/>
        </w:rPr>
        <w:t>120</w:t>
      </w:r>
      <w:r>
        <w:rPr>
          <w:rFonts w:ascii="Arial" w:hAnsi="Arial" w:cs="Arial" w:eastAsia="Arial"/>
          <w:sz w:val="26"/>
          <w:szCs w:val="26"/>
          <w:color w:val="000000"/>
          <w:spacing w:val="0"/>
          <w:w w:val="100"/>
        </w:rPr>
      </w:r>
    </w:p>
    <w:p>
      <w:pPr>
        <w:spacing w:before="31" w:after="0" w:line="273" w:lineRule="exact"/>
        <w:ind w:left="-41" w:right="2338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-12"/>
          <w:w w:val="114"/>
          <w:b/>
          <w:bCs/>
          <w:i/>
          <w:position w:val="-1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1"/>
          <w:w w:val="128"/>
          <w:b/>
          <w:bCs/>
          <w:i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-2"/>
          <w:w w:val="128"/>
          <w:b/>
          <w:bCs/>
          <w:i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1"/>
          <w:w w:val="114"/>
          <w:b/>
          <w:bCs/>
          <w:i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2"/>
          <w:w w:val="125"/>
          <w:b/>
          <w:bCs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-1"/>
          <w:w w:val="130"/>
          <w:b/>
          <w:bCs/>
          <w:i/>
          <w:position w:val="-1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1"/>
          <w:w w:val="128"/>
          <w:b/>
          <w:bCs/>
          <w:i/>
          <w:position w:val="-1"/>
        </w:rPr>
        <w:t>ay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45" w:lineRule="exact"/>
        <w:ind w:left="235" w:right="261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5.031494pt;margin-top:-44.389446pt;width:7.7441pt;height:22.131934pt;mso-position-horizontal-relative:page;mso-position-vertical-relative:paragraph;z-index:-8913" type="#_x0000_t202" filled="f" stroked="f">
            <v:textbox inset="0,0,0,0" style="layout-flow:vertical;mso-layout-flow-alt:bottom-to-top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spacing w:val="-2"/>
                      <w:w w:val="104"/>
                    </w:rPr>
                    <w:t>3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1"/>
                      <w:w w:val="104"/>
                    </w:rPr>
                    <w:t>2°20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4"/>
                    </w:rPr>
                    <w:t>'S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-1"/>
          <w:w w:val="114"/>
          <w:b/>
          <w:bCs/>
          <w:i/>
        </w:rPr>
        <w:t>Bas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1"/>
          <w:w w:val="114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620000"/>
          <w:spacing w:val="0"/>
          <w:w w:val="115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2388" w:space="2615"/>
            <w:col w:w="521" w:space="759"/>
            <w:col w:w="3617"/>
          </w:cols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1" w:lineRule="exact"/>
        <w:ind w:right="-20"/>
        <w:jc w:val="right"/>
        <w:rPr>
          <w:rFonts w:ascii="Arial" w:hAnsi="Arial" w:cs="Arial" w:eastAsia="Arial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.252769pt;margin-top:-35.829597pt;width:7.7441pt;height:22.131934pt;mso-position-horizontal-relative:page;mso-position-vertical-relative:paragraph;z-index:-8917" type="#_x0000_t202" filled="f" stroked="f">
            <v:textbox inset="0,0,0,0" style="layout-flow:vertical;mso-layout-flow-alt:bottom-to-top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spacing w:val="-2"/>
                      <w:w w:val="104"/>
                    </w:rPr>
                    <w:t>3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1"/>
                      <w:w w:val="104"/>
                    </w:rPr>
                    <w:t>2°30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4"/>
                    </w:rPr>
                    <w:t>'S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5"/>
          <w:szCs w:val="15"/>
          <w:color w:val="257100"/>
          <w:spacing w:val="-3"/>
          <w:w w:val="100"/>
        </w:rPr>
        <w:t>Y</w:t>
      </w:r>
      <w:r>
        <w:rPr>
          <w:rFonts w:ascii="Arial" w:hAnsi="Arial" w:cs="Arial" w:eastAsia="Arial"/>
          <w:sz w:val="15"/>
          <w:szCs w:val="15"/>
          <w:color w:val="257100"/>
          <w:spacing w:val="-5"/>
          <w:w w:val="100"/>
        </w:rPr>
        <w:t>a</w:t>
      </w:r>
      <w:r>
        <w:rPr>
          <w:rFonts w:ascii="Arial" w:hAnsi="Arial" w:cs="Arial" w:eastAsia="Arial"/>
          <w:sz w:val="15"/>
          <w:szCs w:val="15"/>
          <w:color w:val="257100"/>
          <w:spacing w:val="-3"/>
          <w:w w:val="100"/>
        </w:rPr>
        <w:t>l</w:t>
      </w:r>
      <w:r>
        <w:rPr>
          <w:rFonts w:ascii="Arial" w:hAnsi="Arial" w:cs="Arial" w:eastAsia="Arial"/>
          <w:sz w:val="15"/>
          <w:szCs w:val="15"/>
          <w:color w:val="257100"/>
          <w:spacing w:val="-2"/>
          <w:w w:val="100"/>
        </w:rPr>
        <w:t>pa</w:t>
      </w:r>
      <w:r>
        <w:rPr>
          <w:rFonts w:ascii="Arial" w:hAnsi="Arial" w:cs="Arial" w:eastAsia="Arial"/>
          <w:sz w:val="15"/>
          <w:szCs w:val="15"/>
          <w:color w:val="257100"/>
          <w:spacing w:val="-3"/>
          <w:w w:val="100"/>
        </w:rPr>
        <w:t>r</w:t>
      </w:r>
      <w:r>
        <w:rPr>
          <w:rFonts w:ascii="Arial" w:hAnsi="Arial" w:cs="Arial" w:eastAsia="Arial"/>
          <w:sz w:val="15"/>
          <w:szCs w:val="15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color w:val="257100"/>
          <w:spacing w:val="21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257100"/>
          <w:spacing w:val="-3"/>
          <w:w w:val="92"/>
        </w:rPr>
        <w:t>(</w:t>
      </w:r>
      <w:r>
        <w:rPr>
          <w:rFonts w:ascii="Arial" w:hAnsi="Arial" w:cs="Arial" w:eastAsia="Arial"/>
          <w:sz w:val="15"/>
          <w:szCs w:val="15"/>
          <w:color w:val="257100"/>
          <w:spacing w:val="0"/>
          <w:w w:val="100"/>
        </w:rPr>
        <w:t>C</w:t>
      </w:r>
      <w:r>
        <w:rPr>
          <w:rFonts w:ascii="Arial" w:hAnsi="Arial" w:cs="Arial" w:eastAsia="Arial"/>
          <w:sz w:val="15"/>
          <w:szCs w:val="15"/>
          <w:color w:val="257100"/>
          <w:spacing w:val="0"/>
          <w:w w:val="80"/>
        </w:rPr>
        <w:t>P</w:t>
      </w:r>
      <w:r>
        <w:rPr>
          <w:rFonts w:ascii="Arial" w:hAnsi="Arial" w:cs="Arial" w:eastAsia="Arial"/>
          <w:sz w:val="15"/>
          <w:szCs w:val="15"/>
          <w:color w:val="257100"/>
          <w:spacing w:val="0"/>
          <w:w w:val="92"/>
        </w:rPr>
        <w:t>)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36" w:after="0" w:line="240" w:lineRule="auto"/>
        <w:ind w:left="569" w:right="991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649ACD"/>
          <w:w w:val="91"/>
        </w:rPr>
        <w:t>S</w:t>
      </w:r>
      <w:r>
        <w:rPr>
          <w:rFonts w:ascii="Arial" w:hAnsi="Arial" w:cs="Arial" w:eastAsia="Arial"/>
          <w:sz w:val="18"/>
          <w:szCs w:val="18"/>
          <w:color w:val="649ACD"/>
          <w:spacing w:val="-2"/>
          <w:w w:val="91"/>
        </w:rPr>
        <w:t>C</w:t>
      </w:r>
      <w:r>
        <w:rPr>
          <w:rFonts w:ascii="Arial" w:hAnsi="Arial" w:cs="Arial" w:eastAsia="Arial"/>
          <w:sz w:val="18"/>
          <w:szCs w:val="18"/>
          <w:color w:val="649ACD"/>
          <w:spacing w:val="3"/>
          <w:w w:val="108"/>
        </w:rPr>
        <w:t>9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8"/>
        </w:rPr>
        <w:t>9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24"/>
        </w:rPr>
        <w:t>/1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6" w:lineRule="exact"/>
        <w:ind w:left="-34" w:right="386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5.031494pt;margin-top:-32.046402pt;width:7.7441pt;height:22.131934pt;mso-position-horizontal-relative:page;mso-position-vertical-relative:paragraph;z-index:-8914" type="#_x0000_t202" filled="f" stroked="f">
            <v:textbox inset="0,0,0,0" style="layout-flow:vertical;mso-layout-flow-alt:bottom-to-top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spacing w:val="-2"/>
                      <w:w w:val="104"/>
                    </w:rPr>
                    <w:t>3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1"/>
                      <w:w w:val="104"/>
                    </w:rPr>
                    <w:t>2°30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4"/>
                    </w:rPr>
                    <w:t>'S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8"/>
          <w:szCs w:val="18"/>
          <w:color w:val="649ACD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649ACD"/>
          <w:spacing w:val="1"/>
          <w:w w:val="100"/>
        </w:rPr>
        <w:t>d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649ACD"/>
          <w:spacing w:val="2"/>
          <w:w w:val="100"/>
        </w:rPr>
        <w:t>y</w:t>
      </w:r>
      <w:r>
        <w:rPr>
          <w:rFonts w:ascii="Arial" w:hAnsi="Arial" w:cs="Arial" w:eastAsia="Arial"/>
          <w:sz w:val="18"/>
          <w:szCs w:val="18"/>
          <w:color w:val="649ACD"/>
          <w:spacing w:val="1"/>
          <w:w w:val="100"/>
        </w:rPr>
        <w:t>ama</w:t>
      </w:r>
      <w:r>
        <w:rPr>
          <w:rFonts w:ascii="Arial" w:hAnsi="Arial" w:cs="Arial" w:eastAsia="Arial"/>
          <w:sz w:val="18"/>
          <w:szCs w:val="18"/>
          <w:color w:val="649ACD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color w:val="649ACD"/>
          <w:spacing w:val="1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0"/>
        </w:rPr>
        <w:t>nh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649ACD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649ACD"/>
          <w:spacing w:val="1"/>
          <w:w w:val="111"/>
        </w:rPr>
        <w:t>N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5"/>
        </w:rPr>
        <w:t>o</w:t>
      </w:r>
      <w:r>
        <w:rPr>
          <w:rFonts w:ascii="Arial" w:hAnsi="Arial" w:cs="Arial" w:eastAsia="Arial"/>
          <w:sz w:val="18"/>
          <w:szCs w:val="18"/>
          <w:color w:val="649ACD"/>
          <w:spacing w:val="2"/>
          <w:w w:val="108"/>
        </w:rPr>
        <w:t>.</w:t>
      </w:r>
      <w:r>
        <w:rPr>
          <w:rFonts w:ascii="Arial" w:hAnsi="Arial" w:cs="Arial" w:eastAsia="Arial"/>
          <w:sz w:val="18"/>
          <w:szCs w:val="18"/>
          <w:color w:val="649ACD"/>
          <w:spacing w:val="0"/>
          <w:w w:val="108"/>
        </w:rPr>
        <w:t>1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7397" w:space="208"/>
            <w:col w:w="2295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36" w:after="0" w:line="240" w:lineRule="auto"/>
        <w:ind w:left="1589" w:right="260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AA64CD"/>
          <w:w w:val="91"/>
        </w:rPr>
        <w:t>S</w:t>
      </w:r>
      <w:r>
        <w:rPr>
          <w:rFonts w:ascii="Arial" w:hAnsi="Arial" w:cs="Arial" w:eastAsia="Arial"/>
          <w:sz w:val="18"/>
          <w:szCs w:val="18"/>
          <w:color w:val="AA64CD"/>
          <w:spacing w:val="-5"/>
          <w:w w:val="91"/>
        </w:rPr>
        <w:t>C</w:t>
      </w:r>
      <w:r>
        <w:rPr>
          <w:rFonts w:ascii="Arial" w:hAnsi="Arial" w:cs="Arial" w:eastAsia="Arial"/>
          <w:sz w:val="18"/>
          <w:szCs w:val="18"/>
          <w:color w:val="AA64CD"/>
          <w:spacing w:val="3"/>
          <w:w w:val="108"/>
        </w:rPr>
        <w:t>9</w:t>
      </w:r>
      <w:r>
        <w:rPr>
          <w:rFonts w:ascii="Arial" w:hAnsi="Arial" w:cs="Arial" w:eastAsia="Arial"/>
          <w:sz w:val="18"/>
          <w:szCs w:val="18"/>
          <w:color w:val="AA64CD"/>
          <w:spacing w:val="0"/>
          <w:w w:val="108"/>
        </w:rPr>
        <w:t>6</w:t>
      </w:r>
      <w:r>
        <w:rPr>
          <w:rFonts w:ascii="Arial" w:hAnsi="Arial" w:cs="Arial" w:eastAsia="Arial"/>
          <w:sz w:val="18"/>
          <w:szCs w:val="18"/>
          <w:color w:val="AA64CD"/>
          <w:spacing w:val="0"/>
          <w:w w:val="124"/>
        </w:rPr>
        <w:t>/5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6" w:lineRule="exact"/>
        <w:ind w:left="1278" w:right="-54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AA64CD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AA64CD"/>
          <w:spacing w:val="0"/>
          <w:w w:val="100"/>
        </w:rPr>
        <w:t>ukunu</w:t>
      </w:r>
      <w:r>
        <w:rPr>
          <w:rFonts w:ascii="Arial" w:hAnsi="Arial" w:cs="Arial" w:eastAsia="Arial"/>
          <w:sz w:val="18"/>
          <w:szCs w:val="18"/>
          <w:color w:val="AA64CD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AA64CD"/>
          <w:spacing w:val="1"/>
          <w:w w:val="111"/>
        </w:rPr>
        <w:t>N</w:t>
      </w:r>
      <w:r>
        <w:rPr>
          <w:rFonts w:ascii="Arial" w:hAnsi="Arial" w:cs="Arial" w:eastAsia="Arial"/>
          <w:sz w:val="18"/>
          <w:szCs w:val="18"/>
          <w:color w:val="AA64CD"/>
          <w:spacing w:val="1"/>
          <w:w w:val="104"/>
        </w:rPr>
        <w:t>a</w:t>
      </w:r>
      <w:r>
        <w:rPr>
          <w:rFonts w:ascii="Arial" w:hAnsi="Arial" w:cs="Arial" w:eastAsia="Arial"/>
          <w:sz w:val="18"/>
          <w:szCs w:val="18"/>
          <w:color w:val="AA64CD"/>
          <w:spacing w:val="1"/>
          <w:w w:val="109"/>
        </w:rPr>
        <w:t>t</w:t>
      </w:r>
      <w:r>
        <w:rPr>
          <w:rFonts w:ascii="Arial" w:hAnsi="Arial" w:cs="Arial" w:eastAsia="Arial"/>
          <w:sz w:val="18"/>
          <w:szCs w:val="18"/>
          <w:color w:val="AA64CD"/>
          <w:spacing w:val="-1"/>
          <w:w w:val="118"/>
        </w:rPr>
        <w:t>i</w:t>
      </w:r>
      <w:r>
        <w:rPr>
          <w:rFonts w:ascii="Arial" w:hAnsi="Arial" w:cs="Arial" w:eastAsia="Arial"/>
          <w:sz w:val="18"/>
          <w:szCs w:val="18"/>
          <w:color w:val="AA64CD"/>
          <w:spacing w:val="2"/>
          <w:w w:val="94"/>
        </w:rPr>
        <w:t>v</w:t>
      </w:r>
      <w:r>
        <w:rPr>
          <w:rFonts w:ascii="Arial" w:hAnsi="Arial" w:cs="Arial" w:eastAsia="Arial"/>
          <w:sz w:val="18"/>
          <w:szCs w:val="18"/>
          <w:color w:val="AA64CD"/>
          <w:spacing w:val="0"/>
          <w:w w:val="99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6" w:lineRule="exact"/>
        <w:ind w:left="1464" w:right="135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AA64CD"/>
          <w:spacing w:val="-2"/>
          <w:w w:val="99"/>
        </w:rPr>
        <w:t>T</w:t>
      </w:r>
      <w:r>
        <w:rPr>
          <w:rFonts w:ascii="Arial" w:hAnsi="Arial" w:cs="Arial" w:eastAsia="Arial"/>
          <w:sz w:val="18"/>
          <w:szCs w:val="18"/>
          <w:color w:val="AA64CD"/>
          <w:spacing w:val="-1"/>
          <w:w w:val="99"/>
        </w:rPr>
        <w:t>i</w:t>
      </w:r>
      <w:r>
        <w:rPr>
          <w:rFonts w:ascii="Arial" w:hAnsi="Arial" w:cs="Arial" w:eastAsia="Arial"/>
          <w:sz w:val="18"/>
          <w:szCs w:val="18"/>
          <w:color w:val="AA64CD"/>
          <w:spacing w:val="-2"/>
          <w:w w:val="99"/>
        </w:rPr>
        <w:t>t</w:t>
      </w:r>
      <w:r>
        <w:rPr>
          <w:rFonts w:ascii="Arial" w:hAnsi="Arial" w:cs="Arial" w:eastAsia="Arial"/>
          <w:sz w:val="18"/>
          <w:szCs w:val="18"/>
          <w:color w:val="AA64CD"/>
          <w:spacing w:val="-1"/>
          <w:w w:val="99"/>
        </w:rPr>
        <w:t>l</w:t>
      </w:r>
      <w:r>
        <w:rPr>
          <w:rFonts w:ascii="Arial" w:hAnsi="Arial" w:cs="Arial" w:eastAsia="Arial"/>
          <w:sz w:val="18"/>
          <w:szCs w:val="18"/>
          <w:color w:val="AA64CD"/>
          <w:spacing w:val="0"/>
          <w:w w:val="99"/>
        </w:rPr>
        <w:t>e</w:t>
      </w:r>
      <w:r>
        <w:rPr>
          <w:rFonts w:ascii="Arial" w:hAnsi="Arial" w:cs="Arial" w:eastAsia="Arial"/>
          <w:sz w:val="18"/>
          <w:szCs w:val="18"/>
          <w:color w:val="AA64CD"/>
          <w:spacing w:val="11"/>
          <w:w w:val="99"/>
        </w:rPr>
        <w:t> </w:t>
      </w:r>
      <w:r>
        <w:rPr>
          <w:rFonts w:ascii="Arial" w:hAnsi="Arial" w:cs="Arial" w:eastAsia="Arial"/>
          <w:sz w:val="18"/>
          <w:szCs w:val="18"/>
          <w:color w:val="AA64CD"/>
          <w:spacing w:val="-2"/>
          <w:w w:val="99"/>
        </w:rPr>
        <w:t>C</w:t>
      </w:r>
      <w:r>
        <w:rPr>
          <w:rFonts w:ascii="Arial" w:hAnsi="Arial" w:cs="Arial" w:eastAsia="Arial"/>
          <w:sz w:val="18"/>
          <w:szCs w:val="18"/>
          <w:color w:val="AA64CD"/>
          <w:spacing w:val="2"/>
          <w:w w:val="118"/>
        </w:rPr>
        <w:t>l</w:t>
      </w:r>
      <w:r>
        <w:rPr>
          <w:rFonts w:ascii="Arial" w:hAnsi="Arial" w:cs="Arial" w:eastAsia="Arial"/>
          <w:sz w:val="18"/>
          <w:szCs w:val="18"/>
          <w:color w:val="AA64CD"/>
          <w:spacing w:val="1"/>
          <w:w w:val="104"/>
        </w:rPr>
        <w:t>a</w:t>
      </w:r>
      <w:r>
        <w:rPr>
          <w:rFonts w:ascii="Arial" w:hAnsi="Arial" w:cs="Arial" w:eastAsia="Arial"/>
          <w:sz w:val="18"/>
          <w:szCs w:val="18"/>
          <w:color w:val="AA64CD"/>
          <w:spacing w:val="-1"/>
          <w:w w:val="107"/>
        </w:rPr>
        <w:t>im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48" w:after="0" w:line="154" w:lineRule="exact"/>
        <w:ind w:left="660" w:right="217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spacing w:val="0"/>
          <w:w w:val="98"/>
          <w:b/>
          <w:bCs/>
          <w:position w:val="-3"/>
        </w:rPr>
        <w:t>2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208" w:lineRule="exact"/>
        <w:ind w:left="242" w:right="-20"/>
        <w:jc w:val="left"/>
        <w:tabs>
          <w:tab w:pos="60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7"/>
        </w:rPr>
        <w:t>6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7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-2"/>
        </w:rPr>
        <w:t>7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-2"/>
        </w:rPr>
        <w:t>  </w:t>
      </w:r>
      <w:r>
        <w:rPr>
          <w:rFonts w:ascii="Arial" w:hAnsi="Arial" w:cs="Arial" w:eastAsia="Arial"/>
          <w:sz w:val="16"/>
          <w:szCs w:val="16"/>
          <w:spacing w:val="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1"/>
        </w:rPr>
        <w:t>8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198" w:lineRule="exact"/>
        <w:ind w:left="271" w:right="-57"/>
        <w:jc w:val="center"/>
        <w:tabs>
          <w:tab w:pos="62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0.775146pt;margin-top:5.824719pt;width:4.399462pt;height:7.9175pt;mso-position-horizontal-relative:page;mso-position-vertical-relative:paragraph;z-index:-8912" type="#_x0000_t202" filled="f" stroked="f">
            <v:textbox inset="0,0,0,0">
              <w:txbxContent>
                <w:p>
                  <w:pPr>
                    <w:spacing w:before="0" w:after="0" w:line="158" w:lineRule="exact"/>
                    <w:ind w:right="-6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spacing w:val="0"/>
                      <w:w w:val="100"/>
                      <w:b/>
                      <w:bCs/>
                    </w:rPr>
                    <w:t>9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1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1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3"/>
        </w:rPr>
        <w:t>3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3"/>
        </w:rPr>
        <w:t> </w:t>
      </w:r>
      <w:r>
        <w:rPr>
          <w:rFonts w:ascii="Arial" w:hAnsi="Arial" w:cs="Arial" w:eastAsia="Arial"/>
          <w:sz w:val="16"/>
          <w:szCs w:val="16"/>
          <w:spacing w:val="36"/>
          <w:w w:val="100"/>
          <w:b/>
          <w:bCs/>
          <w:position w:val="3"/>
        </w:rPr>
        <w:t> </w:t>
      </w:r>
      <w:r>
        <w:rPr>
          <w:rFonts w:ascii="Arial" w:hAnsi="Arial" w:cs="Arial" w:eastAsia="Arial"/>
          <w:sz w:val="16"/>
          <w:szCs w:val="16"/>
          <w:spacing w:val="-1"/>
          <w:w w:val="98"/>
          <w:b/>
          <w:bCs/>
          <w:position w:val="-3"/>
        </w:rPr>
        <w:t>10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83" w:lineRule="exact"/>
        <w:ind w:left="331" w:right="546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98"/>
          <w:b/>
          <w:bCs/>
          <w:position w:val="-4"/>
        </w:rPr>
        <w:t>5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324" w:right="1708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6FA800"/>
          <w:w w:val="91"/>
        </w:rPr>
        <w:t>S</w:t>
      </w:r>
      <w:r>
        <w:rPr>
          <w:rFonts w:ascii="Arial" w:hAnsi="Arial" w:cs="Arial" w:eastAsia="Arial"/>
          <w:sz w:val="18"/>
          <w:szCs w:val="18"/>
          <w:color w:val="6FA800"/>
          <w:spacing w:val="-2"/>
          <w:w w:val="91"/>
        </w:rPr>
        <w:t>C</w:t>
      </w:r>
      <w:r>
        <w:rPr>
          <w:rFonts w:ascii="Arial" w:hAnsi="Arial" w:cs="Arial" w:eastAsia="Arial"/>
          <w:sz w:val="18"/>
          <w:szCs w:val="18"/>
          <w:color w:val="6FA800"/>
          <w:spacing w:val="3"/>
          <w:w w:val="108"/>
        </w:rPr>
        <w:t>1</w:t>
      </w:r>
      <w:r>
        <w:rPr>
          <w:rFonts w:ascii="Arial" w:hAnsi="Arial" w:cs="Arial" w:eastAsia="Arial"/>
          <w:sz w:val="18"/>
          <w:szCs w:val="18"/>
          <w:color w:val="6FA800"/>
          <w:spacing w:val="0"/>
          <w:w w:val="108"/>
        </w:rPr>
        <w:t>0</w:t>
      </w:r>
      <w:r>
        <w:rPr>
          <w:rFonts w:ascii="Arial" w:hAnsi="Arial" w:cs="Arial" w:eastAsia="Arial"/>
          <w:sz w:val="18"/>
          <w:szCs w:val="18"/>
          <w:color w:val="6FA800"/>
          <w:spacing w:val="0"/>
          <w:w w:val="124"/>
        </w:rPr>
        <w:t>/2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6" w:lineRule="exact"/>
        <w:ind w:left="-34" w:right="1351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5.031494pt;margin-top:12.661876pt;width:7.7441pt;height:22.131934pt;mso-position-horizontal-relative:page;mso-position-vertical-relative:paragraph;z-index:-8915" type="#_x0000_t202" filled="f" stroked="f">
            <v:textbox inset="0,0,0,0" style="layout-flow:vertical;mso-layout-flow-alt:bottom-to-top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spacing w:val="-2"/>
                      <w:w w:val="104"/>
                    </w:rPr>
                    <w:t>3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1"/>
                      <w:w w:val="104"/>
                    </w:rPr>
                    <w:t>2°40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4"/>
                    </w:rPr>
                    <w:t>'S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8"/>
          <w:szCs w:val="18"/>
          <w:color w:val="6FA800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6FA800"/>
          <w:spacing w:val="1"/>
          <w:w w:val="100"/>
        </w:rPr>
        <w:t>gad</w:t>
      </w:r>
      <w:r>
        <w:rPr>
          <w:rFonts w:ascii="Arial" w:hAnsi="Arial" w:cs="Arial" w:eastAsia="Arial"/>
          <w:sz w:val="18"/>
          <w:szCs w:val="18"/>
          <w:color w:val="6FA800"/>
          <w:spacing w:val="2"/>
          <w:w w:val="100"/>
        </w:rPr>
        <w:t>j</w:t>
      </w:r>
      <w:r>
        <w:rPr>
          <w:rFonts w:ascii="Arial" w:hAnsi="Arial" w:cs="Arial" w:eastAsia="Arial"/>
          <w:sz w:val="18"/>
          <w:szCs w:val="18"/>
          <w:color w:val="6FA800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color w:val="6FA800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6FA800"/>
          <w:spacing w:val="0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6FA800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6FA800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6FA800"/>
          <w:spacing w:val="1"/>
          <w:w w:val="109"/>
        </w:rPr>
        <w:t>Nat</w:t>
      </w:r>
      <w:r>
        <w:rPr>
          <w:rFonts w:ascii="Arial" w:hAnsi="Arial" w:cs="Arial" w:eastAsia="Arial"/>
          <w:sz w:val="18"/>
          <w:szCs w:val="18"/>
          <w:color w:val="6FA800"/>
          <w:spacing w:val="-1"/>
          <w:w w:val="109"/>
        </w:rPr>
        <w:t>i</w:t>
      </w:r>
      <w:r>
        <w:rPr>
          <w:rFonts w:ascii="Arial" w:hAnsi="Arial" w:cs="Arial" w:eastAsia="Arial"/>
          <w:sz w:val="18"/>
          <w:szCs w:val="18"/>
          <w:color w:val="6FA800"/>
          <w:spacing w:val="0"/>
          <w:w w:val="105"/>
        </w:rPr>
        <w:t>on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2567" w:space="1229"/>
            <w:col w:w="1050" w:space="2288"/>
            <w:col w:w="2766"/>
          </w:cols>
        </w:sectPr>
      </w:pPr>
      <w:rPr/>
    </w:p>
    <w:p>
      <w:pPr>
        <w:spacing w:before="0" w:after="0" w:line="191" w:lineRule="exact"/>
        <w:ind w:right="-20"/>
        <w:jc w:val="right"/>
        <w:tabs>
          <w:tab w:pos="52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.252769pt;margin-top:7.172662pt;width:7.7441pt;height:22.131934pt;mso-position-horizontal-relative:page;mso-position-vertical-relative:paragraph;z-index:-8918" type="#_x0000_t202" filled="f" stroked="f">
            <v:textbox inset="0,0,0,0" style="layout-flow:vertical;mso-layout-flow-alt:bottom-to-top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spacing w:val="-2"/>
                      <w:w w:val="104"/>
                    </w:rPr>
                    <w:t>3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1"/>
                      <w:w w:val="104"/>
                    </w:rPr>
                    <w:t>2°40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4"/>
                    </w:rPr>
                    <w:t>'S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spacing w:val="-7"/>
          <w:w w:val="98"/>
          <w:b/>
          <w:bCs/>
          <w:position w:val="-1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98"/>
          <w:b/>
          <w:bCs/>
          <w:position w:val="-1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-1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0"/>
        </w:rPr>
        <w:t>4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spacing w:val="30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spacing w:val="-1"/>
          <w:w w:val="98"/>
          <w:b/>
          <w:bCs/>
          <w:position w:val="2"/>
        </w:rPr>
        <w:t>12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207" w:lineRule="exact"/>
        <w:ind w:right="219"/>
        <w:jc w:val="right"/>
        <w:tabs>
          <w:tab w:pos="50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-1"/>
          <w:w w:val="98"/>
          <w:b/>
          <w:bCs/>
          <w:position w:val="4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98"/>
          <w:b/>
          <w:bCs/>
          <w:position w:val="4"/>
        </w:rPr>
        <w:t>3</w:t>
      </w:r>
      <w:r>
        <w:rPr>
          <w:rFonts w:ascii="Arial" w:hAnsi="Arial" w:cs="Arial" w:eastAsia="Arial"/>
          <w:sz w:val="16"/>
          <w:szCs w:val="16"/>
          <w:spacing w:val="0"/>
          <w:w w:val="100"/>
          <w:b/>
          <w:bCs/>
          <w:position w:val="4"/>
        </w:rPr>
        <w:tab/>
      </w:r>
      <w:r>
        <w:rPr>
          <w:rFonts w:ascii="Arial" w:hAnsi="Arial" w:cs="Arial" w:eastAsia="Arial"/>
          <w:sz w:val="16"/>
          <w:szCs w:val="16"/>
          <w:spacing w:val="-1"/>
          <w:w w:val="98"/>
          <w:b/>
          <w:bCs/>
          <w:position w:val="-1"/>
        </w:rPr>
        <w:t>14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159" w:lineRule="exact"/>
        <w:ind w:right="409"/>
        <w:jc w:val="righ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-1"/>
          <w:w w:val="98"/>
          <w:b/>
          <w:bCs/>
        </w:rPr>
        <w:t>15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71" w:lineRule="exact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257100"/>
          <w:spacing w:val="-4"/>
          <w:w w:val="100"/>
        </w:rPr>
        <w:t>B</w:t>
      </w:r>
      <w:r>
        <w:rPr>
          <w:rFonts w:ascii="Arial" w:hAnsi="Arial" w:cs="Arial" w:eastAsia="Arial"/>
          <w:sz w:val="15"/>
          <w:szCs w:val="15"/>
          <w:color w:val="257100"/>
          <w:spacing w:val="-3"/>
          <w:w w:val="100"/>
        </w:rPr>
        <w:t>l</w:t>
      </w:r>
      <w:r>
        <w:rPr>
          <w:rFonts w:ascii="Arial" w:hAnsi="Arial" w:cs="Arial" w:eastAsia="Arial"/>
          <w:sz w:val="15"/>
          <w:szCs w:val="15"/>
          <w:color w:val="257100"/>
          <w:spacing w:val="-2"/>
          <w:w w:val="100"/>
        </w:rPr>
        <w:t>a</w:t>
      </w:r>
      <w:r>
        <w:rPr>
          <w:rFonts w:ascii="Arial" w:hAnsi="Arial" w:cs="Arial" w:eastAsia="Arial"/>
          <w:sz w:val="15"/>
          <w:szCs w:val="15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5"/>
          <w:szCs w:val="15"/>
          <w:color w:val="257100"/>
          <w:spacing w:val="0"/>
          <w:w w:val="100"/>
        </w:rPr>
        <w:t>k</w:t>
      </w:r>
      <w:r>
        <w:rPr>
          <w:rFonts w:ascii="Arial" w:hAnsi="Arial" w:cs="Arial" w:eastAsia="Arial"/>
          <w:sz w:val="15"/>
          <w:szCs w:val="15"/>
          <w:color w:val="257100"/>
          <w:spacing w:val="-7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257100"/>
          <w:spacing w:val="-1"/>
          <w:w w:val="93"/>
        </w:rPr>
        <w:t>R</w:t>
      </w:r>
      <w:r>
        <w:rPr>
          <w:rFonts w:ascii="Arial" w:hAnsi="Arial" w:cs="Arial" w:eastAsia="Arial"/>
          <w:sz w:val="15"/>
          <w:szCs w:val="15"/>
          <w:color w:val="257100"/>
          <w:spacing w:val="1"/>
          <w:w w:val="93"/>
        </w:rPr>
        <w:t>o</w:t>
      </w:r>
      <w:r>
        <w:rPr>
          <w:rFonts w:ascii="Arial" w:hAnsi="Arial" w:cs="Arial" w:eastAsia="Arial"/>
          <w:sz w:val="15"/>
          <w:szCs w:val="15"/>
          <w:color w:val="257100"/>
          <w:spacing w:val="-4"/>
          <w:w w:val="93"/>
        </w:rPr>
        <w:t>c</w:t>
      </w:r>
      <w:r>
        <w:rPr>
          <w:rFonts w:ascii="Arial" w:hAnsi="Arial" w:cs="Arial" w:eastAsia="Arial"/>
          <w:sz w:val="15"/>
          <w:szCs w:val="15"/>
          <w:color w:val="257100"/>
          <w:spacing w:val="0"/>
          <w:w w:val="93"/>
        </w:rPr>
        <w:t>k</w:t>
      </w:r>
      <w:r>
        <w:rPr>
          <w:rFonts w:ascii="Arial" w:hAnsi="Arial" w:cs="Arial" w:eastAsia="Arial"/>
          <w:sz w:val="15"/>
          <w:szCs w:val="15"/>
          <w:color w:val="257100"/>
          <w:spacing w:val="7"/>
          <w:w w:val="93"/>
        </w:rPr>
        <w:t> </w:t>
      </w:r>
      <w:r>
        <w:rPr>
          <w:rFonts w:ascii="Arial" w:hAnsi="Arial" w:cs="Arial" w:eastAsia="Arial"/>
          <w:sz w:val="15"/>
          <w:szCs w:val="15"/>
          <w:color w:val="257100"/>
          <w:spacing w:val="-3"/>
          <w:w w:val="100"/>
        </w:rPr>
        <w:t>(</w:t>
      </w:r>
      <w:r>
        <w:rPr>
          <w:rFonts w:ascii="Arial" w:hAnsi="Arial" w:cs="Arial" w:eastAsia="Arial"/>
          <w:sz w:val="15"/>
          <w:szCs w:val="15"/>
          <w:color w:val="257100"/>
          <w:spacing w:val="-4"/>
          <w:w w:val="100"/>
        </w:rPr>
        <w:t>C</w:t>
      </w:r>
      <w:r>
        <w:rPr>
          <w:rFonts w:ascii="Arial" w:hAnsi="Arial" w:cs="Arial" w:eastAsia="Arial"/>
          <w:sz w:val="15"/>
          <w:szCs w:val="15"/>
          <w:color w:val="257100"/>
          <w:spacing w:val="-4"/>
          <w:w w:val="100"/>
        </w:rPr>
        <w:t>P)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712" w:space="1518"/>
            <w:col w:w="3670"/>
          </w:cols>
        </w:sectPr>
      </w:pPr>
      <w:rPr/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5" w:lineRule="exact"/>
        <w:ind w:left="843"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38°20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5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38°30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82" w:after="0" w:line="240" w:lineRule="auto"/>
        <w:ind w:right="48"/>
        <w:jc w:val="right"/>
        <w:rPr>
          <w:rFonts w:ascii="ESRI Default Marker" w:hAnsi="ESRI Default Marker" w:cs="ESRI Default Marker" w:eastAsia="ESRI Default Marker"/>
          <w:sz w:val="13"/>
          <w:szCs w:val="13"/>
        </w:rPr>
      </w:pPr>
      <w:rPr/>
      <w:r>
        <w:rPr/>
        <w:br w:type="column"/>
      </w:r>
      <w:r>
        <w:rPr>
          <w:rFonts w:ascii="ESRI Default Marker" w:hAnsi="ESRI Default Marker" w:cs="ESRI Default Marker" w:eastAsia="ESRI Default Marker"/>
          <w:sz w:val="13"/>
          <w:szCs w:val="13"/>
          <w:spacing w:val="0"/>
          <w:w w:val="102"/>
        </w:rPr>
        <w:t>"</w:t>
      </w:r>
      <w:r>
        <w:rPr>
          <w:rFonts w:ascii="ESRI Default Marker" w:hAnsi="ESRI Default Marker" w:cs="ESRI Default Marker" w:eastAsia="ESRI Default Marker"/>
          <w:sz w:val="13"/>
          <w:szCs w:val="13"/>
          <w:spacing w:val="0"/>
          <w:w w:val="100"/>
        </w:rPr>
      </w:r>
    </w:p>
    <w:p>
      <w:pPr>
        <w:spacing w:before="0" w:after="0" w:line="196" w:lineRule="exact"/>
        <w:ind w:left="-47" w:right="-2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99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99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99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99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99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99"/>
        </w:rPr>
        <w:t>oo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5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38°40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5" w:lineRule="exact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38°50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76" w:right="185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CD6464"/>
          <w:w w:val="91"/>
        </w:rPr>
        <w:t>S</w:t>
      </w:r>
      <w:r>
        <w:rPr>
          <w:rFonts w:ascii="Arial" w:hAnsi="Arial" w:cs="Arial" w:eastAsia="Arial"/>
          <w:sz w:val="18"/>
          <w:szCs w:val="18"/>
          <w:color w:val="CD6464"/>
          <w:spacing w:val="-2"/>
          <w:w w:val="91"/>
        </w:rPr>
        <w:t>C</w:t>
      </w:r>
      <w:r>
        <w:rPr>
          <w:rFonts w:ascii="Arial" w:hAnsi="Arial" w:cs="Arial" w:eastAsia="Arial"/>
          <w:sz w:val="18"/>
          <w:szCs w:val="18"/>
          <w:color w:val="CD6464"/>
          <w:spacing w:val="3"/>
          <w:w w:val="108"/>
        </w:rPr>
        <w:t>1</w:t>
      </w:r>
      <w:r>
        <w:rPr>
          <w:rFonts w:ascii="Arial" w:hAnsi="Arial" w:cs="Arial" w:eastAsia="Arial"/>
          <w:sz w:val="18"/>
          <w:szCs w:val="18"/>
          <w:color w:val="CD6464"/>
          <w:spacing w:val="0"/>
          <w:w w:val="108"/>
        </w:rPr>
        <w:t>1</w:t>
      </w:r>
      <w:r>
        <w:rPr>
          <w:rFonts w:ascii="Arial" w:hAnsi="Arial" w:cs="Arial" w:eastAsia="Arial"/>
          <w:sz w:val="18"/>
          <w:szCs w:val="18"/>
          <w:color w:val="CD6464"/>
          <w:spacing w:val="0"/>
          <w:w w:val="124"/>
        </w:rPr>
        <w:t>/2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6" w:lineRule="exact"/>
        <w:ind w:left="-34" w:right="134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CD6464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CD6464"/>
          <w:spacing w:val="1"/>
          <w:w w:val="100"/>
        </w:rPr>
        <w:t>gad</w:t>
      </w:r>
      <w:r>
        <w:rPr>
          <w:rFonts w:ascii="Arial" w:hAnsi="Arial" w:cs="Arial" w:eastAsia="Arial"/>
          <w:sz w:val="18"/>
          <w:szCs w:val="18"/>
          <w:color w:val="CD6464"/>
          <w:spacing w:val="2"/>
          <w:w w:val="100"/>
        </w:rPr>
        <w:t>j</w:t>
      </w:r>
      <w:r>
        <w:rPr>
          <w:rFonts w:ascii="Arial" w:hAnsi="Arial" w:cs="Arial" w:eastAsia="Arial"/>
          <w:sz w:val="18"/>
          <w:szCs w:val="18"/>
          <w:color w:val="CD6464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color w:val="CD6464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CD6464"/>
          <w:spacing w:val="0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CD6464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CD6464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CD6464"/>
          <w:spacing w:val="1"/>
          <w:w w:val="100"/>
        </w:rPr>
        <w:t>Nat</w:t>
      </w:r>
      <w:r>
        <w:rPr>
          <w:rFonts w:ascii="Arial" w:hAnsi="Arial" w:cs="Arial" w:eastAsia="Arial"/>
          <w:sz w:val="18"/>
          <w:szCs w:val="18"/>
          <w:color w:val="CD6464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CD6464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color w:val="CD6464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CD6464"/>
          <w:spacing w:val="1"/>
          <w:w w:val="123"/>
        </w:rPr>
        <w:t>#2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8" w:after="0" w:line="125" w:lineRule="exact"/>
        <w:ind w:left="1052" w:right="1515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-2"/>
          <w:w w:val="104"/>
        </w:rPr>
        <w:t>1</w:t>
      </w:r>
      <w:r>
        <w:rPr>
          <w:rFonts w:ascii="Arial" w:hAnsi="Arial" w:cs="Arial" w:eastAsia="Arial"/>
          <w:sz w:val="11"/>
          <w:szCs w:val="11"/>
          <w:spacing w:val="1"/>
          <w:w w:val="104"/>
        </w:rPr>
        <w:t>39°0</w:t>
      </w:r>
      <w:r>
        <w:rPr>
          <w:rFonts w:ascii="Arial" w:hAnsi="Arial" w:cs="Arial" w:eastAsia="Arial"/>
          <w:sz w:val="11"/>
          <w:szCs w:val="11"/>
          <w:spacing w:val="0"/>
          <w:w w:val="104"/>
        </w:rPr>
        <w:t>'E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6" w:equalWidth="0">
            <w:col w:w="1311" w:space="1292"/>
            <w:col w:w="468" w:space="432"/>
            <w:col w:w="621" w:space="242"/>
            <w:col w:w="468" w:space="1292"/>
            <w:col w:w="468" w:space="243"/>
            <w:col w:w="3063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24" w:right="-59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66.748299pt;margin-top:-305.638885pt;width:458.905585pt;height:302.9594pt;mso-position-horizontal-relative:page;mso-position-vertical-relative:paragraph;z-index:-8925" coordorigin="1335,-6113" coordsize="9178,6059">
            <v:shape style="position:absolute;left:1344;top:-6107;width:9169;height:4965" type="#_x0000_t75">
              <v:imagedata r:id="rId257" o:title=""/>
            </v:shape>
            <v:shape style="position:absolute;left:1344;top:-1151;width:9169;height:1090" type="#_x0000_t75">
              <v:imagedata r:id="rId258" o:title=""/>
            </v:shape>
            <v:group style="position:absolute;left:4735;top:-5808;width:2701;height:5735" coordorigin="4735,-5808" coordsize="2701,5735">
              <v:shape style="position:absolute;left:4735;top:-5808;width:2701;height:5735" coordorigin="4735,-5808" coordsize="2701,5735" path="m5150,-74l5132,-825,4794,-816,4735,-3393,5157,-3402,5123,-4927,5822,-4942,5815,-5296,5803,-5784,6020,-5787,7082,-5808,7116,-4141,7421,-4147,7430,-3731,7436,-3408,7132,-3402,6949,-3399,6967,-2499,6545,-2489,6415,-2486,6439,-1278,6877,-1288,6902,-74e" filled="f" stroked="t" strokeweight="2.014000pt" strokecolor="#004DA8">
                <v:path arrowok="t"/>
              </v:shape>
              <v:shape style="position:absolute;left:4911;top:-2079;width:765;height:637" type="#_x0000_t75">
                <v:imagedata r:id="rId259" o:title=""/>
              </v:shape>
            </v:group>
            <v:group style="position:absolute;left:5368;top:-2460;width:102;height:98" coordorigin="5368,-2460" coordsize="102,98">
              <v:shape style="position:absolute;left:5368;top:-2460;width:102;height:98" coordorigin="5368,-2460" coordsize="102,98" path="m5432,-2460l5405,-2457,5385,-2447,5373,-2433,5368,-2414,5373,-2391,5385,-2373,5403,-2361,5429,-2364,5450,-2373,5464,-2387,5470,-2405,5471,-2412,5465,-2433,5452,-2450,5432,-2460e" filled="t" fillcolor="#00FFFF" stroked="f">
                <v:path arrowok="t"/>
                <v:fill/>
              </v:shape>
            </v:group>
            <v:group style="position:absolute;left:5368;top:-2460;width:102;height:98" coordorigin="5368,-2460" coordsize="102,98">
              <v:shape style="position:absolute;left:5368;top:-2460;width:102;height:98" coordorigin="5368,-2460" coordsize="102,98" path="m5471,-2412l5465,-2433,5452,-2450,5432,-2460,5405,-2457,5385,-2447,5373,-2433,5368,-2414,5373,-2391,5385,-2373,5403,-2361,5429,-2364,5450,-2373,5464,-2387,5470,-2405,5471,-2412xe" filled="f" stroked="t" strokeweight=".155pt" strokecolor="#000000">
                <v:path arrowok="t"/>
              </v:shape>
            </v:group>
            <v:group style="position:absolute;left:5123;top:-2252;width:102;height:98" coordorigin="5123,-2252" coordsize="102,98">
              <v:shape style="position:absolute;left:5123;top:-2252;width:102;height:98" coordorigin="5123,-2252" coordsize="102,98" path="m5187,-2252l5160,-2249,5140,-2239,5128,-2224,5123,-2206,5127,-2183,5140,-2165,5158,-2153,5184,-2156,5205,-2165,5218,-2179,5225,-2197,5225,-2204,5220,-2225,5206,-2242,5187,-2252e" filled="t" fillcolor="#00FFFF" stroked="f">
                <v:path arrowok="t"/>
                <v:fill/>
              </v:shape>
            </v:group>
            <v:group style="position:absolute;left:5123;top:-2252;width:102;height:98" coordorigin="5123,-2252" coordsize="102,98">
              <v:shape style="position:absolute;left:5123;top:-2252;width:102;height:98" coordorigin="5123,-2252" coordsize="102,98" path="m5225,-2204l5220,-2225,5206,-2242,5187,-2252,5160,-2249,5140,-2239,5128,-2224,5123,-2206,5127,-2183,5140,-2165,5158,-2153,5184,-2156,5205,-2165,5218,-2179,5225,-2197,5225,-2204xe" filled="f" stroked="t" strokeweight=".155pt" strokecolor="#000000">
                <v:path arrowok="t"/>
              </v:shape>
            </v:group>
            <v:group style="position:absolute;left:5294;top:-2270;width:102;height:98" coordorigin="5294,-2270" coordsize="102,98">
              <v:shape style="position:absolute;left:5294;top:-2270;width:102;height:98" coordorigin="5294,-2270" coordsize="102,98" path="m5357,-2270l5330,-2268,5311,-2258,5298,-2243,5294,-2224,5298,-2202,5310,-2183,5328,-2172,5355,-2174,5375,-2183,5389,-2198,5396,-2215,5396,-2222,5391,-2244,5377,-2260,5357,-2270e" filled="t" fillcolor="#00FFFF" stroked="f">
                <v:path arrowok="t"/>
                <v:fill/>
              </v:shape>
            </v:group>
            <v:group style="position:absolute;left:5294;top:-2270;width:102;height:98" coordorigin="5294,-2270" coordsize="102,98">
              <v:shape style="position:absolute;left:5294;top:-2270;width:102;height:98" coordorigin="5294,-2270" coordsize="102,98" path="m5396,-2222l5391,-2244,5377,-2260,5357,-2270,5330,-2268,5311,-2258,5298,-2243,5294,-2224,5298,-2202,5310,-2183,5328,-2172,5355,-2174,5375,-2183,5389,-2198,5396,-2215,5396,-2222xe" filled="f" stroked="t" strokeweight=".155pt" strokecolor="#000000">
                <v:path arrowok="t"/>
              </v:shape>
            </v:group>
            <v:group style="position:absolute;left:5297;top:-2273;width:102;height:98" coordorigin="5297,-2273" coordsize="102,98">
              <v:shape style="position:absolute;left:5297;top:-2273;width:102;height:98" coordorigin="5297,-2273" coordsize="102,98" path="m5361,-2273l5333,-2271,5314,-2261,5301,-2246,5297,-2227,5301,-2205,5313,-2186,5331,-2175,5358,-2177,5378,-2187,5392,-2201,5399,-2218,5399,-2225,5394,-2247,5380,-2263,5361,-2273e" filled="t" fillcolor="#00FFFF" stroked="f">
                <v:path arrowok="t"/>
                <v:fill/>
              </v:shape>
            </v:group>
            <v:group style="position:absolute;left:5297;top:-2273;width:102;height:98" coordorigin="5297,-2273" coordsize="102,98">
              <v:shape style="position:absolute;left:5297;top:-2273;width:102;height:98" coordorigin="5297,-2273" coordsize="102,98" path="m5399,-2225l5394,-2247,5380,-2263,5361,-2273,5333,-2271,5314,-2261,5301,-2246,5297,-2227,5301,-2205,5313,-2186,5331,-2175,5358,-2177,5378,-2187,5392,-2201,5399,-2218,5399,-2225xe" filled="f" stroked="t" strokeweight=".155pt" strokecolor="#000000">
                <v:path arrowok="t"/>
              </v:shape>
            </v:group>
            <v:group style="position:absolute;left:5368;top:-2460;width:102;height:98" coordorigin="5368,-2460" coordsize="102,98">
              <v:shape style="position:absolute;left:5368;top:-2460;width:102;height:98" coordorigin="5368,-2460" coordsize="102,98" path="m5432,-2460l5405,-2457,5385,-2447,5373,-2433,5368,-2414,5373,-2391,5385,-2373,5403,-2361,5429,-2364,5450,-2373,5464,-2387,5470,-2405,5471,-2412,5465,-2433,5452,-2450,5432,-2460e" filled="t" fillcolor="#00FFFF" stroked="f">
                <v:path arrowok="t"/>
                <v:fill/>
              </v:shape>
            </v:group>
            <v:group style="position:absolute;left:5368;top:-2460;width:102;height:98" coordorigin="5368,-2460" coordsize="102,98">
              <v:shape style="position:absolute;left:5368;top:-2460;width:102;height:98" coordorigin="5368,-2460" coordsize="102,98" path="m5471,-2412l5465,-2433,5452,-2450,5432,-2460,5405,-2457,5385,-2447,5373,-2433,5368,-2414,5373,-2391,5385,-2373,5403,-2361,5429,-2364,5450,-2373,5464,-2387,5470,-2405,5471,-2412xe" filled="f" stroked="t" strokeweight=".155pt" strokecolor="#000000">
                <v:path arrowok="t"/>
              </v:shape>
            </v:group>
            <v:group style="position:absolute;left:5297;top:-2270;width:102;height:98" coordorigin="5297,-2270" coordsize="102,98">
              <v:shape style="position:absolute;left:5297;top:-2270;width:102;height:98" coordorigin="5297,-2270" coordsize="102,98" path="m5361,-2270l5333,-2268,5314,-2258,5301,-2243,5297,-2224,5301,-2202,5313,-2183,5331,-2172,5358,-2174,5378,-2183,5392,-2198,5399,-2215,5399,-2222,5394,-2244,5380,-2260,5361,-2270e" filled="t" fillcolor="#00FFFF" stroked="f">
                <v:path arrowok="t"/>
                <v:fill/>
              </v:shape>
            </v:group>
            <v:group style="position:absolute;left:5297;top:-2270;width:102;height:98" coordorigin="5297,-2270" coordsize="102,98">
              <v:shape style="position:absolute;left:5297;top:-2270;width:102;height:98" coordorigin="5297,-2270" coordsize="102,98" path="m5399,-2222l5394,-2244,5380,-2260,5361,-2270,5333,-2268,5314,-2258,5301,-2243,5297,-2224,5301,-2202,5313,-2183,5331,-2172,5358,-2174,5378,-2183,5392,-2198,5399,-2215,5399,-2222xe" filled="f" stroked="t" strokeweight=".155pt" strokecolor="#000000">
                <v:path arrowok="t"/>
              </v:shape>
            </v:group>
            <v:group style="position:absolute;left:5297;top:-2267;width:102;height:98" coordorigin="5297,-2267" coordsize="102,98">
              <v:shape style="position:absolute;left:5297;top:-2267;width:102;height:98" coordorigin="5297,-2267" coordsize="102,98" path="m5361,-2267l5333,-2264,5314,-2255,5301,-2240,5297,-2221,5301,-2198,5313,-2180,5331,-2169,5358,-2171,5378,-2180,5392,-2195,5399,-2212,5399,-2219,5394,-2241,5380,-2257,5361,-2267e" filled="t" fillcolor="#00FFFF" stroked="f">
                <v:path arrowok="t"/>
                <v:fill/>
              </v:shape>
            </v:group>
            <v:group style="position:absolute;left:5297;top:-2267;width:102;height:98" coordorigin="5297,-2267" coordsize="102,98">
              <v:shape style="position:absolute;left:5297;top:-2267;width:102;height:98" coordorigin="5297,-2267" coordsize="102,98" path="m5399,-2219l5394,-2241,5380,-2257,5361,-2267,5333,-2264,5314,-2255,5301,-2240,5297,-2221,5301,-2198,5313,-2180,5331,-2169,5358,-2171,5378,-2180,5392,-2195,5399,-2212,5399,-2219xe" filled="f" stroked="t" strokeweight=".155pt" strokecolor="#000000">
                <v:path arrowok="t"/>
              </v:shape>
            </v:group>
            <v:group style="position:absolute;left:5512;top:-2296;width:95;height:100" coordorigin="5512,-2296" coordsize="95,100">
              <v:shape style="position:absolute;left:5512;top:-2296;width:95;height:100" coordorigin="5512,-2296" coordsize="95,100" path="m5569,-2296l5543,-2292,5524,-2282,5512,-2267,5513,-2238,5520,-2217,5532,-2203,5549,-2195,5573,-2199,5592,-2211,5603,-2227,5607,-2247,5602,-2269,5589,-2286,5569,-2296e" filled="t" fillcolor="#00FFFF" stroked="f">
                <v:path arrowok="t"/>
                <v:fill/>
              </v:shape>
            </v:group>
            <v:group style="position:absolute;left:5512;top:-2296;width:95;height:100" coordorigin="5512,-2296" coordsize="95,100">
              <v:shape style="position:absolute;left:5512;top:-2296;width:95;height:100" coordorigin="5512,-2296" coordsize="95,100" path="m5607,-2247l5602,-2269,5589,-2286,5569,-2296,5543,-2292,5524,-2282,5512,-2267,5513,-2238,5520,-2217,5532,-2203,5549,-2195,5573,-2199,5592,-2211,5603,-2227,5607,-2247xe" filled="f" stroked="t" strokeweight=".155pt" strokecolor="#000000">
                <v:path arrowok="t"/>
              </v:shape>
            </v:group>
            <v:group style="position:absolute;left:5368;top:-2463;width:102;height:98" coordorigin="5368,-2463" coordsize="102,98">
              <v:shape style="position:absolute;left:5368;top:-2463;width:102;height:98" coordorigin="5368,-2463" coordsize="102,98" path="m5432,-2463l5405,-2460,5385,-2451,5373,-2436,5368,-2417,5373,-2394,5385,-2376,5403,-2365,5429,-2367,5450,-2376,5464,-2390,5470,-2408,5471,-2415,5465,-2436,5452,-2453,5432,-2463e" filled="t" fillcolor="#00FFFF" stroked="f">
                <v:path arrowok="t"/>
                <v:fill/>
              </v:shape>
            </v:group>
            <v:group style="position:absolute;left:5368;top:-2463;width:102;height:98" coordorigin="5368,-2463" coordsize="102,98">
              <v:shape style="position:absolute;left:5368;top:-2463;width:102;height:98" coordorigin="5368,-2463" coordsize="102,98" path="m5471,-2415l5465,-2436,5452,-2453,5432,-2463,5405,-2460,5385,-2451,5373,-2436,5368,-2417,5373,-2394,5385,-2376,5403,-2365,5429,-2367,5450,-2376,5464,-2390,5470,-2408,5471,-2415xe" filled="f" stroked="t" strokeweight=".155pt" strokecolor="#000000">
                <v:path arrowok="t"/>
              </v:shape>
            </v:group>
            <v:group style="position:absolute;left:1341;top:-6107;width:9166;height:6033" coordorigin="1341,-6107" coordsize="9166,6033">
              <v:shape style="position:absolute;left:1341;top:-6107;width:9166;height:6033" coordorigin="1341,-6107" coordsize="9166,6033" path="m1341,-3089l1341,-6107,10507,-6107,10507,-74,1341,-74,1341,-3089e" filled="f" stroked="t" strokeweight=".62pt" strokecolor="#000000">
                <v:path arrowok="t"/>
              </v:shape>
            </v:group>
            <v:group style="position:absolute;left:9141;top:-151;width:2;height:78" coordorigin="9141,-151" coordsize="2,78">
              <v:shape style="position:absolute;left:9141;top:-151;width:2;height:78" coordorigin="9141,-151" coordsize="0,78" path="m9141,-74l9141,-151e" filled="f" stroked="t" strokeweight=".62pt" strokecolor="#000000">
                <v:path arrowok="t"/>
              </v:shape>
            </v:group>
            <v:group style="position:absolute;left:9026;top:-6107;width:2;height:78" coordorigin="9026,-6107" coordsize="2,78">
              <v:shape style="position:absolute;left:9026;top:-6107;width:2;height:78" coordorigin="9026,-6107" coordsize="0,78" path="m9026,-6107l9026,-6029e" filled="f" stroked="t" strokeweight=".62pt" strokecolor="#000000">
                <v:path arrowok="t"/>
              </v:shape>
            </v:group>
            <v:group style="position:absolute;left:7377;top:-151;width:2;height:78" coordorigin="7377,-151" coordsize="2,78">
              <v:shape style="position:absolute;left:7377;top:-151;width:2;height:78" coordorigin="7377,-151" coordsize="0,78" path="m7377,-74l7377,-151e" filled="f" stroked="t" strokeweight=".62pt" strokecolor="#000000">
                <v:path arrowok="t"/>
              </v:shape>
            </v:group>
            <v:group style="position:absolute;left:7253;top:-6107;width:2;height:78" coordorigin="7253,-6107" coordsize="2,78">
              <v:shape style="position:absolute;left:7253;top:-6107;width:2;height:78" coordorigin="7253,-6107" coordsize="0,78" path="m7253,-6107l7253,-6029e" filled="f" stroked="t" strokeweight=".62pt" strokecolor="#000000">
                <v:path arrowok="t"/>
              </v:shape>
            </v:group>
            <v:group style="position:absolute;left:5617;top:-151;width:2;height:78" coordorigin="5617,-151" coordsize="2,78">
              <v:shape style="position:absolute;left:5617;top:-151;width:2;height:78" coordorigin="5617,-151" coordsize="0,78" path="m5617,-74l5617,-151e" filled="f" stroked="t" strokeweight=".62pt" strokecolor="#000000">
                <v:path arrowok="t"/>
              </v:shape>
            </v:group>
            <v:group style="position:absolute;left:5486;top:-6107;width:2;height:78" coordorigin="5486,-6107" coordsize="2,78">
              <v:shape style="position:absolute;left:5486;top:-6107;width:2;height:78" coordorigin="5486,-6107" coordsize="0,78" path="m5486,-6107l5486,-6029e" filled="f" stroked="t" strokeweight=".62pt" strokecolor="#000000">
                <v:path arrowok="t"/>
              </v:shape>
            </v:group>
            <v:group style="position:absolute;left:3856;top:-151;width:2;height:78" coordorigin="3856,-151" coordsize="2,78">
              <v:shape style="position:absolute;left:3856;top:-151;width:2;height:78" coordorigin="3856,-151" coordsize="0,78" path="m3856,-74l3856,-151e" filled="f" stroked="t" strokeweight=".62pt" strokecolor="#000000">
                <v:path arrowok="t"/>
              </v:shape>
            </v:group>
            <v:group style="position:absolute;left:3713;top:-6107;width:2;height:78" coordorigin="3713,-6107" coordsize="2,78">
              <v:shape style="position:absolute;left:3713;top:-6107;width:2;height:78" coordorigin="3713,-6107" coordsize="0,78" path="m3713,-6107l3713,-6029e" filled="f" stroked="t" strokeweight=".62pt" strokecolor="#000000">
                <v:path arrowok="t"/>
              </v:shape>
            </v:group>
            <v:group style="position:absolute;left:2093;top:-151;width:2;height:78" coordorigin="2093,-151" coordsize="2,78">
              <v:shape style="position:absolute;left:2093;top:-151;width:2;height:78" coordorigin="2093,-151" coordsize="0,78" path="m2093,-74l2093,-151e" filled="f" stroked="t" strokeweight=".62pt" strokecolor="#000000">
                <v:path arrowok="t"/>
              </v:shape>
            </v:group>
            <v:group style="position:absolute;left:1940;top:-6107;width:2;height:78" coordorigin="1940,-6107" coordsize="2,78">
              <v:shape style="position:absolute;left:1940;top:-6107;width:2;height:78" coordorigin="1940,-6107" coordsize="0,78" path="m1940,-6107l1940,-6029e" filled="f" stroked="t" strokeweight=".62pt" strokecolor="#000000">
                <v:path arrowok="t"/>
              </v:shape>
            </v:group>
            <v:group style="position:absolute;left:1341;top:-5678;width:78;height:2" coordorigin="1341,-5678" coordsize="78,2">
              <v:shape style="position:absolute;left:1341;top:-5678;width:78;height:2" coordorigin="1341,-5678" coordsize="78,0" path="m1341,-5678l1419,-5678e" filled="f" stroked="t" strokeweight=".62pt" strokecolor="#000000">
                <v:path arrowok="t"/>
              </v:shape>
            </v:group>
            <v:group style="position:absolute;left:10429;top:-5874;width:78;height:2" coordorigin="10429,-5874" coordsize="78,2">
              <v:shape style="position:absolute;left:10429;top:-5874;width:78;height:2" coordorigin="10429,-5874" coordsize="78,0" path="m10507,-5874l10429,-5874e" filled="f" stroked="t" strokeweight=".62pt" strokecolor="#000000">
                <v:path arrowok="t"/>
              </v:shape>
            </v:group>
            <v:group style="position:absolute;left:1341;top:-3592;width:78;height:2" coordorigin="1341,-3592" coordsize="78,2">
              <v:shape style="position:absolute;left:1341;top:-3592;width:78;height:2" coordorigin="1341,-3592" coordsize="78,0" path="m1341,-3592l1419,-3592e" filled="f" stroked="t" strokeweight=".62pt" strokecolor="#000000">
                <v:path arrowok="t"/>
              </v:shape>
            </v:group>
            <v:group style="position:absolute;left:10429;top:-3790;width:78;height:2" coordorigin="10429,-3790" coordsize="78,2">
              <v:shape style="position:absolute;left:10429;top:-3790;width:78;height:2" coordorigin="10429,-3790" coordsize="78,0" path="m10507,-3790l10429,-3790e" filled="f" stroked="t" strokeweight=".62pt" strokecolor="#000000">
                <v:path arrowok="t"/>
              </v:shape>
            </v:group>
            <v:group style="position:absolute;left:1341;top:-1505;width:78;height:2" coordorigin="1341,-1505" coordsize="78,2">
              <v:shape style="position:absolute;left:1341;top:-1505;width:78;height:2" coordorigin="1341,-1505" coordsize="78,0" path="m1341,-1505l1419,-1505e" filled="f" stroked="t" strokeweight=".62pt" strokecolor="#000000">
                <v:path arrowok="t"/>
              </v:shape>
            </v:group>
            <v:group style="position:absolute;left:10429;top:-1704;width:78;height:2" coordorigin="10429,-1704" coordsize="78,2">
              <v:shape style="position:absolute;left:10429;top:-1704;width:78;height:2" coordorigin="10429,-1704" coordsize="78,0" path="m10507,-1704l10429,-1704e" filled="f" stroked="t" strokeweight=".62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2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6"/>
        </w:rPr>
        <w:t>2</w:t>
      </w:r>
      <w:r>
        <w:rPr>
          <w:rFonts w:ascii="Arial" w:hAnsi="Arial" w:cs="Arial" w:eastAsia="Arial"/>
          <w:sz w:val="12"/>
          <w:szCs w:val="12"/>
          <w:spacing w:val="1"/>
          <w:w w:val="106"/>
        </w:rPr>
        <w:t>0</w:t>
      </w:r>
      <w:r>
        <w:rPr>
          <w:rFonts w:ascii="Arial" w:hAnsi="Arial" w:cs="Arial" w:eastAsia="Arial"/>
          <w:sz w:val="12"/>
          <w:szCs w:val="12"/>
          <w:spacing w:val="-2"/>
          <w:w w:val="106"/>
        </w:rPr>
        <w:t>4</w:t>
      </w:r>
      <w:r>
        <w:rPr>
          <w:rFonts w:ascii="Arial" w:hAnsi="Arial" w:cs="Arial" w:eastAsia="Arial"/>
          <w:sz w:val="12"/>
          <w:szCs w:val="12"/>
          <w:spacing w:val="1"/>
          <w:w w:val="106"/>
        </w:rPr>
        <w:t>21</w:t>
      </w:r>
      <w:r>
        <w:rPr>
          <w:rFonts w:ascii="Arial" w:hAnsi="Arial" w:cs="Arial" w:eastAsia="Arial"/>
          <w:sz w:val="12"/>
          <w:szCs w:val="12"/>
          <w:spacing w:val="4"/>
          <w:w w:val="106"/>
        </w:rPr>
        <w:t>8</w:t>
      </w:r>
      <w:r>
        <w:rPr>
          <w:rFonts w:ascii="Arial" w:hAnsi="Arial" w:cs="Arial" w:eastAsia="Arial"/>
          <w:sz w:val="12"/>
          <w:szCs w:val="12"/>
          <w:spacing w:val="-2"/>
          <w:w w:val="106"/>
        </w:rPr>
        <w:t>-</w:t>
      </w:r>
      <w:r>
        <w:rPr>
          <w:rFonts w:ascii="Arial" w:hAnsi="Arial" w:cs="Arial" w:eastAsia="Arial"/>
          <w:sz w:val="12"/>
          <w:szCs w:val="12"/>
          <w:spacing w:val="4"/>
          <w:w w:val="106"/>
        </w:rPr>
        <w:t>0</w:t>
      </w:r>
      <w:r>
        <w:rPr>
          <w:rFonts w:ascii="Arial" w:hAnsi="Arial" w:cs="Arial" w:eastAsia="Arial"/>
          <w:sz w:val="12"/>
          <w:szCs w:val="12"/>
          <w:spacing w:val="1"/>
          <w:w w:val="106"/>
        </w:rPr>
        <w:t>40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-33" w:right="442"/>
        <w:jc w:val="center"/>
        <w:tabs>
          <w:tab w:pos="216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388.599487pt;margin-top:10.609698pt;width:115.0093pt;height:4.191pt;mso-position-horizontal-relative:page;mso-position-vertical-relative:paragraph;z-index:-8923" coordorigin="7772,212" coordsize="2300,84">
            <v:group style="position:absolute;left:7812;top:254;width:565;height:2" coordorigin="7812,254" coordsize="565,2">
              <v:shape style="position:absolute;left:7812;top:254;width:565;height:2" coordorigin="7812,254" coordsize="565,0" path="m7812,254l8377,254e" filled="f" stroked="t" strokeweight="3.981pt" strokecolor="#000000">
                <v:path arrowok="t"/>
              </v:shape>
            </v:group>
            <v:group style="position:absolute;left:7812;top:215;width:565;height:78" coordorigin="7812,215" coordsize="565,78">
              <v:shape style="position:absolute;left:7812;top:215;width:565;height:78" coordorigin="7812,215" coordsize="565,78" path="m8377,293l7812,293,7812,215,8377,215,8377,293xe" filled="f" stroked="t" strokeweight=".31pt" strokecolor="#000000">
                <v:path arrowok="t"/>
              </v:shape>
            </v:group>
            <v:group style="position:absolute;left:8377;top:215;width:565;height:78" coordorigin="8377,215" coordsize="565,78">
              <v:shape style="position:absolute;left:8377;top:215;width:565;height:78" coordorigin="8377,215" coordsize="565,78" path="m8942,293l8377,293,8377,215,8942,215,8942,293xe" filled="f" stroked="t" strokeweight=".31pt" strokecolor="#000000">
                <v:path arrowok="t"/>
              </v:shape>
            </v:group>
            <v:group style="position:absolute;left:8942;top:254;width:562;height:2" coordorigin="8942,254" coordsize="562,2">
              <v:shape style="position:absolute;left:8942;top:254;width:562;height:2" coordorigin="8942,254" coordsize="562,0" path="m8942,254l9504,254e" filled="f" stroked="t" strokeweight="3.981pt" strokecolor="#000000">
                <v:path arrowok="t"/>
              </v:shape>
            </v:group>
            <v:group style="position:absolute;left:8942;top:215;width:562;height:78" coordorigin="8942,215" coordsize="562,78">
              <v:shape style="position:absolute;left:8942;top:215;width:562;height:78" coordorigin="8942,215" coordsize="562,78" path="m9504,293l8942,293,8942,215,9504,215,9504,293xe" filled="f" stroked="t" strokeweight=".31pt" strokecolor="#000000">
                <v:path arrowok="t"/>
              </v:shape>
            </v:group>
            <v:group style="position:absolute;left:9504;top:215;width:565;height:78" coordorigin="9504,215" coordsize="565,78">
              <v:shape style="position:absolute;left:9504;top:215;width:565;height:78" coordorigin="9504,215" coordsize="565,78" path="m10069,293l9504,293,9504,215,10069,215,10069,293xe" filled="f" stroked="t" strokeweight=".31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0</w:t>
      </w:r>
      <w:r>
        <w:rPr>
          <w:rFonts w:ascii="Arial" w:hAnsi="Arial" w:cs="Arial" w:eastAsia="Arial"/>
          <w:sz w:val="16"/>
          <w:szCs w:val="16"/>
          <w:spacing w:val="-4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20</w:t>
      </w:r>
      <w:r>
        <w:rPr>
          <w:rFonts w:ascii="Arial" w:hAnsi="Arial" w:cs="Arial" w:eastAsia="Arial"/>
          <w:sz w:val="16"/>
          <w:szCs w:val="16"/>
          <w:spacing w:val="-13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4"/>
        </w:rPr>
        <w:t>km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170" w:lineRule="exact"/>
        <w:ind w:left="763" w:right="1325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1"/>
          <w:w w:val="100"/>
          <w:position w:val="-1"/>
        </w:rPr>
        <w:t>M</w:t>
      </w:r>
      <w:r>
        <w:rPr>
          <w:rFonts w:ascii="Arial" w:hAnsi="Arial" w:cs="Arial" w:eastAsia="Arial"/>
          <w:sz w:val="15"/>
          <w:szCs w:val="15"/>
          <w:spacing w:val="3"/>
          <w:w w:val="100"/>
          <w:position w:val="-1"/>
        </w:rPr>
        <w:t>G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15"/>
          <w:szCs w:val="15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100"/>
          <w:position w:val="-1"/>
        </w:rPr>
        <w:t>Z</w:t>
      </w:r>
      <w:r>
        <w:rPr>
          <w:rFonts w:ascii="Arial" w:hAnsi="Arial" w:cs="Arial" w:eastAsia="Arial"/>
          <w:sz w:val="15"/>
          <w:szCs w:val="15"/>
          <w:spacing w:val="2"/>
          <w:w w:val="100"/>
          <w:position w:val="-1"/>
        </w:rPr>
        <w:t>on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15"/>
          <w:szCs w:val="15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15"/>
          <w:szCs w:val="15"/>
          <w:spacing w:val="2"/>
          <w:w w:val="101"/>
          <w:position w:val="-1"/>
        </w:rPr>
        <w:t>54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1327" w:space="5421"/>
            <w:col w:w="3152"/>
          </w:cols>
        </w:sectPr>
      </w:pPr>
      <w:rPr/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46" w:after="0" w:line="240" w:lineRule="auto"/>
        <w:ind w:left="967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78.049492pt;margin-top:4.254702pt;width:6.120106pt;height:5.89465pt;mso-position-horizontal-relative:page;mso-position-vertical-relative:paragraph;z-index:-8924" coordorigin="1561,85" coordsize="122,118">
            <v:group style="position:absolute;left:1571;top:95;width:102;height:98" coordorigin="1571,95" coordsize="102,98">
              <v:shape style="position:absolute;left:1571;top:95;width:102;height:98" coordorigin="1571,95" coordsize="102,98" path="m1636,95l1609,98,1589,108,1576,122,1571,141,1576,163,1588,181,1606,193,1634,191,1654,182,1667,168,1673,150,1673,143,1668,121,1655,105,1636,95e" filled="t" fillcolor="#00FFFF" stroked="f">
                <v:path arrowok="t"/>
                <v:fill/>
              </v:shape>
            </v:group>
            <v:group style="position:absolute;left:1571;top:95;width:102;height:98" coordorigin="1571,95" coordsize="102,98">
              <v:shape style="position:absolute;left:1571;top:95;width:102;height:98" coordorigin="1571,95" coordsize="102,98" path="m1673,143l1668,121,1655,105,1636,95,1609,98,1589,108,1576,122,1571,141,1576,163,1588,181,1606,193,1634,191,1654,182,1667,168,1673,150,1673,143xe" filled="f" stroked="t" strokeweight=".15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x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lls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74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ct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8"/>
          <w:szCs w:val="18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x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18"/>
          <w:szCs w:val="18"/>
          <w:spacing w:val="3"/>
          <w:w w:val="100"/>
          <w:b/>
          <w:bCs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at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8"/>
          <w:szCs w:val="1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66" w:after="0" w:line="240" w:lineRule="auto"/>
        <w:ind w:left="967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68.612602pt;margin-top:1.653809pt;width:25.146pt;height:13.502pt;mso-position-horizontal-relative:page;mso-position-vertical-relative:paragraph;z-index:-8922" coordorigin="1372,33" coordsize="503,270">
            <v:group style="position:absolute;left:1391;top:52;width:466;height:233" coordorigin="1391,52" coordsize="466,233">
              <v:shape style="position:absolute;left:1391;top:52;width:466;height:233" coordorigin="1391,52" coordsize="466,233" path="m1857,285l1391,285,1391,52,1857,52,1857,285e" filled="t" fillcolor="#E4ECFF" stroked="f">
                <v:path arrowok="t"/>
                <v:fill/>
              </v:shape>
            </v:group>
            <v:group style="position:absolute;left:1391;top:52;width:466;height:233" coordorigin="1391,52" coordsize="466,233">
              <v:shape style="position:absolute;left:1391;top:52;width:466;height:233" coordorigin="1391,52" coordsize="466,233" path="m1857,285l1391,285,1391,52,1857,52,1857,285xe" filled="f" stroked="t" strokeweight="1.859pt" strokecolor="#9AB8DC">
                <v:path arrowok="t"/>
              </v:shape>
            </v:group>
            <v:group style="position:absolute;left:1391;top:52;width:466;height:233" coordorigin="1391,52" coordsize="466,233">
              <v:shape style="position:absolute;left:1391;top:52;width:466;height:233" coordorigin="1391,52" coordsize="466,233" path="m1857,285l1391,285,1391,52,1857,52,1857,285xe" filled="f" stroked="t" strokeweight="1.859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x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ce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(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L)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24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8"/>
          <w:szCs w:val="1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as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78" w:after="0" w:line="203" w:lineRule="exact"/>
        <w:ind w:left="920" w:right="-67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67.057999pt;margin-top:2.717906pt;width:23.287pt;height:11.643pt;mso-position-horizontal-relative:page;mso-position-vertical-relative:paragraph;z-index:-8926" coordorigin="1341,54" coordsize="466,233">
            <v:shape style="position:absolute;left:1341;top:54;width:466;height:233" coordorigin="1341,54" coordsize="466,233" path="m1341,287l1807,287,1807,54,1341,54,1341,287e" filled="t" fillcolor="#90BA8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8"/>
          <w:szCs w:val="18"/>
          <w:spacing w:val="-2"/>
          <w:w w:val="100"/>
          <w:position w:val="-1"/>
        </w:rPr>
        <w:t>P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18"/>
          <w:szCs w:val="18"/>
          <w:spacing w:val="3"/>
          <w:w w:val="100"/>
          <w:position w:val="-1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18"/>
          <w:szCs w:val="18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wi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p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et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18"/>
          <w:szCs w:val="18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e</w:t>
      </w:r>
      <w:r>
        <w:rPr>
          <w:rFonts w:ascii="Arial" w:hAnsi="Arial" w:cs="Arial" w:eastAsia="Arial"/>
          <w:sz w:val="18"/>
          <w:szCs w:val="18"/>
          <w:spacing w:val="3"/>
          <w:w w:val="100"/>
          <w:position w:val="-1"/>
        </w:rPr>
        <w:t>x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18"/>
          <w:szCs w:val="18"/>
          <w:spacing w:val="3"/>
          <w:w w:val="100"/>
          <w:position w:val="-1"/>
        </w:rPr>
        <w:t>t</w:t>
      </w:r>
      <w:r>
        <w:rPr>
          <w:rFonts w:ascii="Arial" w:hAnsi="Arial" w:cs="Arial" w:eastAsia="Arial"/>
          <w:sz w:val="18"/>
          <w:szCs w:val="18"/>
          <w:spacing w:val="-3"/>
          <w:w w:val="100"/>
          <w:position w:val="-1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8"/>
          <w:szCs w:val="18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acc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ss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0"/>
        </w:rPr>
      </w:r>
    </w:p>
    <w:p>
      <w:pPr>
        <w:spacing w:before="37" w:after="0" w:line="240" w:lineRule="auto"/>
        <w:ind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8"/>
          <w:szCs w:val="18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8"/>
          <w:szCs w:val="18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Cl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66" w:after="0" w:line="240" w:lineRule="auto"/>
        <w:ind w:left="59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312.502686pt;margin-top:1.80818pt;width:24.837pt;height:27.9414pt;mso-position-horizontal-relative:page;mso-position-vertical-relative:paragraph;z-index:-8921" coordorigin="6250,36" coordsize="497,559">
            <v:group style="position:absolute;left:6269;top:52;width:388;height:233" coordorigin="6269,52" coordsize="388,233">
              <v:shape style="position:absolute;left:6269;top:52;width:388;height:233" coordorigin="6269,52" coordsize="388,233" path="m6396,178l6503,285e" filled="f" stroked="t" strokeweight=".62pt" strokecolor="#CCA2E0">
                <v:path arrowok="t"/>
              </v:shape>
            </v:group>
            <v:group style="position:absolute;left:6433;top:52;width:301;height:233" coordorigin="6433,52" coordsize="301,233">
              <v:shape style="position:absolute;left:6433;top:52;width:301;height:233" coordorigin="6433,52" coordsize="301,233" path="m6433,52l6668,285e" filled="f" stroked="t" strokeweight=".62pt" strokecolor="#CCA2E0">
                <v:path arrowok="t"/>
              </v:shape>
            </v:group>
            <v:group style="position:absolute;left:6725;top:52;width:9;height:233" coordorigin="6725,52" coordsize="9,233">
              <v:shape style="position:absolute;left:6725;top:52;width:9;height:233" coordorigin="6725,52" coordsize="9,233" path="m6725,52l6734,61e" filled="f" stroked="t" strokeweight=".62pt" strokecolor="#CCA2E0">
                <v:path arrowok="t"/>
              </v:shape>
            </v:group>
            <v:group style="position:absolute;left:6266;top:52;width:466;height:233" coordorigin="6266,52" coordsize="466,233">
              <v:shape style="position:absolute;left:6266;top:52;width:466;height:233" coordorigin="6266,52" coordsize="466,233" path="m6731,285l6266,285,6266,52,6731,52,6731,285xe" filled="f" stroked="t" strokeweight="1.55pt" strokecolor="#CCA2E0">
                <v:path arrowok="t"/>
              </v:shape>
            </v:group>
            <v:group style="position:absolute;left:6266;top:347;width:466;height:233" coordorigin="6266,347" coordsize="466,233">
              <v:shape style="position:absolute;left:6266;top:347;width:466;height:233" coordorigin="6266,347" coordsize="466,233" path="m6731,579l6266,579,6266,347,6731,347,6731,579e" filled="t" fillcolor="#D7F0FF" stroked="f">
                <v:path arrowok="t"/>
                <v:fill/>
              </v:shape>
            </v:group>
            <v:group style="position:absolute;left:6266;top:347;width:466;height:233" coordorigin="6266,347" coordsize="466,233">
              <v:shape style="position:absolute;left:6266;top:347;width:466;height:233" coordorigin="6266,347" coordsize="466,233" path="m6731,579l6266,579,6266,347,6731,347,6731,579xe" filled="f" stroked="t" strokeweight="1.55pt" strokecolor="#64A9F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9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6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/5,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Nukunu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tive</w:t>
      </w:r>
      <w:r>
        <w:rPr>
          <w:rFonts w:ascii="Arial" w:hAnsi="Arial" w:cs="Arial" w:eastAsia="Arial"/>
          <w:sz w:val="18"/>
          <w:szCs w:val="18"/>
          <w:spacing w:val="-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itle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Cl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91" w:after="0" w:line="240" w:lineRule="auto"/>
        <w:ind w:left="59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9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9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/1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-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nya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at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1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91" w:after="0" w:line="240" w:lineRule="auto"/>
        <w:ind w:left="59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312.502686pt;margin-top:3.058282pt;width:24.837pt;height:27.7858pt;mso-position-horizontal-relative:page;mso-position-vertical-relative:paragraph;z-index:-8920" coordorigin="6250,61" coordsize="497,556">
            <v:group style="position:absolute;left:6266;top:74;width:466;height:233" coordorigin="6266,74" coordsize="466,233">
              <v:shape style="position:absolute;left:6266;top:74;width:466;height:233" coordorigin="6266,74" coordsize="466,233" path="m6731,306l6266,306,6266,74,6731,74,6731,306xe" filled="f" stroked="t" strokeweight="1.239pt" strokecolor="#A9CA64">
                <v:path arrowok="t"/>
              </v:shape>
            </v:group>
            <v:group style="position:absolute;left:6266;top:372;width:466;height:233" coordorigin="6266,372" coordsize="466,233">
              <v:shape style="position:absolute;left:6266;top:372;width:466;height:233" coordorigin="6266,372" coordsize="466,233" path="m6731,604l6266,604,6266,372,6731,372,6731,604xe" filled="f" stroked="t" strokeweight="1.239pt" strokecolor="#E0B8A2">
                <v:path arrowok="t"/>
              </v:shape>
            </v:group>
            <v:group style="position:absolute;left:6269;top:185;width:466;height:2" coordorigin="6269,185" coordsize="466,2">
              <v:shape style="position:absolute;left:6269;top:185;width:466;height:2" coordorigin="6269,185" coordsize="466,0" path="m6272,185l6738,185e" filled="f" stroked="t" strokeweight=".62pt" strokecolor="#BBCA64">
                <v:path arrowok="t"/>
              </v:shape>
            </v:group>
            <v:group style="position:absolute;left:6266;top:77;width:466;height:233" coordorigin="6266,77" coordsize="466,233">
              <v:shape style="position:absolute;left:6266;top:77;width:466;height:233" coordorigin="6266,77" coordsize="466,233" path="m6731,310l6266,310,6266,77,6731,77,6731,310xe" filled="f" stroked="t" strokeweight="1.55pt" strokecolor="#A9CA64">
                <v:path arrowok="t"/>
              </v:shape>
            </v:group>
            <v:group style="position:absolute;left:6269;top:369;width:338;height:233" coordorigin="6269,369" coordsize="338,233">
              <v:shape style="position:absolute;left:6269;top:369;width:338;height:233" coordorigin="6269,369" coordsize="338,233" path="m6443,707l6502,648e" filled="f" stroked="t" strokeweight=".62pt" strokecolor="#F8DFAE">
                <v:path arrowok="t"/>
              </v:shape>
            </v:group>
            <v:group style="position:absolute;left:6387;top:369;width:348;height:233" coordorigin="6387,369" coordsize="348,233">
              <v:shape style="position:absolute;left:6387;top:369;width:348;height:233" coordorigin="6387,369" coordsize="348,233" path="m6387,881l6621,648e" filled="f" stroked="t" strokeweight=".62pt" strokecolor="#F8DFAE">
                <v:path arrowok="t"/>
              </v:shape>
            </v:group>
            <v:group style="position:absolute;left:6679;top:369;width:56;height:233" coordorigin="6679,369" coordsize="56,233">
              <v:shape style="position:absolute;left:6679;top:369;width:56;height:233" coordorigin="6679,369" coordsize="56,233" path="m6679,881l6734,825e" filled="f" stroked="t" strokeweight=".62pt" strokecolor="#F8DFAE">
                <v:path arrowok="t"/>
              </v:shape>
            </v:group>
            <v:group style="position:absolute;left:6266;top:369;width:466;height:233" coordorigin="6266,369" coordsize="466,233">
              <v:shape style="position:absolute;left:6266;top:369;width:466;height:233" coordorigin="6266,369" coordsize="466,233" path="m6731,601l6266,601,6266,369,6731,369,6731,601xe" filled="f" stroked="t" strokeweight="1.239pt" strokecolor="#E0B8A2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1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0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/2,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ri</w:t>
      </w:r>
      <w:r>
        <w:rPr>
          <w:rFonts w:ascii="Arial" w:hAnsi="Arial" w:cs="Arial" w:eastAsia="Arial"/>
          <w:sz w:val="18"/>
          <w:szCs w:val="18"/>
          <w:spacing w:val="-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tion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91" w:after="0" w:line="240" w:lineRule="auto"/>
        <w:ind w:left="59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3"/>
          <w:w w:val="100"/>
        </w:rPr>
        <w:t>1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1/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1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-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am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#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4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88" w:after="0" w:line="240" w:lineRule="auto"/>
        <w:ind w:left="59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312.502686pt;margin-top:2.908296pt;width:24.837pt;height:13.193pt;mso-position-horizontal-relative:page;mso-position-vertical-relative:paragraph;z-index:-8919" coordorigin="6250,58" coordsize="497,264">
            <v:group style="position:absolute;left:6266;top:74;width:466;height:233" coordorigin="6266,74" coordsize="466,233">
              <v:shape style="position:absolute;left:6266;top:74;width:466;height:233" coordorigin="6266,74" coordsize="466,233" path="m6731,307l6266,307,6266,74,6731,74,6731,307e" filled="t" fillcolor="#FFD7D7" stroked="f">
                <v:path arrowok="t"/>
                <v:fill/>
              </v:shape>
            </v:group>
            <v:group style="position:absolute;left:6266;top:74;width:466;height:233" coordorigin="6266,74" coordsize="466,233">
              <v:shape style="position:absolute;left:6266;top:74;width:466;height:233" coordorigin="6266,74" coordsize="466,233" path="m6731,307l6266,307,6266,74,6731,74,6731,307xe" filled="f" stroked="t" strokeweight="1.55pt" strokecolor="#E0A2A2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3"/>
          <w:w w:val="100"/>
        </w:rPr>
        <w:t>1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1/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2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#2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09" w:space="840"/>
            <w:col w:w="4651"/>
          </w:cols>
        </w:sectPr>
      </w:pPr>
      <w:rPr/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0" w:after="0" w:line="240" w:lineRule="auto"/>
        <w:ind w:left="235" w:right="-20"/>
        <w:jc w:val="left"/>
        <w:tabs>
          <w:tab w:pos="126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4.31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Location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drillholes,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120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Walloway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6" w:after="0" w:line="237" w:lineRule="exact"/>
        <w:ind w:right="176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351601pt;margin-top:5.941491pt;width:481.834pt;height:55.1796pt;mso-position-horizontal-relative:page;mso-position-vertical-relative:paragraph;z-index:-8910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598" w:hRule="exact"/>
                    </w:trPr>
                    <w:tc>
                      <w:tcPr>
                        <w:tcW w:w="3114" w:type="dxa"/>
                        <w:gridSpan w:val="3"/>
                        <w:tcBorders>
                          <w:top w:val="single" w:sz="9.6" w:space="0" w:color="231F20"/>
                          <w:bottom w:val="single" w:sz="9.6" w:space="0" w:color="231F20"/>
                          <w:left w:val="single" w:sz="9.6" w:space="0" w:color="231F20"/>
                          <w:right w:val="single" w:sz="9.6" w:space="0" w:color="231F20"/>
                        </w:tcBorders>
                      </w:tcPr>
                      <w:p>
                        <w:pPr>
                          <w:spacing w:before="8" w:after="0" w:line="150" w:lineRule="exact"/>
                          <w:jc w:val="left"/>
                          <w:rPr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93" w:right="-20"/>
                          <w:jc w:val="left"/>
                          <w:tabs>
                            <w:tab w:pos="1280" w:val="left"/>
                          </w:tabs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WELL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ORROROO</w:t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4320" w:type="dxa"/>
                        <w:gridSpan w:val="5"/>
                        <w:tcBorders>
                          <w:top w:val="single" w:sz="9.6" w:space="0" w:color="231F20"/>
                          <w:bottom w:val="single" w:sz="9.6" w:space="0" w:color="231F20"/>
                          <w:left w:val="single" w:sz="9.6" w:space="0" w:color="231F20"/>
                          <w:right w:val="single" w:sz="9.6" w:space="0" w:color="231F20"/>
                        </w:tcBorders>
                      </w:tcPr>
                      <w:p>
                        <w:pPr>
                          <w:spacing w:before="1" w:after="0" w:line="110" w:lineRule="exact"/>
                          <w:jc w:val="left"/>
                          <w:rPr>
                            <w:sz w:val="11"/>
                            <w:szCs w:val="11"/>
                          </w:rPr>
                        </w:pPr>
                        <w:rPr/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752" w:right="-20"/>
                          <w:jc w:val="left"/>
                          <w:rPr>
                            <w:rFonts w:ascii="Arial" w:hAnsi="Arial" w:cs="Arial" w:eastAsia="Arial"/>
                            <w:sz w:val="30"/>
                            <w:szCs w:val="30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30"/>
                            <w:szCs w:val="30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WALLOWAY</w:t>
                        </w:r>
                        <w:r>
                          <w:rPr>
                            <w:rFonts w:ascii="Arial" w:hAnsi="Arial" w:cs="Arial" w:eastAsia="Arial"/>
                            <w:sz w:val="30"/>
                            <w:szCs w:val="30"/>
                            <w:color w:val="231F20"/>
                            <w:spacing w:val="38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30"/>
                            <w:szCs w:val="30"/>
                            <w:color w:val="231F20"/>
                            <w:spacing w:val="0"/>
                            <w:w w:val="102"/>
                            <w:b/>
                            <w:bCs/>
                          </w:rPr>
                          <w:t>BASIN</w:t>
                        </w:r>
                        <w:r>
                          <w:rPr>
                            <w:rFonts w:ascii="Arial" w:hAnsi="Arial" w:cs="Arial" w:eastAsia="Arial"/>
                            <w:sz w:val="30"/>
                            <w:szCs w:val="30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9.6" w:space="0" w:color="231F20"/>
                          <w:bottom w:val="single" w:sz="9.6" w:space="0" w:color="231F20"/>
                          <w:left w:val="single" w:sz="9.6" w:space="0" w:color="231F20"/>
                          <w:right w:val="single" w:sz="9.6" w:space="0" w:color="231F20"/>
                        </w:tcBorders>
                      </w:tcPr>
                      <w:p>
                        <w:pPr>
                          <w:spacing w:before="2" w:after="0" w:line="160" w:lineRule="exact"/>
                          <w:jc w:val="left"/>
                          <w:rPr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546" w:right="-2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PEL</w:t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120</w:t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36" w:hRule="exact"/>
                    </w:trPr>
                    <w:tc>
                      <w:tcPr>
                        <w:tcW w:w="1194" w:type="dxa"/>
                        <w:tcBorders>
                          <w:top w:val="single" w:sz="9.6" w:space="0" w:color="231F20"/>
                          <w:bottom w:val="single" w:sz="1.92" w:space="0" w:color="231F20"/>
                          <w:left w:val="single" w:sz="9.6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17" w:after="0" w:line="240" w:lineRule="auto"/>
                          <w:ind w:left="45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EASTING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single" w:sz="9.6" w:space="0" w:color="231F20"/>
                          <w:bottom w:val="single" w:sz="1.92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17" w:after="0" w:line="240" w:lineRule="auto"/>
                          <w:ind w:left="66" w:right="-2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color w:val="231F20"/>
                            <w:spacing w:val="0"/>
                            <w:w w:val="102"/>
                          </w:rPr>
                          <w:t>279787</w:t>
                        </w:r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08" w:type="dxa"/>
                        <w:gridSpan w:val="2"/>
                        <w:tcBorders>
                          <w:top w:val="single" w:sz="9.6" w:space="0" w:color="231F20"/>
                          <w:bottom w:val="single" w:sz="1.92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17" w:after="0" w:line="240" w:lineRule="auto"/>
                          <w:ind w:left="6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NORTHING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91" w:type="dxa"/>
                        <w:tcBorders>
                          <w:top w:val="single" w:sz="9.6" w:space="0" w:color="231F20"/>
                          <w:bottom w:val="single" w:sz="1.92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17" w:after="0" w:line="240" w:lineRule="auto"/>
                          <w:ind w:left="156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6390380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9.6" w:space="0" w:color="231F20"/>
                          <w:bottom w:val="single" w:sz="1.92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17" w:after="0" w:line="240" w:lineRule="auto"/>
                          <w:ind w:left="6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ELEVATION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9.6" w:space="0" w:color="231F20"/>
                          <w:bottom w:val="single" w:sz="1.92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17" w:after="0" w:line="240" w:lineRule="auto"/>
                          <w:ind w:left="65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362m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401" w:type="dxa"/>
                        <w:gridSpan w:val="2"/>
                        <w:tcBorders>
                          <w:top w:val="single" w:sz="9.6" w:space="0" w:color="231F20"/>
                          <w:bottom w:val="single" w:sz="1.92" w:space="0" w:color="231F20"/>
                          <w:left w:val="single" w:sz="1.92" w:space="0" w:color="231F20"/>
                          <w:right w:val="single" w:sz="9.6" w:space="0" w:color="231F20"/>
                        </w:tcBorders>
                      </w:tcPr>
                      <w:p>
                        <w:pPr>
                          <w:spacing w:before="17" w:after="0" w:line="240" w:lineRule="auto"/>
                          <w:ind w:left="61" w:right="-20"/>
                          <w:jc w:val="left"/>
                          <w:tabs>
                            <w:tab w:pos="1260" w:val="left"/>
                          </w:tabs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COMPILED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-7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BY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ab/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-1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KWITKO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94" w:type="dxa"/>
                        <w:tcBorders>
                          <w:top w:val="single" w:sz="1.92" w:space="0" w:color="231F20"/>
                          <w:bottom w:val="single" w:sz="9.6" w:space="0" w:color="231F20"/>
                          <w:left w:val="single" w:sz="9.6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31" w:after="0" w:line="240" w:lineRule="auto"/>
                          <w:ind w:left="45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DATE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-4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SPUD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single" w:sz="1.92" w:space="0" w:color="231F20"/>
                          <w:bottom w:val="single" w:sz="9.6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35" w:after="0" w:line="240" w:lineRule="auto"/>
                          <w:ind w:left="66" w:right="-2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color w:val="231F20"/>
                            <w:spacing w:val="0"/>
                            <w:w w:val="102"/>
                          </w:rPr>
                          <w:t>03/09/09</w:t>
                        </w:r>
                        <w:r>
                          <w:rPr>
                            <w:rFonts w:ascii="Arial" w:hAnsi="Arial" w:cs="Arial" w:eastAsia="Arial"/>
                            <w:sz w:val="15"/>
                            <w:szCs w:val="15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08" w:type="dxa"/>
                        <w:gridSpan w:val="2"/>
                        <w:tcBorders>
                          <w:top w:val="single" w:sz="1.92" w:space="0" w:color="231F20"/>
                          <w:bottom w:val="single" w:sz="9.6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31" w:after="0" w:line="240" w:lineRule="auto"/>
                          <w:ind w:left="6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TD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-2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DRILLED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91" w:type="dxa"/>
                        <w:tcBorders>
                          <w:top w:val="single" w:sz="1.92" w:space="0" w:color="231F20"/>
                          <w:bottom w:val="single" w:sz="9.6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31" w:after="0" w:line="240" w:lineRule="auto"/>
                          <w:ind w:left="156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289.3m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33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GL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1.92" w:space="0" w:color="231F20"/>
                          <w:bottom w:val="single" w:sz="9.6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31" w:after="0" w:line="240" w:lineRule="auto"/>
                          <w:ind w:left="6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TD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-2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LOGGED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1.92" w:space="0" w:color="231F20"/>
                          <w:bottom w:val="single" w:sz="9.6" w:space="0" w:color="231F20"/>
                          <w:left w:val="single" w:sz="1.92" w:space="0" w:color="231F20"/>
                          <w:right w:val="single" w:sz="1.92" w:space="0" w:color="231F20"/>
                        </w:tcBorders>
                      </w:tcPr>
                      <w:p>
                        <w:pPr>
                          <w:spacing w:before="31" w:after="0" w:line="240" w:lineRule="auto"/>
                          <w:ind w:left="65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285.4m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33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GL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401" w:type="dxa"/>
                        <w:gridSpan w:val="2"/>
                        <w:tcBorders>
                          <w:top w:val="single" w:sz="1.92" w:space="0" w:color="231F20"/>
                          <w:bottom w:val="single" w:sz="9.6" w:space="0" w:color="231F20"/>
                          <w:left w:val="single" w:sz="1.92" w:space="0" w:color="231F20"/>
                          <w:right w:val="single" w:sz="9.6" w:space="0" w:color="231F20"/>
                        </w:tcBorders>
                      </w:tcPr>
                      <w:p>
                        <w:pPr>
                          <w:spacing w:before="31" w:after="0" w:line="240" w:lineRule="auto"/>
                          <w:ind w:left="61" w:right="-20"/>
                          <w:jc w:val="left"/>
                          <w:tabs>
                            <w:tab w:pos="1260" w:val="left"/>
                          </w:tabs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DATE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ab/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SEPT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-4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231F20"/>
                            <w:spacing w:val="0"/>
                            <w:w w:val="100"/>
                            <w:b/>
                            <w:bCs/>
                          </w:rPr>
                          <w:t>2009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-1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25"/>
          <w:pgMar w:header="0" w:footer="610" w:top="1000" w:bottom="800" w:left="1020" w:right="180"/>
          <w:headerReference w:type="odd" r:id="rId260"/>
          <w:footerReference w:type="odd" r:id="rId261"/>
          <w:footerReference w:type="even" r:id="rId262"/>
          <w:pgSz w:w="11920" w:h="16840"/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00" w:lineRule="exact"/>
        <w:ind w:left="231" w:right="206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</w:rPr>
        <w:t>Depth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0" w:after="0" w:line="73" w:lineRule="exact"/>
        <w:ind w:right="-20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0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6" w:lineRule="exact"/>
        <w:ind w:right="-20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  <w:position w:val="-2"/>
        </w:rPr>
        <w:t>1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49" w:after="0" w:line="240" w:lineRule="auto"/>
        <w:ind w:left="25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</w:rPr>
        <w:t>GRA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63" w:right="-20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API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0" w:after="0" w:line="103" w:lineRule="exact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</w:rPr>
        <w:t>LSDG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56" w:lineRule="exact"/>
        <w:ind w:left="53" w:right="-20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  <w:position w:val="-2"/>
        </w:rPr>
        <w:t>g/cc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200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15" w:after="0" w:line="240" w:lineRule="auto"/>
        <w:ind w:right="-20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0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56" w:lineRule="exact"/>
        <w:ind w:left="86" w:right="-20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  <w:position w:val="-2"/>
        </w:rPr>
        <w:t>3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79" w:after="0" w:line="240" w:lineRule="auto"/>
        <w:ind w:left="30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</w:rPr>
        <w:t>DTP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5" w:right="-20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μ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s/ft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76" w:after="0" w:line="91" w:lineRule="exact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  <w:position w:val="-1"/>
        </w:rPr>
        <w:t>RLLD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left="606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</w:rPr>
        <w:t>LITH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85" w:after="0" w:line="240" w:lineRule="auto"/>
        <w:ind w:right="-52"/>
        <w:jc w:val="left"/>
        <w:tabs>
          <w:tab w:pos="108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w w:val="109"/>
        </w:rPr>
        <w:t>200</w:t>
      </w:r>
      <w:r>
        <w:rPr>
          <w:rFonts w:ascii="Arial" w:hAnsi="Arial" w:cs="Arial" w:eastAsia="Arial"/>
          <w:sz w:val="7"/>
          <w:szCs w:val="7"/>
          <w:color w:val="231F20"/>
          <w:w w:val="100"/>
        </w:rPr>
        <w:t>         </w:t>
      </w:r>
      <w:r>
        <w:rPr>
          <w:rFonts w:ascii="Arial" w:hAnsi="Arial" w:cs="Arial" w:eastAsia="Arial"/>
          <w:sz w:val="7"/>
          <w:szCs w:val="7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2"/>
          <w:w w:val="109"/>
        </w:rPr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  <w:u w:val="single" w:color="231F2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  <w:u w:val="single" w:color="231F20"/>
        </w:rPr>
        <w:tab/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  <w:u w:val="single" w:color="231F20"/>
        </w:rPr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left="215" w:right="198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</w:rPr>
        <w:t>WELL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91" w:lineRule="exact"/>
        <w:ind w:left="-27" w:right="-47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  <w:position w:val="-1"/>
        </w:rPr>
        <w:t>CONSTRUCTION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color w:val="231F20"/>
          <w:spacing w:val="0"/>
          <w:w w:val="101"/>
        </w:rPr>
        <w:t>Description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7" w:equalWidth="0">
            <w:col w:w="754" w:space="935"/>
            <w:col w:w="249" w:space="850"/>
            <w:col w:w="365" w:space="704"/>
            <w:col w:w="234" w:space="623"/>
            <w:col w:w="1086" w:space="394"/>
            <w:col w:w="735" w:space="1325"/>
            <w:col w:w="2466"/>
          </w:cols>
        </w:sectPr>
      </w:pPr>
      <w:rPr/>
    </w:p>
    <w:p>
      <w:pPr>
        <w:spacing w:before="0" w:after="0" w:line="103" w:lineRule="exact"/>
        <w:ind w:left="256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231F20"/>
          <w:spacing w:val="0"/>
          <w:w w:val="100"/>
        </w:rPr>
        <w:t>m</w:t>
      </w:r>
      <w:r>
        <w:rPr>
          <w:rFonts w:ascii="Arial" w:hAnsi="Arial" w:cs="Arial" w:eastAsia="Arial"/>
          <w:sz w:val="10"/>
          <w:szCs w:val="10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31F20"/>
          <w:spacing w:val="0"/>
          <w:w w:val="100"/>
        </w:rPr>
        <w:t>GL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23" w:after="0" w:line="102" w:lineRule="exact"/>
        <w:ind w:right="-20"/>
        <w:jc w:val="left"/>
        <w:tabs>
          <w:tab w:pos="1380" w:val="left"/>
          <w:tab w:pos="3120" w:val="left"/>
        </w:tabs>
        <w:rPr>
          <w:rFonts w:ascii="Arial" w:hAnsi="Arial" w:cs="Arial" w:eastAsia="Arial"/>
          <w:sz w:val="9"/>
          <w:szCs w:val="9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color w:val="231F20"/>
          <w:w w:val="101"/>
        </w:rPr>
        <w:t>CALI</w:t>
      </w:r>
      <w:r>
        <w:rPr>
          <w:rFonts w:ascii="Arial" w:hAnsi="Arial" w:cs="Arial" w:eastAsia="Arial"/>
          <w:sz w:val="9"/>
          <w:szCs w:val="9"/>
          <w:color w:val="231F20"/>
          <w:w w:val="100"/>
        </w:rPr>
        <w:tab/>
      </w:r>
      <w:r>
        <w:rPr>
          <w:rFonts w:ascii="Arial" w:hAnsi="Arial" w:cs="Arial" w:eastAsia="Arial"/>
          <w:sz w:val="9"/>
          <w:szCs w:val="9"/>
          <w:color w:val="231F20"/>
          <w:w w:val="101"/>
        </w:rPr>
      </w:r>
      <w:r>
        <w:rPr>
          <w:rFonts w:ascii="Arial" w:hAnsi="Arial" w:cs="Arial" w:eastAsia="Arial"/>
          <w:sz w:val="9"/>
          <w:szCs w:val="9"/>
          <w:color w:val="231F20"/>
          <w:w w:val="101"/>
          <w:u w:val="single" w:color="FDD600"/>
        </w:rPr>
        <w:t> </w:t>
      </w:r>
      <w:r>
        <w:rPr>
          <w:rFonts w:ascii="Arial" w:hAnsi="Arial" w:cs="Arial" w:eastAsia="Arial"/>
          <w:sz w:val="9"/>
          <w:szCs w:val="9"/>
          <w:color w:val="231F20"/>
          <w:w w:val="100"/>
          <w:u w:val="single" w:color="FDD600"/>
        </w:rPr>
        <w:tab/>
      </w:r>
      <w:r>
        <w:rPr>
          <w:rFonts w:ascii="Arial" w:hAnsi="Arial" w:cs="Arial" w:eastAsia="Arial"/>
          <w:sz w:val="9"/>
          <w:szCs w:val="9"/>
          <w:color w:val="231F20"/>
          <w:w w:val="100"/>
          <w:u w:val="single" w:color="FDD600"/>
        </w:rPr>
      </w:r>
      <w:r>
        <w:rPr>
          <w:rFonts w:ascii="Arial" w:hAnsi="Arial" w:cs="Arial" w:eastAsia="Arial"/>
          <w:sz w:val="9"/>
          <w:szCs w:val="9"/>
          <w:color w:val="231F20"/>
          <w:w w:val="100"/>
        </w:rPr>
      </w:r>
      <w:r>
        <w:rPr>
          <w:rFonts w:ascii="Arial" w:hAnsi="Arial" w:cs="Arial" w:eastAsia="Arial"/>
          <w:sz w:val="9"/>
          <w:szCs w:val="9"/>
          <w:color w:val="00000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03" w:space="1210"/>
            <w:col w:w="9007"/>
          </w:cols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50" w:lineRule="exact"/>
        <w:ind w:left="358" w:right="-62"/>
        <w:jc w:val="left"/>
        <w:tabs>
          <w:tab w:pos="70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  <w:position w:val="5"/>
        </w:rPr>
        <w:t>75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57" w:after="0" w:line="240" w:lineRule="auto"/>
        <w:ind w:right="-59"/>
        <w:jc w:val="left"/>
        <w:tabs>
          <w:tab w:pos="1040" w:val="left"/>
        </w:tabs>
        <w:rPr>
          <w:rFonts w:ascii="Arial" w:hAnsi="Arial" w:cs="Arial" w:eastAsia="Arial"/>
          <w:sz w:val="7"/>
          <w:szCs w:val="7"/>
        </w:rPr>
      </w:pPr>
      <w:rPr/>
      <w:r>
        <w:rPr/>
        <w:br w:type="column"/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mm</w:t>
      </w:r>
      <w:r>
        <w:rPr>
          <w:rFonts w:ascii="Arial" w:hAnsi="Arial" w:cs="Arial" w:eastAsia="Arial"/>
          <w:sz w:val="7"/>
          <w:szCs w:val="7"/>
          <w:color w:val="231F20"/>
          <w:spacing w:val="-9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ab/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200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         </w:t>
      </w:r>
      <w:r>
        <w:rPr>
          <w:rFonts w:ascii="Arial" w:hAnsi="Arial" w:cs="Arial" w:eastAsia="Arial"/>
          <w:sz w:val="7"/>
          <w:szCs w:val="7"/>
          <w:color w:val="231F20"/>
          <w:spacing w:val="10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  <w:position w:val="5"/>
        </w:rPr>
        <w:t>1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58" w:after="0" w:line="240" w:lineRule="auto"/>
        <w:ind w:right="-52"/>
        <w:jc w:val="left"/>
        <w:rPr>
          <w:rFonts w:ascii="Arial" w:hAnsi="Arial" w:cs="Arial" w:eastAsia="Arial"/>
          <w:sz w:val="7"/>
          <w:szCs w:val="7"/>
        </w:rPr>
      </w:pPr>
      <w:rPr/>
      <w:r>
        <w:rPr/>
        <w:br w:type="column"/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OHMM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Arial" w:hAnsi="Arial" w:cs="Arial" w:eastAsia="Arial"/>
          <w:sz w:val="7"/>
          <w:szCs w:val="7"/>
        </w:rPr>
      </w:pPr>
      <w:rPr/>
      <w:r>
        <w:rPr/>
        <w:br w:type="column"/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9"/>
        </w:rPr>
        <w:t>1000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797" w:space="950"/>
            <w:col w:w="1407" w:space="695"/>
            <w:col w:w="244" w:space="573"/>
            <w:col w:w="6054"/>
          </w:cols>
        </w:sectPr>
      </w:pPr>
      <w:rPr/>
    </w:p>
    <w:p>
      <w:pPr>
        <w:spacing w:before="76" w:after="0" w:line="240" w:lineRule="auto"/>
        <w:ind w:right="2625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red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bro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n,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soft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6" w:lineRule="exact"/>
        <w:ind w:left="7373" w:right="1159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(70%)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red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bro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n,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GRAVEL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(30%)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sub-angular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to</w:t>
      </w:r>
      <w:r>
        <w:rPr>
          <w:rFonts w:ascii="Arial" w:hAnsi="Arial" w:cs="Arial" w:eastAsia="Arial"/>
          <w:sz w:val="7"/>
          <w:szCs w:val="7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angular,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poorly</w:t>
      </w:r>
      <w:r>
        <w:rPr>
          <w:rFonts w:ascii="Arial" w:hAnsi="Arial" w:cs="Arial" w:eastAsia="Arial"/>
          <w:sz w:val="7"/>
          <w:szCs w:val="7"/>
          <w:color w:val="231F20"/>
          <w:spacing w:val="-7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sorted,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ith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pebbly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lithics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79" w:lineRule="exact"/>
        <w:ind w:right="2626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red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bro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n,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soft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4" w:after="0" w:line="76" w:lineRule="exact"/>
        <w:ind w:left="7373" w:right="1181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(50%)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red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bro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n,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GRAVEL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(50%)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angular,</w:t>
      </w:r>
      <w:r>
        <w:rPr>
          <w:rFonts w:ascii="Arial" w:hAnsi="Arial" w:cs="Arial" w:eastAsia="Arial"/>
          <w:sz w:val="7"/>
          <w:szCs w:val="7"/>
          <w:color w:val="231F20"/>
          <w:spacing w:val="-8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poorly</w:t>
      </w:r>
      <w:r>
        <w:rPr>
          <w:rFonts w:ascii="Arial" w:hAnsi="Arial" w:cs="Arial" w:eastAsia="Arial"/>
          <w:sz w:val="7"/>
          <w:szCs w:val="7"/>
          <w:color w:val="231F20"/>
          <w:spacing w:val="-7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sorted,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ith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pebbly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lithics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147" w:lineRule="exact"/>
        <w:ind w:left="31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>50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9" w:after="0" w:line="79" w:lineRule="exact"/>
        <w:ind w:right="1857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light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yellow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to</w:t>
      </w:r>
      <w:r>
        <w:rPr>
          <w:rFonts w:ascii="Arial" w:hAnsi="Arial" w:cs="Arial" w:eastAsia="Arial"/>
          <w:sz w:val="7"/>
          <w:szCs w:val="7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khaki,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stiff,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puggy,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m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ottled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147" w:lineRule="exact"/>
        <w:ind w:left="27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>100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9" w:after="0" w:line="79" w:lineRule="exact"/>
        <w:ind w:right="2039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to</w:t>
      </w:r>
      <w:r>
        <w:rPr>
          <w:rFonts w:ascii="Arial" w:hAnsi="Arial" w:cs="Arial" w:eastAsia="Arial"/>
          <w:sz w:val="7"/>
          <w:szCs w:val="7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red-bro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97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n,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soft,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very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sti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c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ky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79" w:lineRule="exact"/>
        <w:ind w:right="2436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y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soft,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v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ery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sticky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3" w:after="0" w:line="240" w:lineRule="auto"/>
        <w:ind w:left="277" w:right="-5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>150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80" w:after="0" w:line="76" w:lineRule="exact"/>
        <w:ind w:right="1207"/>
        <w:jc w:val="left"/>
        <w:rPr>
          <w:rFonts w:ascii="Arial" w:hAnsi="Arial" w:cs="Arial" w:eastAsia="Arial"/>
          <w:sz w:val="7"/>
          <w:szCs w:val="7"/>
        </w:rPr>
      </w:pPr>
      <w:rPr/>
      <w:r>
        <w:rPr/>
        <w:br w:type="column"/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SILT,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SAND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light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and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silt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interbedded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ith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pale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very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fine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grained</w:t>
      </w:r>
      <w:r>
        <w:rPr>
          <w:rFonts w:ascii="Arial" w:hAnsi="Arial" w:cs="Arial" w:eastAsia="Arial"/>
          <w:sz w:val="7"/>
          <w:szCs w:val="7"/>
          <w:color w:val="231F20"/>
          <w:spacing w:val="-7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sand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72" w:space="6900"/>
            <w:col w:w="3348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57.352001pt;margin-top:115.32531pt;width:480.7536pt;height:619.887706pt;mso-position-horizontal-relative:page;mso-position-vertical-relative:page;z-index:-8911" coordorigin="1147,2307" coordsize="9615,12398">
            <v:group style="position:absolute;left:1159;top:2309;width:2;height:12383" coordorigin="1159,2309" coordsize="2,12383">
              <v:shape style="position:absolute;left:1159;top:2309;width:2;height:12383" coordorigin="1159,2309" coordsize="0,12383" path="m1159,2309l1159,14692e" filled="f" stroked="t" strokeweight=".240001pt" strokecolor="#231F20">
                <v:path arrowok="t"/>
              </v:shape>
            </v:group>
            <v:group style="position:absolute;left:1634;top:2309;width:2;height:12383" coordorigin="1634,2309" coordsize="2,12383">
              <v:shape style="position:absolute;left:1634;top:2309;width:2;height:12383" coordorigin="1634,2309" coordsize="0,12383" path="m1634,2309l1634,14692e" filled="f" stroked="t" strokeweight=".240003pt" strokecolor="#231F20">
                <v:path arrowok="t"/>
              </v:shape>
            </v:group>
            <v:group style="position:absolute;left:1159;top:2309;width:475;height:2" coordorigin="1159,2309" coordsize="475,2">
              <v:shape style="position:absolute;left:1159;top:2309;width:475;height:2" coordorigin="1159,2309" coordsize="475,0" path="m1635,2309l1159,2309e" filled="f" stroked="t" strokeweight=".24pt" strokecolor="#231F20">
                <v:path arrowok="t"/>
              </v:shape>
            </v:group>
            <v:group style="position:absolute;left:1731;top:2467;width:2208;height:2" coordorigin="1731,2467" coordsize="2208,2">
              <v:shape style="position:absolute;left:1731;top:2467;width:2208;height:2" coordorigin="1731,2467" coordsize="2208,0" path="m1731,2467l3939,2467e" filled="f" stroked="t" strokeweight=".48pt" strokecolor="#EC1F23">
                <v:path arrowok="t"/>
              </v:shape>
            </v:group>
            <v:group style="position:absolute;left:1634;top:2309;width:2400;height:289" coordorigin="1634,2309" coordsize="2400,289">
              <v:shape style="position:absolute;left:1634;top:2309;width:2400;height:289" coordorigin="1634,2309" coordsize="2400,289" path="m4034,2309l1634,2309,1634,2597,4034,2597,4034,2309xe" filled="f" stroked="t" strokeweight=".24pt" strokecolor="#231F20">
                <v:path arrowok="t"/>
              </v:shape>
            </v:group>
            <v:group style="position:absolute;left:1731;top:2756;width:2208;height:2" coordorigin="1731,2756" coordsize="2208,2">
              <v:shape style="position:absolute;left:1731;top:2756;width:2208;height:2" coordorigin="1731,2756" coordsize="2208,0" path="m1731,2756l3939,2756e" filled="f" stroked="t" strokeweight=".72pt" strokecolor="#069346">
                <v:path arrowok="t"/>
              </v:shape>
            </v:group>
            <v:group style="position:absolute;left:1634;top:2597;width:2400;height:288" coordorigin="1634,2597" coordsize="2400,288">
              <v:shape style="position:absolute;left:1634;top:2597;width:2400;height:288" coordorigin="1634,2597" coordsize="2400,288" path="m4034,2597l1634,2597,1634,2885,4034,2885,4034,2597xe" filled="f" stroked="t" strokeweight=".24pt" strokecolor="#231F20">
                <v:path arrowok="t"/>
              </v:shape>
            </v:group>
            <v:group style="position:absolute;left:4131;top:2525;width:1732;height:2" coordorigin="4131,2525" coordsize="1732,2">
              <v:shape style="position:absolute;left:4131;top:2525;width:1732;height:2" coordorigin="4131,2525" coordsize="1732,0" path="m4131,2525l5863,2525e" filled="f" stroked="t" strokeweight=".48pt" strokecolor="#7C277C">
                <v:path arrowok="t"/>
                <v:stroke dashstyle="dash"/>
              </v:shape>
            </v:group>
            <v:group style="position:absolute;left:4034;top:2309;width:1925;height:433" coordorigin="4034,2309" coordsize="1925,433">
              <v:shape style="position:absolute;left:4034;top:2309;width:1925;height:433" coordorigin="4034,2309" coordsize="1925,433" path="m5959,2309l4034,2309,4034,2742,5959,2742,5959,2309xe" filled="f" stroked="t" strokeweight=".24pt" strokecolor="#231F20">
                <v:path arrowok="t"/>
              </v:shape>
            </v:group>
            <v:group style="position:absolute;left:1731;top:3043;width:2208;height:2" coordorigin="1731,3043" coordsize="2208,2">
              <v:shape style="position:absolute;left:1731;top:3043;width:2208;height:2" coordorigin="1731,3043" coordsize="2208,0" path="m1731,3043l3939,3043e" filled="f" stroked="t" strokeweight=".48pt" strokecolor="#3952A3">
                <v:path arrowok="t"/>
                <v:stroke dashstyle="dash"/>
              </v:shape>
            </v:group>
            <v:group style="position:absolute;left:1634;top:2885;width:2400;height:289" coordorigin="1634,2885" coordsize="2400,289">
              <v:shape style="position:absolute;left:1634;top:2885;width:2400;height:289" coordorigin="1634,2885" coordsize="2400,289" path="m4034,2885l1634,2885,1634,3173,4034,3173,4034,2885xe" filled="f" stroked="t" strokeweight=".24pt" strokecolor="#231F20">
                <v:path arrowok="t"/>
              </v:shape>
            </v:group>
            <v:group style="position:absolute;left:4034;top:2742;width:1920;height:432" coordorigin="4034,2742" coordsize="1920,432">
              <v:shape style="position:absolute;left:4034;top:2742;width:1920;height:432" coordorigin="4034,2742" coordsize="1920,432" path="m5954,2742l4034,2742,4034,3173,5954,3173,5954,2742xe" filled="f" stroked="t" strokeweight=".24pt" strokecolor="#231F20">
                <v:path arrowok="t"/>
              </v:shape>
            </v:group>
            <v:group style="position:absolute;left:5959;top:2309;width:955;height:865" coordorigin="5959,2309" coordsize="955,865">
              <v:shape style="position:absolute;left:5959;top:2309;width:955;height:865" coordorigin="5959,2309" coordsize="955,865" path="m6914,2309l5959,2309,5959,3173,6914,3173,6914,2309xe" filled="f" stroked="t" strokeweight=".24pt" strokecolor="#231F20">
                <v:path arrowok="t"/>
              </v:shape>
            </v:group>
            <v:group style="position:absolute;left:7293;top:3173;width:130;height:5712" coordorigin="7293,3173" coordsize="130,5712">
              <v:shape style="position:absolute;left:7293;top:3173;width:130;height:5712" coordorigin="7293,3173" coordsize="130,5712" path="m7356,3173l7293,3173,7293,4224,7385,4224,7385,8885,7423,8885,7423,4215,7356,4215,7356,3173e" filled="t" fillcolor="#949698" stroked="f">
                <v:path arrowok="t"/>
                <v:fill/>
              </v:shape>
            </v:group>
            <v:group style="position:absolute;left:7364;top:3173;width:60;height:1041" coordorigin="7364,3173" coordsize="60,1041">
              <v:shape style="position:absolute;left:7364;top:3173;width:60;height:1041" coordorigin="7364,3173" coordsize="60,1041" path="m7364,4215l7424,4215,7424,3173,7364,3173,7364,4215xe" filled="t" fillcolor="#949698" stroked="f">
                <v:path arrowok="t"/>
                <v:fill/>
              </v:shape>
            </v:group>
            <v:group style="position:absolute;left:6914;top:3173;width:379;height:1050" coordorigin="6914,3173" coordsize="379,1050">
              <v:shape style="position:absolute;left:6914;top:3173;width:379;height:1050" coordorigin="6914,3173" coordsize="379,1050" path="m6914,3173l7293,3173,7293,4224e" filled="f" stroked="t" strokeweight=".051pt" strokecolor="#231F20">
                <v:path arrowok="t"/>
              </v:shape>
            </v:group>
            <v:group style="position:absolute;left:7293;top:4224;width:91;height:4709" coordorigin="7293,4224" coordsize="91,4709">
              <v:shape style="position:absolute;left:7293;top:4224;width:91;height:4709" coordorigin="7293,4224" coordsize="91,4709" path="m7293,4224l7385,4224,7385,8933e" filled="f" stroked="t" strokeweight=".051pt" strokecolor="#231F20">
                <v:path arrowok="t"/>
              </v:shape>
            </v:group>
            <v:group style="position:absolute;left:7385;top:8933;width:63;height:5347" coordorigin="7385,8933" coordsize="63,5347">
              <v:shape style="position:absolute;left:7385;top:8933;width:63;height:5347" coordorigin="7385,8933" coordsize="63,5347" path="m7385,8933l7448,8933,7448,14280e" filled="f" stroked="t" strokeweight=".051pt" strokecolor="#231F20">
                <v:path arrowok="t"/>
              </v:shape>
            </v:group>
            <v:group style="position:absolute;left:7730;top:3173;width:130;height:5712" coordorigin="7730,3173" coordsize="130,5712">
              <v:shape style="position:absolute;left:7730;top:3173;width:130;height:5712" coordorigin="7730,3173" coordsize="130,5712" path="m7860,3173l7797,3173,7797,4215,7730,4215,7730,8885,7769,8885,7769,4224,7860,4224,7860,3173e" filled="t" fillcolor="#949698" stroked="f">
                <v:path arrowok="t"/>
                <v:fill/>
              </v:shape>
            </v:group>
            <v:group style="position:absolute;left:7729;top:3173;width:60;height:1041" coordorigin="7729,3173" coordsize="60,1041">
              <v:shape style="position:absolute;left:7729;top:3173;width:60;height:1041" coordorigin="7729,3173" coordsize="60,1041" path="m7729,4215l7789,4215,7789,3173,7729,3173,7729,4215xe" filled="t" fillcolor="#949698" stroked="f">
                <v:path arrowok="t"/>
                <v:fill/>
              </v:shape>
            </v:group>
            <v:group style="position:absolute;left:7860;top:3173;width:2;height:1050" coordorigin="7860,3173" coordsize="2,1050">
              <v:shape style="position:absolute;left:7860;top:3173;width:2;height:1050" coordorigin="7860,3173" coordsize="0,1050" path="m7860,3173l7860,4224e" filled="f" stroked="t" strokeweight=".051pt" strokecolor="#231F20">
                <v:path arrowok="t"/>
              </v:shape>
            </v:group>
            <v:group style="position:absolute;left:7769;top:4224;width:91;height:4709" coordorigin="7769,4224" coordsize="91,4709">
              <v:shape style="position:absolute;left:7769;top:4224;width:91;height:4709" coordorigin="7769,4224" coordsize="91,4709" path="m7860,4224l7769,4224,7769,8933e" filled="f" stroked="t" strokeweight=".051pt" strokecolor="#231F20">
                <v:path arrowok="t"/>
              </v:shape>
            </v:group>
            <v:group style="position:absolute;left:7707;top:8933;width:62;height:5347" coordorigin="7707,8933" coordsize="62,5347">
              <v:shape style="position:absolute;left:7707;top:8933;width:62;height:5347" coordorigin="7707,8933" coordsize="62,5347" path="m7769,8933l7707,8933,7707,14280e" filled="f" stroked="t" strokeweight=".051pt" strokecolor="#231F20">
                <v:path arrowok="t"/>
              </v:shape>
            </v:group>
            <v:group style="position:absolute;left:7448;top:14280;width:259;height:2" coordorigin="7448,14280" coordsize="259,2">
              <v:shape style="position:absolute;left:7448;top:14280;width:259;height:2" coordorigin="7448,14280" coordsize="259,0" path="m7448,14280l7707,14280e" filled="f" stroked="t" strokeweight=".051pt" strokecolor="#231F20">
                <v:path arrowok="t"/>
              </v:shape>
            </v:group>
            <v:group style="position:absolute;left:7356;top:4215;width:441;height:2" coordorigin="7356,4215" coordsize="441,2">
              <v:shape style="position:absolute;left:7356;top:4215;width:441;height:2" coordorigin="7356,4215" coordsize="441,0" path="m7356,4215l7797,4215e" filled="f" stroked="t" strokeweight=".051pt" strokecolor="#231F20">
                <v:path arrowok="t"/>
              </v:shape>
            </v:group>
            <v:group style="position:absolute;left:7356;top:3175;width:9;height:1039" coordorigin="7356,3175" coordsize="9,1039">
              <v:shape style="position:absolute;left:7356;top:3175;width:9;height:1039" coordorigin="7356,3175" coordsize="9,1039" path="m7356,4214l7365,4214,7365,3175,7356,3175,7356,4214xe" filled="t" fillcolor="#949698" stroked="f">
                <v:path arrowok="t"/>
                <v:fill/>
              </v:shape>
            </v:group>
            <v:group style="position:absolute;left:7355;top:3173;width:11;height:1041" coordorigin="7355,3173" coordsize="11,1041">
              <v:shape style="position:absolute;left:7355;top:3173;width:11;height:1041" coordorigin="7355,3173" coordsize="11,1041" path="m7355,4214l7366,4214,7366,3173,7355,3173,7355,4214xe" filled="t" fillcolor="#231F20" stroked="f">
                <v:path arrowok="t"/>
                <v:fill/>
              </v:shape>
            </v:group>
            <v:group style="position:absolute;left:7788;top:3175;width:9;height:1039" coordorigin="7788,3175" coordsize="9,1039">
              <v:shape style="position:absolute;left:7788;top:3175;width:9;height:1039" coordorigin="7788,3175" coordsize="9,1039" path="m7788,4214l7797,4214,7797,3175,7788,3175,7788,4214xe" filled="t" fillcolor="#949698" stroked="f">
                <v:path arrowok="t"/>
                <v:fill/>
              </v:shape>
            </v:group>
            <v:group style="position:absolute;left:7787;top:3173;width:11;height:1041" coordorigin="7787,3173" coordsize="11,1041">
              <v:shape style="position:absolute;left:7787;top:3173;width:11;height:1041" coordorigin="7787,3173" coordsize="11,1041" path="m7787,4214l7798,4214,7798,3173,7787,3173,7787,4214xe" filled="t" fillcolor="#231F20" stroked="f">
                <v:path arrowok="t"/>
                <v:fill/>
              </v:shape>
            </v:group>
            <v:group style="position:absolute;left:7423;top:8885;width:307;height:2" coordorigin="7423,8885" coordsize="307,2">
              <v:shape style="position:absolute;left:7423;top:8885;width:307;height:2" coordorigin="7423,8885" coordsize="307,0" path="m7423,8885l7730,8885e" filled="f" stroked="t" strokeweight=".051pt" strokecolor="#231F20">
                <v:path arrowok="t"/>
              </v:shape>
            </v:group>
            <v:group style="position:absolute;left:7430;top:3175;width:2;height:5710" coordorigin="7430,3175" coordsize="2,5710">
              <v:shape style="position:absolute;left:7430;top:3175;width:2;height:5710" coordorigin="7430,3175" coordsize="0,5710" path="m7430,3175l7430,8884e" filled="f" stroked="t" strokeweight=".709pt" strokecolor="#949698">
                <v:path arrowok="t"/>
              </v:shape>
            </v:group>
            <v:group style="position:absolute;left:7430;top:3173;width:2;height:5712" coordorigin="7430,3173" coordsize="2,5712">
              <v:shape style="position:absolute;left:7430;top:3173;width:2;height:5712" coordorigin="7430,3173" coordsize="0,5712" path="m7430,3173l7430,8885e" filled="f" stroked="t" strokeweight=".811pt" strokecolor="#231F20">
                <v:path arrowok="t"/>
              </v:shape>
            </v:group>
            <v:group style="position:absolute;left:7723;top:3175;width:2;height:5710" coordorigin="7723,3175" coordsize="2,5710">
              <v:shape style="position:absolute;left:7723;top:3175;width:2;height:5710" coordorigin="7723,3175" coordsize="0,5710" path="m7723,3175l7723,8884e" filled="f" stroked="t" strokeweight=".71pt" strokecolor="#949698">
                <v:path arrowok="t"/>
              </v:shape>
            </v:group>
            <v:group style="position:absolute;left:7723;top:3173;width:2;height:5712" coordorigin="7723,3173" coordsize="2,5712">
              <v:shape style="position:absolute;left:7723;top:3173;width:2;height:5712" coordorigin="7723,3173" coordsize="0,5712" path="m7723,3173l7723,8885e" filled="f" stroked="t" strokeweight=".811pt" strokecolor="#231F20">
                <v:path arrowok="t"/>
              </v:shape>
            </v:group>
            <v:group style="position:absolute;left:5959;top:3221;width:97;height:2" coordorigin="5959,3221" coordsize="97,2">
              <v:shape style="position:absolute;left:5959;top:3221;width:97;height:2" coordorigin="5959,3221" coordsize="97,0" path="m5959,3221l6056,3221e" filled="f" stroked="t" strokeweight=".24pt" strokecolor="#231F20">
                <v:path arrowok="t"/>
              </v:shape>
            </v:group>
            <v:group style="position:absolute;left:6151;top:3221;width:97;height:2" coordorigin="6151,3221" coordsize="97,2">
              <v:shape style="position:absolute;left:6151;top:3221;width:97;height:2" coordorigin="6151,3221" coordsize="97,0" path="m6151,3221l6248,3221e" filled="f" stroked="t" strokeweight=".24pt" strokecolor="#231F20">
                <v:path arrowok="t"/>
              </v:shape>
            </v:group>
            <v:group style="position:absolute;left:6056;top:3269;width:95;height:2" coordorigin="6056,3269" coordsize="95,2">
              <v:shape style="position:absolute;left:6056;top:3269;width:95;height:2" coordorigin="6056,3269" coordsize="95,0" path="m6056,3269l6151,3269e" filled="f" stroked="t" strokeweight=".24pt" strokecolor="#231F20">
                <v:path arrowok="t"/>
              </v:shape>
            </v:group>
            <v:group style="position:absolute;left:6248;top:3269;width:95;height:2" coordorigin="6248,3269" coordsize="95,2">
              <v:shape style="position:absolute;left:6248;top:3269;width:95;height:2" coordorigin="6248,3269" coordsize="95,0" path="m6248,3269l6343,3269e" filled="f" stroked="t" strokeweight=".24pt" strokecolor="#231F20">
                <v:path arrowok="t"/>
              </v:shape>
            </v:group>
            <v:group style="position:absolute;left:5959;top:3318;width:97;height:2" coordorigin="5959,3318" coordsize="97,2">
              <v:shape style="position:absolute;left:5959;top:3318;width:97;height:2" coordorigin="5959,3318" coordsize="97,0" path="m5959,3318l6056,3318e" filled="f" stroked="t" strokeweight=".24pt" strokecolor="#231F20">
                <v:path arrowok="t"/>
              </v:shape>
            </v:group>
            <v:group style="position:absolute;left:6151;top:3318;width:97;height:2" coordorigin="6151,3318" coordsize="97,2">
              <v:shape style="position:absolute;left:6151;top:3318;width:97;height:2" coordorigin="6151,3318" coordsize="97,0" path="m6151,3318l6248,3318e" filled="f" stroked="t" strokeweight=".24pt" strokecolor="#231F20">
                <v:path arrowok="t"/>
              </v:shape>
            </v:group>
            <v:group style="position:absolute;left:6056;top:3365;width:95;height:2" coordorigin="6056,3365" coordsize="95,2">
              <v:shape style="position:absolute;left:6056;top:3365;width:95;height:2" coordorigin="6056,3365" coordsize="95,0" path="m6056,3365l6151,3365e" filled="f" stroked="t" strokeweight=".24pt" strokecolor="#231F20">
                <v:path arrowok="t"/>
              </v:shape>
            </v:group>
            <v:group style="position:absolute;left:6248;top:3365;width:95;height:2" coordorigin="6248,3365" coordsize="95,2">
              <v:shape style="position:absolute;left:6248;top:3365;width:95;height:2" coordorigin="6248,3365" coordsize="95,0" path="m6248,3365l6343,3365e" filled="f" stroked="t" strokeweight=".24pt" strokecolor="#231F20">
                <v:path arrowok="t"/>
              </v:shape>
            </v:group>
            <v:group style="position:absolute;left:5959;top:3411;width:192;height:2" coordorigin="5959,3411" coordsize="192,2">
              <v:shape style="position:absolute;left:5959;top:3411;width:192;height:2" coordorigin="5959,3411" coordsize="192,0" path="m5959,3411l6151,3411e" filled="f" stroked="t" strokeweight=".494005pt" strokecolor="#231F20">
                <v:path arrowok="t"/>
              </v:shape>
            </v:group>
            <v:group style="position:absolute;left:6156;top:3408;width:95;height:2" coordorigin="6156,3408" coordsize="95,2">
              <v:shape style="position:absolute;left:6156;top:3408;width:95;height:2" coordorigin="6156,3408" coordsize="95,0" path="m6156,3408l6252,3408e" filled="f" stroked="t" strokeweight=".24pt" strokecolor="#231F20">
                <v:path arrowok="t"/>
              </v:shape>
            </v:group>
            <v:group style="position:absolute;left:6343;top:3221;width:97;height:2" coordorigin="6343,3221" coordsize="97,2">
              <v:shape style="position:absolute;left:6343;top:3221;width:97;height:2" coordorigin="6343,3221" coordsize="97,0" path="m6343,3221l6440,3221e" filled="f" stroked="t" strokeweight=".24pt" strokecolor="#231F20">
                <v:path arrowok="t"/>
              </v:shape>
            </v:group>
            <v:group style="position:absolute;left:6535;top:3221;width:97;height:2" coordorigin="6535,3221" coordsize="97,2">
              <v:shape style="position:absolute;left:6535;top:3221;width:97;height:2" coordorigin="6535,3221" coordsize="97,0" path="m6535,3221l6632,3221e" filled="f" stroked="t" strokeweight=".24pt" strokecolor="#231F20">
                <v:path arrowok="t"/>
              </v:shape>
            </v:group>
            <v:group style="position:absolute;left:6440;top:3269;width:95;height:2" coordorigin="6440,3269" coordsize="95,2">
              <v:shape style="position:absolute;left:6440;top:3269;width:95;height:2" coordorigin="6440,3269" coordsize="95,0" path="m6440,3269l6535,3269e" filled="f" stroked="t" strokeweight=".24pt" strokecolor="#231F20">
                <v:path arrowok="t"/>
              </v:shape>
            </v:group>
            <v:group style="position:absolute;left:6632;top:3269;width:95;height:2" coordorigin="6632,3269" coordsize="95,2">
              <v:shape style="position:absolute;left:6632;top:3269;width:95;height:2" coordorigin="6632,3269" coordsize="95,0" path="m6632,3269l6727,3269e" filled="f" stroked="t" strokeweight=".24pt" strokecolor="#231F20">
                <v:path arrowok="t"/>
              </v:shape>
            </v:group>
            <v:group style="position:absolute;left:6343;top:3318;width:97;height:2" coordorigin="6343,3318" coordsize="97,2">
              <v:shape style="position:absolute;left:6343;top:3318;width:97;height:2" coordorigin="6343,3318" coordsize="97,0" path="m6343,3318l6440,3318e" filled="f" stroked="t" strokeweight=".24pt" strokecolor="#231F20">
                <v:path arrowok="t"/>
              </v:shape>
            </v:group>
            <v:group style="position:absolute;left:6535;top:3318;width:97;height:2" coordorigin="6535,3318" coordsize="97,2">
              <v:shape style="position:absolute;left:6535;top:3318;width:97;height:2" coordorigin="6535,3318" coordsize="97,0" path="m6535,3318l6632,3318e" filled="f" stroked="t" strokeweight=".24pt" strokecolor="#231F20">
                <v:path arrowok="t"/>
              </v:shape>
            </v:group>
            <v:group style="position:absolute;left:6440;top:3365;width:95;height:2" coordorigin="6440,3365" coordsize="95,2">
              <v:shape style="position:absolute;left:6440;top:3365;width:95;height:2" coordorigin="6440,3365" coordsize="95,0" path="m6440,3365l6535,3365e" filled="f" stroked="t" strokeweight=".24pt" strokecolor="#231F20">
                <v:path arrowok="t"/>
              </v:shape>
            </v:group>
            <v:group style="position:absolute;left:6632;top:3365;width:95;height:2" coordorigin="6632,3365" coordsize="95,2">
              <v:shape style="position:absolute;left:6632;top:3365;width:95;height:2" coordorigin="6632,3365" coordsize="95,0" path="m6632,3365l6727,3365e" filled="f" stroked="t" strokeweight=".24pt" strokecolor="#231F20">
                <v:path arrowok="t"/>
              </v:shape>
            </v:group>
            <v:group style="position:absolute;left:6248;top:3411;width:288;height:2" coordorigin="6248,3411" coordsize="288,2">
              <v:shape style="position:absolute;left:6248;top:3411;width:288;height:2" coordorigin="6248,3411" coordsize="288,0" path="m6248,3411l6535,3411e" filled="f" stroked="t" strokeweight=".49401pt" strokecolor="#231F20">
                <v:path arrowok="t"/>
              </v:shape>
            </v:group>
            <v:group style="position:absolute;left:6727;top:3221;width:97;height:2" coordorigin="6727,3221" coordsize="97,2">
              <v:shape style="position:absolute;left:6727;top:3221;width:97;height:2" coordorigin="6727,3221" coordsize="97,0" path="m6727,3221l6824,3221e" filled="f" stroked="t" strokeweight=".24pt" strokecolor="#231F20">
                <v:path arrowok="t"/>
              </v:shape>
            </v:group>
            <v:group style="position:absolute;left:6824;top:3269;width:90;height:2" coordorigin="6824,3269" coordsize="90,2">
              <v:shape style="position:absolute;left:6824;top:3269;width:90;height:2" coordorigin="6824,3269" coordsize="90,0" path="m6824,3269l6914,3269e" filled="f" stroked="t" strokeweight=".24pt" strokecolor="#231F20">
                <v:path arrowok="t"/>
              </v:shape>
            </v:group>
            <v:group style="position:absolute;left:6727;top:3318;width:97;height:2" coordorigin="6727,3318" coordsize="97,2">
              <v:shape style="position:absolute;left:6727;top:3318;width:97;height:2" coordorigin="6727,3318" coordsize="97,0" path="m6727,3318l6824,3318e" filled="f" stroked="t" strokeweight=".24pt" strokecolor="#231F20">
                <v:path arrowok="t"/>
              </v:shape>
            </v:group>
            <v:group style="position:absolute;left:6824;top:3365;width:90;height:2" coordorigin="6824,3365" coordsize="90,2">
              <v:shape style="position:absolute;left:6824;top:3365;width:90;height:2" coordorigin="6824,3365" coordsize="90,0" path="m6824,3365l6914,3365e" filled="f" stroked="t" strokeweight=".24pt" strokecolor="#231F20">
                <v:path arrowok="t"/>
              </v:shape>
            </v:group>
            <v:group style="position:absolute;left:8340;top:2698;width:2323;height:2" coordorigin="8340,2698" coordsize="2323,2">
              <v:shape style="position:absolute;left:8340;top:2698;width:2323;height:2" coordorigin="8340,2698" coordsize="2323,0" path="m8340,2698l10663,2698e" filled="f" stroked="t" strokeweight=".24pt" strokecolor="#231F20">
                <v:path arrowok="t"/>
              </v:shape>
            </v:group>
            <v:group style="position:absolute;left:8244;top:2309;width:2515;height:865" coordorigin="8244,2309" coordsize="2515,865">
              <v:shape style="position:absolute;left:8244;top:2309;width:2515;height:865" coordorigin="8244,2309" coordsize="2515,865" path="m10760,2309l8244,2309,8244,3173,10760,3173,10760,2309xe" filled="f" stroked="t" strokeweight=".24pt" strokecolor="#231F20">
                <v:path arrowok="t"/>
              </v:shape>
            </v:group>
            <v:group style="position:absolute;left:1159;top:3175;width:9601;height:2" coordorigin="1159,3175" coordsize="9601,2">
              <v:shape style="position:absolute;left:1159;top:3175;width:9601;height:2" coordorigin="1159,3175" coordsize="9601,0" path="m1159,3175l10760,3175e" filled="f" stroked="t" strokeweight=".120002pt" strokecolor="#231F20">
                <v:path arrowok="t"/>
              </v:shape>
            </v:group>
            <v:group style="position:absolute;left:6540;top:3411;width:374;height:2" coordorigin="6540,3411" coordsize="374,2">
              <v:shape style="position:absolute;left:6540;top:3411;width:374;height:2" coordorigin="6540,3411" coordsize="374,0" path="m6540,3411l6914,3411e" filled="f" stroked="t" strokeweight=".49401pt" strokecolor="#231F20">
                <v:path arrowok="t"/>
              </v:shape>
            </v:group>
            <v:group style="position:absolute;left:5959;top:3461;width:97;height:2" coordorigin="5959,3461" coordsize="97,2">
              <v:shape style="position:absolute;left:5959;top:3461;width:97;height:2" coordorigin="5959,3461" coordsize="97,0" path="m5959,3461l6056,3461e" filled="f" stroked="t" strokeweight=".24pt" strokecolor="#231F20">
                <v:path arrowok="t"/>
              </v:shape>
            </v:group>
            <v:group style="position:absolute;left:6151;top:3461;width:97;height:2" coordorigin="6151,3461" coordsize="97,2">
              <v:shape style="position:absolute;left:6151;top:3461;width:97;height:2" coordorigin="6151,3461" coordsize="97,0" path="m6151,3461l6248,3461e" filled="f" stroked="t" strokeweight=".24pt" strokecolor="#231F20">
                <v:path arrowok="t"/>
              </v:shape>
            </v:group>
            <v:group style="position:absolute;left:6056;top:3509;width:95;height:2" coordorigin="6056,3509" coordsize="95,2">
              <v:shape style="position:absolute;left:6056;top:3509;width:95;height:2" coordorigin="6056,3509" coordsize="95,0" path="m6056,3509l6151,3509e" filled="f" stroked="t" strokeweight=".24pt" strokecolor="#231F20">
                <v:path arrowok="t"/>
              </v:shape>
            </v:group>
            <v:group style="position:absolute;left:6248;top:3509;width:95;height:2" coordorigin="6248,3509" coordsize="95,2">
              <v:shape style="position:absolute;left:6248;top:3509;width:95;height:2" coordorigin="6248,3509" coordsize="95,0" path="m6248,3509l6343,3509e" filled="f" stroked="t" strokeweight=".24pt" strokecolor="#231F20">
                <v:path arrowok="t"/>
              </v:shape>
            </v:group>
            <v:group style="position:absolute;left:6343;top:3461;width:97;height:2" coordorigin="6343,3461" coordsize="97,2">
              <v:shape style="position:absolute;left:6343;top:3461;width:97;height:2" coordorigin="6343,3461" coordsize="97,0" path="m6343,3461l6440,3461e" filled="f" stroked="t" strokeweight=".24pt" strokecolor="#231F20">
                <v:path arrowok="t"/>
              </v:shape>
            </v:group>
            <v:group style="position:absolute;left:6535;top:3461;width:97;height:2" coordorigin="6535,3461" coordsize="97,2">
              <v:shape style="position:absolute;left:6535;top:3461;width:97;height:2" coordorigin="6535,3461" coordsize="97,0" path="m6535,3461l6632,3461e" filled="f" stroked="t" strokeweight=".24pt" strokecolor="#231F20">
                <v:path arrowok="t"/>
              </v:shape>
            </v:group>
            <v:group style="position:absolute;left:6440;top:3509;width:95;height:2" coordorigin="6440,3509" coordsize="95,2">
              <v:shape style="position:absolute;left:6440;top:3509;width:95;height:2" coordorigin="6440,3509" coordsize="95,0" path="m6440,3509l6535,3509e" filled="f" stroked="t" strokeweight=".24pt" strokecolor="#231F20">
                <v:path arrowok="t"/>
              </v:shape>
            </v:group>
            <v:group style="position:absolute;left:6632;top:3509;width:95;height:2" coordorigin="6632,3509" coordsize="95,2">
              <v:shape style="position:absolute;left:6632;top:3509;width:95;height:2" coordorigin="6632,3509" coordsize="95,0" path="m6632,3509l6727,3509e" filled="f" stroked="t" strokeweight=".24pt" strokecolor="#231F20">
                <v:path arrowok="t"/>
              </v:shape>
            </v:group>
            <v:group style="position:absolute;left:6727;top:3461;width:97;height:2" coordorigin="6727,3461" coordsize="97,2">
              <v:shape style="position:absolute;left:6727;top:3461;width:97;height:2" coordorigin="6727,3461" coordsize="97,0" path="m6727,3461l6824,3461e" filled="f" stroked="t" strokeweight=".24pt" strokecolor="#231F20">
                <v:path arrowok="t"/>
              </v:shape>
            </v:group>
            <v:group style="position:absolute;left:6824;top:3509;width:90;height:2" coordorigin="6824,3509" coordsize="90,2">
              <v:shape style="position:absolute;left:6824;top:3509;width:90;height:2" coordorigin="6824,3509" coordsize="90,0" path="m6824,3509l6914,3509e" filled="f" stroked="t" strokeweight=".24pt" strokecolor="#231F20">
                <v:path arrowok="t"/>
              </v:shape>
            </v:group>
            <v:group style="position:absolute;left:5959;top:3556;width:955;height:2" coordorigin="5959,3556" coordsize="955,2">
              <v:shape style="position:absolute;left:5959;top:3556;width:955;height:2" coordorigin="5959,3556" coordsize="955,0" path="m5959,3556l6914,3556e" filled="f" stroked="t" strokeweight=".1196pt" strokecolor="#231F20">
                <v:path arrowok="t"/>
              </v:shape>
            </v:group>
            <v:group style="position:absolute;left:5988;top:3605;width:49;height:2" coordorigin="5988,3605" coordsize="49,2">
              <v:shape style="position:absolute;left:5988;top:3605;width:49;height:2" coordorigin="5988,3605" coordsize="49,0" path="m5988,3605l6037,3605e" filled="f" stroked="t" strokeweight=".24pt" strokecolor="#231F20">
                <v:path arrowok="t"/>
              </v:shape>
            </v:group>
            <v:group style="position:absolute;left:6229;top:3605;width:48;height:2" coordorigin="6229,3605" coordsize="48,2">
              <v:shape style="position:absolute;left:6229;top:3605;width:48;height:2" coordorigin="6229,3605" coordsize="48,0" path="m6229,3605l6276,3605e" filled="f" stroked="t" strokeweight=".24pt" strokecolor="#231F20">
                <v:path arrowok="t"/>
              </v:shape>
            </v:group>
            <v:group style="position:absolute;left:6109;top:3702;width:67;height:2" coordorigin="6109,3702" coordsize="67,2">
              <v:shape style="position:absolute;left:6109;top:3702;width:67;height:2" coordorigin="6109,3702" coordsize="67,0" path="m6109,3702l6176,3702e" filled="f" stroked="t" strokeweight=".24pt" strokecolor="#231F20">
                <v:path arrowok="t"/>
              </v:shape>
            </v:group>
            <v:group style="position:absolute;left:5959;top:3702;width:19;height:2" coordorigin="5959,3702" coordsize="19,2">
              <v:shape style="position:absolute;left:5959;top:3702;width:19;height:2" coordorigin="5959,3702" coordsize="19,0" path="m5959,3702l5979,3702e" filled="f" stroked="t" strokeweight=".24pt" strokecolor="#231F20">
                <v:path arrowok="t"/>
              </v:shape>
            </v:group>
            <v:group style="position:absolute;left:6324;top:3702;width:39;height:2" coordorigin="6324,3702" coordsize="39,2">
              <v:shape style="position:absolute;left:6324;top:3702;width:39;height:2" coordorigin="6324,3702" coordsize="39,0" path="m6324,3702l6363,3702e" filled="f" stroked="t" strokeweight=".24pt" strokecolor="#231F20">
                <v:path arrowok="t"/>
              </v:shape>
            </v:group>
            <v:group style="position:absolute;left:6117;top:3595;width:47;height:42" coordorigin="6117,3595" coordsize="47,42">
              <v:shape style="position:absolute;left:6117;top:3595;width:47;height:42" coordorigin="6117,3595" coordsize="47,42" path="m6153,3595l6127,3595,6117,3604,6117,3628,6127,3637,6153,3637,6164,3628,6164,3604,6153,3595e" filled="t" fillcolor="#231F20" stroked="f">
                <v:path arrowok="t"/>
                <v:fill/>
              </v:shape>
            </v:group>
            <v:group style="position:absolute;left:6025;top:3734;width:52;height:52" coordorigin="6025,3734" coordsize="52,52">
              <v:shape style="position:absolute;left:6025;top:3734;width:52;height:52" coordorigin="6025,3734" coordsize="52,52" path="m6066,3734l6038,3734,6025,3746,6025,3774,6038,3786,6066,3786,6077,3774,6077,3746,6066,3734e" filled="t" fillcolor="#231F20" stroked="f">
                <v:path arrowok="t"/>
                <v:fill/>
              </v:shape>
            </v:group>
            <v:group style="position:absolute;left:6372;top:3605;width:49;height:2" coordorigin="6372,3605" coordsize="49,2">
              <v:shape style="position:absolute;left:6372;top:3605;width:49;height:2" coordorigin="6372,3605" coordsize="49,0" path="m6372,3605l6421,3605e" filled="f" stroked="t" strokeweight=".24pt" strokecolor="#231F20">
                <v:path arrowok="t"/>
              </v:shape>
            </v:group>
            <v:group style="position:absolute;left:6613;top:3605;width:48;height:2" coordorigin="6613,3605" coordsize="48,2">
              <v:shape style="position:absolute;left:6613;top:3605;width:48;height:2" coordorigin="6613,3605" coordsize="48,0" path="m6613,3605l6660,3605e" filled="f" stroked="t" strokeweight=".24pt" strokecolor="#231F20">
                <v:path arrowok="t"/>
              </v:shape>
            </v:group>
            <v:group style="position:absolute;left:6493;top:3702;width:67;height:2" coordorigin="6493,3702" coordsize="67,2">
              <v:shape style="position:absolute;left:6493;top:3702;width:67;height:2" coordorigin="6493,3702" coordsize="67,0" path="m6493,3702l6560,3702e" filled="f" stroked="t" strokeweight=".24pt" strokecolor="#231F20">
                <v:path arrowok="t"/>
              </v:shape>
            </v:group>
            <v:group style="position:absolute;left:6708;top:3702;width:39;height:2" coordorigin="6708,3702" coordsize="39,2">
              <v:shape style="position:absolute;left:6708;top:3702;width:39;height:2" coordorigin="6708,3702" coordsize="39,0" path="m6708,3702l6747,3702e" filled="f" stroked="t" strokeweight=".24pt" strokecolor="#231F20">
                <v:path arrowok="t"/>
              </v:shape>
            </v:group>
            <v:group style="position:absolute;left:6501;top:3595;width:47;height:42" coordorigin="6501,3595" coordsize="47,42">
              <v:shape style="position:absolute;left:6501;top:3595;width:47;height:42" coordorigin="6501,3595" coordsize="47,42" path="m6537,3595l6511,3595,6501,3604,6501,3628,6511,3637,6537,3637,6548,3628,6548,3604,6537,3595e" filled="t" fillcolor="#231F20" stroked="f">
                <v:path arrowok="t"/>
                <v:fill/>
              </v:shape>
            </v:group>
            <v:group style="position:absolute;left:6409;top:3734;width:52;height:52" coordorigin="6409,3734" coordsize="52,52">
              <v:shape style="position:absolute;left:6409;top:3734;width:52;height:52" coordorigin="6409,3734" coordsize="52,52" path="m6450,3734l6422,3734,6409,3746,6409,3774,6422,3786,6450,3786,6461,3774,6461,3746,6450,3734e" filled="t" fillcolor="#231F20" stroked="f">
                <v:path arrowok="t"/>
                <v:fill/>
              </v:shape>
            </v:group>
            <v:group style="position:absolute;left:6756;top:3605;width:49;height:2" coordorigin="6756,3605" coordsize="49,2">
              <v:shape style="position:absolute;left:6756;top:3605;width:49;height:2" coordorigin="6756,3605" coordsize="49,0" path="m6756,3605l6805,3605e" filled="f" stroked="t" strokeweight=".24pt" strokecolor="#231F20">
                <v:path arrowok="t"/>
              </v:shape>
            </v:group>
            <v:group style="position:absolute;left:6877;top:3702;width:38;height:2" coordorigin="6877,3702" coordsize="38,2">
              <v:shape style="position:absolute;left:6877;top:3702;width:38;height:2" coordorigin="6877,3702" coordsize="38,0" path="m6877,3702l6914,3702e" filled="f" stroked="t" strokeweight=".24pt" strokecolor="#231F20">
                <v:path arrowok="t"/>
              </v:shape>
            </v:group>
            <v:group style="position:absolute;left:6885;top:3595;width:29;height:42" coordorigin="6885,3595" coordsize="29,42">
              <v:shape style="position:absolute;left:6885;top:3595;width:29;height:42" coordorigin="6885,3595" coordsize="29,42" path="m6895,3595l6885,3604,6885,3628,6895,3637,6914,3637,6914,3595,6895,3595e" filled="t" fillcolor="#231F20" stroked="f">
                <v:path arrowok="t"/>
                <v:fill/>
              </v:shape>
            </v:group>
            <v:group style="position:absolute;left:6793;top:3734;width:52;height:52" coordorigin="6793,3734" coordsize="52,52">
              <v:shape style="position:absolute;left:6793;top:3734;width:52;height:52" coordorigin="6793,3734" coordsize="52,52" path="m6834,3734l6806,3734,6793,3746,6793,3774,6806,3786,6834,3786,6845,3774,6845,3746,6834,3734e" filled="t" fillcolor="#231F20" stroked="f">
                <v:path arrowok="t"/>
                <v:fill/>
              </v:shape>
            </v:group>
            <v:group style="position:absolute;left:5959;top:3873;width:97;height:2" coordorigin="5959,3873" coordsize="97,2">
              <v:shape style="position:absolute;left:5959;top:3873;width:97;height:2" coordorigin="5959,3873" coordsize="97,0" path="m5959,3873l6056,3873e" filled="f" stroked="t" strokeweight=".24pt" strokecolor="#231F20">
                <v:path arrowok="t"/>
              </v:shape>
            </v:group>
            <v:group style="position:absolute;left:6151;top:3873;width:97;height:2" coordorigin="6151,3873" coordsize="97,2">
              <v:shape style="position:absolute;left:6151;top:3873;width:97;height:2" coordorigin="6151,3873" coordsize="97,0" path="m6151,3873l6248,3873e" filled="f" stroked="t" strokeweight=".24pt" strokecolor="#231F20">
                <v:path arrowok="t"/>
              </v:shape>
            </v:group>
            <v:group style="position:absolute;left:6056;top:3922;width:95;height:2" coordorigin="6056,3922" coordsize="95,2">
              <v:shape style="position:absolute;left:6056;top:3922;width:95;height:2" coordorigin="6056,3922" coordsize="95,0" path="m6056,3922l6151,3922e" filled="f" stroked="t" strokeweight=".24pt" strokecolor="#231F20">
                <v:path arrowok="t"/>
              </v:shape>
            </v:group>
            <v:group style="position:absolute;left:6248;top:3922;width:95;height:2" coordorigin="6248,3922" coordsize="95,2">
              <v:shape style="position:absolute;left:6248;top:3922;width:95;height:2" coordorigin="6248,3922" coordsize="95,0" path="m6248,3922l6343,3922e" filled="f" stroked="t" strokeweight=".24pt" strokecolor="#231F20">
                <v:path arrowok="t"/>
              </v:shape>
            </v:group>
            <v:group style="position:absolute;left:5959;top:3970;width:97;height:2" coordorigin="5959,3970" coordsize="97,2">
              <v:shape style="position:absolute;left:5959;top:3970;width:97;height:2" coordorigin="5959,3970" coordsize="97,0" path="m5959,3970l6056,3970e" filled="f" stroked="t" strokeweight=".24pt" strokecolor="#231F20">
                <v:path arrowok="t"/>
              </v:shape>
            </v:group>
            <v:group style="position:absolute;left:6151;top:3970;width:97;height:2" coordorigin="6151,3970" coordsize="97,2">
              <v:shape style="position:absolute;left:6151;top:3970;width:97;height:2" coordorigin="6151,3970" coordsize="97,0" path="m6151,3970l6248,3970e" filled="f" stroked="t" strokeweight=".24pt" strokecolor="#231F20">
                <v:path arrowok="t"/>
              </v:shape>
            </v:group>
            <v:group style="position:absolute;left:6056;top:4019;width:95;height:2" coordorigin="6056,4019" coordsize="95,2">
              <v:shape style="position:absolute;left:6056;top:4019;width:95;height:2" coordorigin="6056,4019" coordsize="95,0" path="m6056,4019l6151,4019e" filled="f" stroked="t" strokeweight=".24pt" strokecolor="#231F20">
                <v:path arrowok="t"/>
              </v:shape>
            </v:group>
            <v:group style="position:absolute;left:6248;top:4019;width:95;height:2" coordorigin="6248,4019" coordsize="95,2">
              <v:shape style="position:absolute;left:6248;top:4019;width:95;height:2" coordorigin="6248,4019" coordsize="95,0" path="m6248,4019l6343,4019e" filled="f" stroked="t" strokeweight=".24pt" strokecolor="#231F20">
                <v:path arrowok="t"/>
              </v:shape>
            </v:group>
            <v:group style="position:absolute;left:5959;top:4064;width:192;height:2" coordorigin="5959,4064" coordsize="192,2">
              <v:shape style="position:absolute;left:5959;top:4064;width:192;height:2" coordorigin="5959,4064" coordsize="192,0" path="m5959,4064l6151,4064e" filled="f" stroked="t" strokeweight=".494114pt" strokecolor="#231F20">
                <v:path arrowok="t"/>
              </v:shape>
            </v:group>
            <v:group style="position:absolute;left:6156;top:4061;width:95;height:2" coordorigin="6156,4061" coordsize="95,2">
              <v:shape style="position:absolute;left:6156;top:4061;width:95;height:2" coordorigin="6156,4061" coordsize="95,0" path="m6156,4061l6252,4061e" filled="f" stroked="t" strokeweight=".24pt" strokecolor="#231F20">
                <v:path arrowok="t"/>
              </v:shape>
            </v:group>
            <v:group style="position:absolute;left:6343;top:3873;width:97;height:2" coordorigin="6343,3873" coordsize="97,2">
              <v:shape style="position:absolute;left:6343;top:3873;width:97;height:2" coordorigin="6343,3873" coordsize="97,0" path="m6343,3873l6440,3873e" filled="f" stroked="t" strokeweight=".24pt" strokecolor="#231F20">
                <v:path arrowok="t"/>
              </v:shape>
            </v:group>
            <v:group style="position:absolute;left:6535;top:3873;width:97;height:2" coordorigin="6535,3873" coordsize="97,2">
              <v:shape style="position:absolute;left:6535;top:3873;width:97;height:2" coordorigin="6535,3873" coordsize="97,0" path="m6535,3873l6632,3873e" filled="f" stroked="t" strokeweight=".24pt" strokecolor="#231F20">
                <v:path arrowok="t"/>
              </v:shape>
            </v:group>
            <v:group style="position:absolute;left:6440;top:3922;width:95;height:2" coordorigin="6440,3922" coordsize="95,2">
              <v:shape style="position:absolute;left:6440;top:3922;width:95;height:2" coordorigin="6440,3922" coordsize="95,0" path="m6440,3922l6535,3922e" filled="f" stroked="t" strokeweight=".24pt" strokecolor="#231F20">
                <v:path arrowok="t"/>
              </v:shape>
            </v:group>
            <v:group style="position:absolute;left:6632;top:3922;width:95;height:2" coordorigin="6632,3922" coordsize="95,2">
              <v:shape style="position:absolute;left:6632;top:3922;width:95;height:2" coordorigin="6632,3922" coordsize="95,0" path="m6632,3922l6727,3922e" filled="f" stroked="t" strokeweight=".24pt" strokecolor="#231F20">
                <v:path arrowok="t"/>
              </v:shape>
            </v:group>
            <v:group style="position:absolute;left:6343;top:3970;width:97;height:2" coordorigin="6343,3970" coordsize="97,2">
              <v:shape style="position:absolute;left:6343;top:3970;width:97;height:2" coordorigin="6343,3970" coordsize="97,0" path="m6343,3970l6440,3970e" filled="f" stroked="t" strokeweight=".24pt" strokecolor="#231F20">
                <v:path arrowok="t"/>
              </v:shape>
            </v:group>
            <v:group style="position:absolute;left:6535;top:3970;width:97;height:2" coordorigin="6535,3970" coordsize="97,2">
              <v:shape style="position:absolute;left:6535;top:3970;width:97;height:2" coordorigin="6535,3970" coordsize="97,0" path="m6535,3970l6632,3970e" filled="f" stroked="t" strokeweight=".24pt" strokecolor="#231F20">
                <v:path arrowok="t"/>
              </v:shape>
            </v:group>
            <v:group style="position:absolute;left:6440;top:4019;width:95;height:2" coordorigin="6440,4019" coordsize="95,2">
              <v:shape style="position:absolute;left:6440;top:4019;width:95;height:2" coordorigin="6440,4019" coordsize="95,0" path="m6440,4019l6535,4019e" filled="f" stroked="t" strokeweight=".24pt" strokecolor="#231F20">
                <v:path arrowok="t"/>
              </v:shape>
            </v:group>
            <v:group style="position:absolute;left:6632;top:4019;width:95;height:2" coordorigin="6632,4019" coordsize="95,2">
              <v:shape style="position:absolute;left:6632;top:4019;width:95;height:2" coordorigin="6632,4019" coordsize="95,0" path="m6632,4019l6727,4019e" filled="f" stroked="t" strokeweight=".24pt" strokecolor="#231F20">
                <v:path arrowok="t"/>
              </v:shape>
            </v:group>
            <v:group style="position:absolute;left:6248;top:4064;width:288;height:2" coordorigin="6248,4064" coordsize="288,2">
              <v:shape style="position:absolute;left:6248;top:4064;width:288;height:2" coordorigin="6248,4064" coordsize="288,0" path="m6248,4064l6535,4064e" filled="f" stroked="t" strokeweight=".494129pt" strokecolor="#231F20">
                <v:path arrowok="t"/>
              </v:shape>
            </v:group>
            <v:group style="position:absolute;left:6540;top:4061;width:95;height:2" coordorigin="6540,4061" coordsize="95,2">
              <v:shape style="position:absolute;left:6540;top:4061;width:95;height:2" coordorigin="6540,4061" coordsize="95,0" path="m6540,4061l6636,4061e" filled="f" stroked="t" strokeweight=".24pt" strokecolor="#231F20">
                <v:path arrowok="t"/>
              </v:shape>
            </v:group>
            <v:group style="position:absolute;left:6727;top:3873;width:97;height:2" coordorigin="6727,3873" coordsize="97,2">
              <v:shape style="position:absolute;left:6727;top:3873;width:97;height:2" coordorigin="6727,3873" coordsize="97,0" path="m6727,3873l6824,3873e" filled="f" stroked="t" strokeweight=".24pt" strokecolor="#231F20">
                <v:path arrowok="t"/>
              </v:shape>
            </v:group>
            <v:group style="position:absolute;left:6824;top:3922;width:90;height:2" coordorigin="6824,3922" coordsize="90,2">
              <v:shape style="position:absolute;left:6824;top:3922;width:90;height:2" coordorigin="6824,3922" coordsize="90,0" path="m6824,3922l6914,3922e" filled="f" stroked="t" strokeweight=".24pt" strokecolor="#231F20">
                <v:path arrowok="t"/>
              </v:shape>
            </v:group>
            <v:group style="position:absolute;left:6727;top:3970;width:97;height:2" coordorigin="6727,3970" coordsize="97,2">
              <v:shape style="position:absolute;left:6727;top:3970;width:97;height:2" coordorigin="6727,3970" coordsize="97,0" path="m6727,3970l6824,3970e" filled="f" stroked="t" strokeweight=".24pt" strokecolor="#231F20">
                <v:path arrowok="t"/>
              </v:shape>
            </v:group>
            <v:group style="position:absolute;left:6824;top:4019;width:90;height:2" coordorigin="6824,4019" coordsize="90,2">
              <v:shape style="position:absolute;left:6824;top:4019;width:90;height:2" coordorigin="6824,4019" coordsize="90,0" path="m6824,4019l6914,4019e" filled="f" stroked="t" strokeweight=".24pt" strokecolor="#231F20">
                <v:path arrowok="t"/>
              </v:shape>
            </v:group>
            <v:group style="position:absolute;left:5959;top:3827;width:955;height:2" coordorigin="5959,3827" coordsize="955,2">
              <v:shape style="position:absolute;left:5959;top:3827;width:955;height:2" coordorigin="5959,3827" coordsize="955,0" path="m5959,3827l6914,3827e" filled="f" stroked="t" strokeweight=".1204pt" strokecolor="#231F20">
                <v:path arrowok="t"/>
              </v:shape>
            </v:group>
            <v:group style="position:absolute;left:6632;top:4064;width:282;height:2" coordorigin="6632,4064" coordsize="282,2">
              <v:shape style="position:absolute;left:6632;top:4064;width:282;height:2" coordorigin="6632,4064" coordsize="282,0" path="m6632,4064l6914,4064e" filled="f" stroked="t" strokeweight=".494129pt" strokecolor="#231F20">
                <v:path arrowok="t"/>
              </v:shape>
            </v:group>
            <v:group style="position:absolute;left:5959;top:4114;width:97;height:2" coordorigin="5959,4114" coordsize="97,2">
              <v:shape style="position:absolute;left:5959;top:4114;width:97;height:2" coordorigin="5959,4114" coordsize="97,0" path="m5959,4114l6056,4114e" filled="f" stroked="t" strokeweight=".24pt" strokecolor="#231F20">
                <v:path arrowok="t"/>
              </v:shape>
            </v:group>
            <v:group style="position:absolute;left:6151;top:4114;width:97;height:2" coordorigin="6151,4114" coordsize="97,2">
              <v:shape style="position:absolute;left:6151;top:4114;width:97;height:2" coordorigin="6151,4114" coordsize="97,0" path="m6151,4114l6248,4114e" filled="f" stroked="t" strokeweight=".24pt" strokecolor="#231F20">
                <v:path arrowok="t"/>
              </v:shape>
            </v:group>
            <v:group style="position:absolute;left:6056;top:4162;width:95;height:2" coordorigin="6056,4162" coordsize="95,2">
              <v:shape style="position:absolute;left:6056;top:4162;width:95;height:2" coordorigin="6056,4162" coordsize="95,0" path="m6056,4162l6151,4162e" filled="f" stroked="t" strokeweight=".24pt" strokecolor="#231F20">
                <v:path arrowok="t"/>
              </v:shape>
            </v:group>
            <v:group style="position:absolute;left:6248;top:4162;width:95;height:2" coordorigin="6248,4162" coordsize="95,2">
              <v:shape style="position:absolute;left:6248;top:4162;width:95;height:2" coordorigin="6248,4162" coordsize="95,0" path="m6248,4162l6343,4162e" filled="f" stroked="t" strokeweight=".24pt" strokecolor="#231F20">
                <v:path arrowok="t"/>
              </v:shape>
            </v:group>
            <v:group style="position:absolute;left:5959;top:4211;width:97;height:2" coordorigin="5959,4211" coordsize="97,2">
              <v:shape style="position:absolute;left:5959;top:4211;width:97;height:2" coordorigin="5959,4211" coordsize="97,0" path="m5959,4211l6056,4211e" filled="f" stroked="t" strokeweight=".24pt" strokecolor="#231F20">
                <v:path arrowok="t"/>
              </v:shape>
            </v:group>
            <v:group style="position:absolute;left:6151;top:4211;width:97;height:2" coordorigin="6151,4211" coordsize="97,2">
              <v:shape style="position:absolute;left:6151;top:4211;width:97;height:2" coordorigin="6151,4211" coordsize="97,0" path="m6151,4211l6248,4211e" filled="f" stroked="t" strokeweight=".24pt" strokecolor="#231F20">
                <v:path arrowok="t"/>
              </v:shape>
            </v:group>
            <v:group style="position:absolute;left:6056;top:4259;width:95;height:2" coordorigin="6056,4259" coordsize="95,2">
              <v:shape style="position:absolute;left:6056;top:4259;width:95;height:2" coordorigin="6056,4259" coordsize="95,0" path="m6056,4259l6151,4259e" filled="f" stroked="t" strokeweight=".24pt" strokecolor="#231F20">
                <v:path arrowok="t"/>
              </v:shape>
            </v:group>
            <v:group style="position:absolute;left:6248;top:4259;width:95;height:2" coordorigin="6248,4259" coordsize="95,2">
              <v:shape style="position:absolute;left:6248;top:4259;width:95;height:2" coordorigin="6248,4259" coordsize="95,0" path="m6248,4259l6343,4259e" filled="f" stroked="t" strokeweight=".24pt" strokecolor="#231F20">
                <v:path arrowok="t"/>
              </v:shape>
            </v:group>
            <v:group style="position:absolute;left:5959;top:4304;width:192;height:2" coordorigin="5959,4304" coordsize="192,2">
              <v:shape style="position:absolute;left:5959;top:4304;width:192;height:2" coordorigin="5959,4304" coordsize="192,0" path="m5959,4304l6151,4304e" filled="f" stroked="t" strokeweight=".494118pt" strokecolor="#231F20">
                <v:path arrowok="t"/>
              </v:shape>
            </v:group>
            <v:group style="position:absolute;left:6156;top:4301;width:95;height:2" coordorigin="6156,4301" coordsize="95,2">
              <v:shape style="position:absolute;left:6156;top:4301;width:95;height:2" coordorigin="6156,4301" coordsize="95,0" path="m6156,4301l6252,4301e" filled="f" stroked="t" strokeweight=".24pt" strokecolor="#231F20">
                <v:path arrowok="t"/>
              </v:shape>
            </v:group>
            <v:group style="position:absolute;left:6343;top:4114;width:97;height:2" coordorigin="6343,4114" coordsize="97,2">
              <v:shape style="position:absolute;left:6343;top:4114;width:97;height:2" coordorigin="6343,4114" coordsize="97,0" path="m6343,4114l6440,4114e" filled="f" stroked="t" strokeweight=".24pt" strokecolor="#231F20">
                <v:path arrowok="t"/>
              </v:shape>
            </v:group>
            <v:group style="position:absolute;left:6535;top:4114;width:97;height:2" coordorigin="6535,4114" coordsize="97,2">
              <v:shape style="position:absolute;left:6535;top:4114;width:97;height:2" coordorigin="6535,4114" coordsize="97,0" path="m6535,4114l6632,4114e" filled="f" stroked="t" strokeweight=".24pt" strokecolor="#231F20">
                <v:path arrowok="t"/>
              </v:shape>
            </v:group>
            <v:group style="position:absolute;left:6440;top:4162;width:95;height:2" coordorigin="6440,4162" coordsize="95,2">
              <v:shape style="position:absolute;left:6440;top:4162;width:95;height:2" coordorigin="6440,4162" coordsize="95,0" path="m6440,4162l6535,4162e" filled="f" stroked="t" strokeweight=".24pt" strokecolor="#231F20">
                <v:path arrowok="t"/>
              </v:shape>
            </v:group>
            <v:group style="position:absolute;left:6632;top:4162;width:95;height:2" coordorigin="6632,4162" coordsize="95,2">
              <v:shape style="position:absolute;left:6632;top:4162;width:95;height:2" coordorigin="6632,4162" coordsize="95,0" path="m6632,4162l6727,4162e" filled="f" stroked="t" strokeweight=".24pt" strokecolor="#231F20">
                <v:path arrowok="t"/>
              </v:shape>
            </v:group>
            <v:group style="position:absolute;left:6343;top:4211;width:97;height:2" coordorigin="6343,4211" coordsize="97,2">
              <v:shape style="position:absolute;left:6343;top:4211;width:97;height:2" coordorigin="6343,4211" coordsize="97,0" path="m6343,4211l6440,4211e" filled="f" stroked="t" strokeweight=".24pt" strokecolor="#231F20">
                <v:path arrowok="t"/>
              </v:shape>
            </v:group>
            <v:group style="position:absolute;left:6535;top:4211;width:97;height:2" coordorigin="6535,4211" coordsize="97,2">
              <v:shape style="position:absolute;left:6535;top:4211;width:97;height:2" coordorigin="6535,4211" coordsize="97,0" path="m6535,4211l6632,4211e" filled="f" stroked="t" strokeweight=".24pt" strokecolor="#231F20">
                <v:path arrowok="t"/>
              </v:shape>
            </v:group>
            <v:group style="position:absolute;left:6440;top:4259;width:95;height:2" coordorigin="6440,4259" coordsize="95,2">
              <v:shape style="position:absolute;left:6440;top:4259;width:95;height:2" coordorigin="6440,4259" coordsize="95,0" path="m6440,4259l6535,4259e" filled="f" stroked="t" strokeweight=".24pt" strokecolor="#231F20">
                <v:path arrowok="t"/>
              </v:shape>
            </v:group>
            <v:group style="position:absolute;left:6632;top:4259;width:95;height:2" coordorigin="6632,4259" coordsize="95,2">
              <v:shape style="position:absolute;left:6632;top:4259;width:95;height:2" coordorigin="6632,4259" coordsize="95,0" path="m6632,4259l6727,4259e" filled="f" stroked="t" strokeweight=".24pt" strokecolor="#231F20">
                <v:path arrowok="t"/>
              </v:shape>
            </v:group>
            <v:group style="position:absolute;left:6248;top:4304;width:288;height:2" coordorigin="6248,4304" coordsize="288,2">
              <v:shape style="position:absolute;left:6248;top:4304;width:288;height:2" coordorigin="6248,4304" coordsize="288,0" path="m6248,4304l6535,4304e" filled="f" stroked="t" strokeweight=".494136pt" strokecolor="#231F20">
                <v:path arrowok="t"/>
              </v:shape>
            </v:group>
            <v:group style="position:absolute;left:6540;top:4301;width:95;height:2" coordorigin="6540,4301" coordsize="95,2">
              <v:shape style="position:absolute;left:6540;top:4301;width:95;height:2" coordorigin="6540,4301" coordsize="95,0" path="m6540,4301l6636,4301e" filled="f" stroked="t" strokeweight=".24pt" strokecolor="#231F20">
                <v:path arrowok="t"/>
              </v:shape>
            </v:group>
            <v:group style="position:absolute;left:6727;top:4114;width:97;height:2" coordorigin="6727,4114" coordsize="97,2">
              <v:shape style="position:absolute;left:6727;top:4114;width:97;height:2" coordorigin="6727,4114" coordsize="97,0" path="m6727,4114l6824,4114e" filled="f" stroked="t" strokeweight=".24pt" strokecolor="#231F20">
                <v:path arrowok="t"/>
              </v:shape>
            </v:group>
            <v:group style="position:absolute;left:6824;top:4162;width:90;height:2" coordorigin="6824,4162" coordsize="90,2">
              <v:shape style="position:absolute;left:6824;top:4162;width:90;height:2" coordorigin="6824,4162" coordsize="90,0" path="m6824,4162l6914,4162e" filled="f" stroked="t" strokeweight=".24pt" strokecolor="#231F20">
                <v:path arrowok="t"/>
              </v:shape>
            </v:group>
            <v:group style="position:absolute;left:6727;top:4211;width:97;height:2" coordorigin="6727,4211" coordsize="97,2">
              <v:shape style="position:absolute;left:6727;top:4211;width:97;height:2" coordorigin="6727,4211" coordsize="97,0" path="m6727,4211l6824,4211e" filled="f" stroked="t" strokeweight=".24pt" strokecolor="#231F20">
                <v:path arrowok="t"/>
              </v:shape>
            </v:group>
            <v:group style="position:absolute;left:6824;top:4259;width:90;height:2" coordorigin="6824,4259" coordsize="90,2">
              <v:shape style="position:absolute;left:6824;top:4259;width:90;height:2" coordorigin="6824,4259" coordsize="90,0" path="m6824,4259l6914,4259e" filled="f" stroked="t" strokeweight=".24pt" strokecolor="#231F20">
                <v:path arrowok="t"/>
              </v:shape>
            </v:group>
            <v:group style="position:absolute;left:6632;top:4304;width:282;height:2" coordorigin="6632,4304" coordsize="282,2">
              <v:shape style="position:absolute;left:6632;top:4304;width:282;height:2" coordorigin="6632,4304" coordsize="282,0" path="m6632,4304l6914,4304e" filled="f" stroked="t" strokeweight=".494136pt" strokecolor="#231F20">
                <v:path arrowok="t"/>
              </v:shape>
            </v:group>
            <v:group style="position:absolute;left:5959;top:4354;width:97;height:2" coordorigin="5959,4354" coordsize="97,2">
              <v:shape style="position:absolute;left:5959;top:4354;width:97;height:2" coordorigin="5959,4354" coordsize="97,0" path="m5959,4354l6056,4354e" filled="f" stroked="t" strokeweight=".24pt" strokecolor="#231F20">
                <v:path arrowok="t"/>
              </v:shape>
            </v:group>
            <v:group style="position:absolute;left:6151;top:4354;width:97;height:2" coordorigin="6151,4354" coordsize="97,2">
              <v:shape style="position:absolute;left:6151;top:4354;width:97;height:2" coordorigin="6151,4354" coordsize="97,0" path="m6151,4354l6248,4354e" filled="f" stroked="t" strokeweight=".24pt" strokecolor="#231F20">
                <v:path arrowok="t"/>
              </v:shape>
            </v:group>
            <v:group style="position:absolute;left:6056;top:4402;width:95;height:2" coordorigin="6056,4402" coordsize="95,2">
              <v:shape style="position:absolute;left:6056;top:4402;width:95;height:2" coordorigin="6056,4402" coordsize="95,0" path="m6056,4402l6151,4402e" filled="f" stroked="t" strokeweight=".24pt" strokecolor="#231F20">
                <v:path arrowok="t"/>
              </v:shape>
            </v:group>
            <v:group style="position:absolute;left:6248;top:4402;width:95;height:2" coordorigin="6248,4402" coordsize="95,2">
              <v:shape style="position:absolute;left:6248;top:4402;width:95;height:2" coordorigin="6248,4402" coordsize="95,0" path="m6248,4402l6343,4402e" filled="f" stroked="t" strokeweight=".24pt" strokecolor="#231F20">
                <v:path arrowok="t"/>
              </v:shape>
            </v:group>
            <v:group style="position:absolute;left:5959;top:4451;width:97;height:2" coordorigin="5959,4451" coordsize="97,2">
              <v:shape style="position:absolute;left:5959;top:4451;width:97;height:2" coordorigin="5959,4451" coordsize="97,0" path="m5959,4451l6056,4451e" filled="f" stroked="t" strokeweight=".24pt" strokecolor="#231F20">
                <v:path arrowok="t"/>
              </v:shape>
            </v:group>
            <v:group style="position:absolute;left:6151;top:4451;width:97;height:2" coordorigin="6151,4451" coordsize="97,2">
              <v:shape style="position:absolute;left:6151;top:4451;width:97;height:2" coordorigin="6151,4451" coordsize="97,0" path="m6151,4451l6248,4451e" filled="f" stroked="t" strokeweight=".24pt" strokecolor="#231F20">
                <v:path arrowok="t"/>
              </v:shape>
            </v:group>
            <v:group style="position:absolute;left:6056;top:4498;width:95;height:2" coordorigin="6056,4498" coordsize="95,2">
              <v:shape style="position:absolute;left:6056;top:4498;width:95;height:2" coordorigin="6056,4498" coordsize="95,0" path="m6056,4498l6151,4498e" filled="f" stroked="t" strokeweight=".24pt" strokecolor="#231F20">
                <v:path arrowok="t"/>
              </v:shape>
            </v:group>
            <v:group style="position:absolute;left:6248;top:4498;width:95;height:2" coordorigin="6248,4498" coordsize="95,2">
              <v:shape style="position:absolute;left:6248;top:4498;width:95;height:2" coordorigin="6248,4498" coordsize="95,0" path="m6248,4498l6343,4498e" filled="f" stroked="t" strokeweight=".24pt" strokecolor="#231F20">
                <v:path arrowok="t"/>
              </v:shape>
            </v:group>
            <v:group style="position:absolute;left:5959;top:4543;width:192;height:2" coordorigin="5959,4543" coordsize="192,2">
              <v:shape style="position:absolute;left:5959;top:4543;width:192;height:2" coordorigin="5959,4543" coordsize="192,0" path="m5959,4543l6151,4543e" filled="f" stroked="t" strokeweight=".494006pt" strokecolor="#231F20">
                <v:path arrowok="t"/>
              </v:shape>
            </v:group>
            <v:group style="position:absolute;left:6156;top:4541;width:95;height:2" coordorigin="6156,4541" coordsize="95,2">
              <v:shape style="position:absolute;left:6156;top:4541;width:95;height:2" coordorigin="6156,4541" coordsize="95,0" path="m6156,4541l6252,4541e" filled="f" stroked="t" strokeweight=".24pt" strokecolor="#231F20">
                <v:path arrowok="t"/>
              </v:shape>
            </v:group>
            <v:group style="position:absolute;left:6343;top:4354;width:97;height:2" coordorigin="6343,4354" coordsize="97,2">
              <v:shape style="position:absolute;left:6343;top:4354;width:97;height:2" coordorigin="6343,4354" coordsize="97,0" path="m6343,4354l6440,4354e" filled="f" stroked="t" strokeweight=".24pt" strokecolor="#231F20">
                <v:path arrowok="t"/>
              </v:shape>
            </v:group>
            <v:group style="position:absolute;left:6535;top:4354;width:97;height:2" coordorigin="6535,4354" coordsize="97,2">
              <v:shape style="position:absolute;left:6535;top:4354;width:97;height:2" coordorigin="6535,4354" coordsize="97,0" path="m6535,4354l6632,4354e" filled="f" stroked="t" strokeweight=".24pt" strokecolor="#231F20">
                <v:path arrowok="t"/>
              </v:shape>
            </v:group>
            <v:group style="position:absolute;left:6440;top:4402;width:95;height:2" coordorigin="6440,4402" coordsize="95,2">
              <v:shape style="position:absolute;left:6440;top:4402;width:95;height:2" coordorigin="6440,4402" coordsize="95,0" path="m6440,4402l6535,4402e" filled="f" stroked="t" strokeweight=".24pt" strokecolor="#231F20">
                <v:path arrowok="t"/>
              </v:shape>
            </v:group>
            <v:group style="position:absolute;left:6632;top:4402;width:95;height:2" coordorigin="6632,4402" coordsize="95,2">
              <v:shape style="position:absolute;left:6632;top:4402;width:95;height:2" coordorigin="6632,4402" coordsize="95,0" path="m6632,4402l6727,4402e" filled="f" stroked="t" strokeweight=".24pt" strokecolor="#231F20">
                <v:path arrowok="t"/>
              </v:shape>
            </v:group>
            <v:group style="position:absolute;left:6343;top:4451;width:97;height:2" coordorigin="6343,4451" coordsize="97,2">
              <v:shape style="position:absolute;left:6343;top:4451;width:97;height:2" coordorigin="6343,4451" coordsize="97,0" path="m6343,4451l6440,4451e" filled="f" stroked="t" strokeweight=".24pt" strokecolor="#231F20">
                <v:path arrowok="t"/>
              </v:shape>
            </v:group>
            <v:group style="position:absolute;left:6535;top:4451;width:97;height:2" coordorigin="6535,4451" coordsize="97,2">
              <v:shape style="position:absolute;left:6535;top:4451;width:97;height:2" coordorigin="6535,4451" coordsize="97,0" path="m6535,4451l6632,4451e" filled="f" stroked="t" strokeweight=".24pt" strokecolor="#231F20">
                <v:path arrowok="t"/>
              </v:shape>
            </v:group>
            <v:group style="position:absolute;left:6440;top:4498;width:95;height:2" coordorigin="6440,4498" coordsize="95,2">
              <v:shape style="position:absolute;left:6440;top:4498;width:95;height:2" coordorigin="6440,4498" coordsize="95,0" path="m6440,4498l6535,4498e" filled="f" stroked="t" strokeweight=".24pt" strokecolor="#231F20">
                <v:path arrowok="t"/>
              </v:shape>
            </v:group>
            <v:group style="position:absolute;left:6632;top:4498;width:95;height:2" coordorigin="6632,4498" coordsize="95,2">
              <v:shape style="position:absolute;left:6632;top:4498;width:95;height:2" coordorigin="6632,4498" coordsize="95,0" path="m6632,4498l6727,4498e" filled="f" stroked="t" strokeweight=".24pt" strokecolor="#231F20">
                <v:path arrowok="t"/>
              </v:shape>
            </v:group>
            <v:group style="position:absolute;left:6248;top:4543;width:288;height:2" coordorigin="6248,4543" coordsize="288,2">
              <v:shape style="position:absolute;left:6248;top:4543;width:288;height:2" coordorigin="6248,4543" coordsize="288,0" path="m6248,4543l6535,4543e" filled="f" stroked="t" strokeweight=".494011pt" strokecolor="#231F20">
                <v:path arrowok="t"/>
              </v:shape>
            </v:group>
            <v:group style="position:absolute;left:6540;top:4541;width:95;height:2" coordorigin="6540,4541" coordsize="95,2">
              <v:shape style="position:absolute;left:6540;top:4541;width:95;height:2" coordorigin="6540,4541" coordsize="95,0" path="m6540,4541l6636,4541e" filled="f" stroked="t" strokeweight=".24pt" strokecolor="#231F20">
                <v:path arrowok="t"/>
              </v:shape>
            </v:group>
            <v:group style="position:absolute;left:6727;top:4354;width:97;height:2" coordorigin="6727,4354" coordsize="97,2">
              <v:shape style="position:absolute;left:6727;top:4354;width:97;height:2" coordorigin="6727,4354" coordsize="97,0" path="m6727,4354l6824,4354e" filled="f" stroked="t" strokeweight=".24pt" strokecolor="#231F20">
                <v:path arrowok="t"/>
              </v:shape>
            </v:group>
            <v:group style="position:absolute;left:6824;top:4402;width:90;height:2" coordorigin="6824,4402" coordsize="90,2">
              <v:shape style="position:absolute;left:6824;top:4402;width:90;height:2" coordorigin="6824,4402" coordsize="90,0" path="m6824,4402l6914,4402e" filled="f" stroked="t" strokeweight=".24pt" strokecolor="#231F20">
                <v:path arrowok="t"/>
              </v:shape>
            </v:group>
            <v:group style="position:absolute;left:6727;top:4451;width:97;height:2" coordorigin="6727,4451" coordsize="97,2">
              <v:shape style="position:absolute;left:6727;top:4451;width:97;height:2" coordorigin="6727,4451" coordsize="97,0" path="m6727,4451l6824,4451e" filled="f" stroked="t" strokeweight=".24pt" strokecolor="#231F20">
                <v:path arrowok="t"/>
              </v:shape>
            </v:group>
            <v:group style="position:absolute;left:6824;top:4498;width:90;height:2" coordorigin="6824,4498" coordsize="90,2">
              <v:shape style="position:absolute;left:6824;top:4498;width:90;height:2" coordorigin="6824,4498" coordsize="90,0" path="m6824,4498l6914,4498e" filled="f" stroked="t" strokeweight=".24pt" strokecolor="#231F20">
                <v:path arrowok="t"/>
              </v:shape>
            </v:group>
            <v:group style="position:absolute;left:6632;top:4543;width:282;height:2" coordorigin="6632,4543" coordsize="282,2">
              <v:shape style="position:absolute;left:6632;top:4543;width:282;height:2" coordorigin="6632,4543" coordsize="282,0" path="m6632,4543l6914,4543e" filled="f" stroked="t" strokeweight=".494011pt" strokecolor="#231F20">
                <v:path arrowok="t"/>
              </v:shape>
            </v:group>
            <v:group style="position:absolute;left:5959;top:4593;width:955;height:2" coordorigin="5959,4593" coordsize="955,2">
              <v:shape style="position:absolute;left:5959;top:4593;width:955;height:2" coordorigin="5959,4593" coordsize="955,0" path="m5959,4593l6914,4593e" filled="f" stroked="t" strokeweight=".1194pt" strokecolor="#231F20">
                <v:path arrowok="t"/>
              </v:shape>
            </v:group>
            <v:group style="position:absolute;left:6011;top:4594;width:43;height:46" coordorigin="6011,4594" coordsize="43,46">
              <v:shape style="position:absolute;left:6011;top:4594;width:43;height:46" coordorigin="6011,4594" coordsize="43,46" path="m6020,4595l6011,4604,6011,4630,6021,4641,6045,4641,6054,4630,6054,4604,6046,4595,6020,4595e" filled="t" fillcolor="#231F20" stroked="f">
                <v:path arrowok="t"/>
                <v:fill/>
              </v:shape>
            </v:group>
            <v:group style="position:absolute;left:6055;top:4689;width:47;height:47" coordorigin="6055,4689" coordsize="47,47">
              <v:shape style="position:absolute;left:6055;top:4689;width:47;height:47" coordorigin="6055,4689" coordsize="47,47" path="m6091,4689l6065,4689,6055,4699,6055,4726,6065,4736,6091,4736,6102,4726,6102,4699,6091,4689e" filled="t" fillcolor="#231F20" stroked="f">
                <v:path arrowok="t"/>
                <v:fill/>
              </v:shape>
            </v:group>
            <v:group style="position:absolute;left:5993;top:4661;width:39;height:2" coordorigin="5993,4661" coordsize="39,2">
              <v:shape style="position:absolute;left:5993;top:4661;width:39;height:2" coordorigin="5993,4661" coordsize="39,0" path="m5993,4661l6032,4661e" filled="f" stroked="t" strokeweight=".24pt" strokecolor="#231F20">
                <v:path arrowok="t"/>
              </v:shape>
            </v:group>
            <v:group style="position:absolute;left:6099;top:4761;width:34;height:2" coordorigin="6099,4761" coordsize="34,2">
              <v:shape style="position:absolute;left:6099;top:4761;width:34;height:2" coordorigin="6099,4761" coordsize="34,0" path="m6099,4761l6132,4761e" filled="f" stroked="t" strokeweight=".24pt" strokecolor="#231F20">
                <v:path arrowok="t"/>
              </v:shape>
            </v:group>
            <v:group style="position:absolute;left:6203;top:4594;width:43;height:46" coordorigin="6203,4594" coordsize="43,46">
              <v:shape style="position:absolute;left:6203;top:4594;width:43;height:46" coordorigin="6203,4594" coordsize="43,46" path="m6238,4595l6212,4595,6203,4604,6203,4630,6213,4641,6237,4641,6246,4630,6246,4604,6238,4595e" filled="t" fillcolor="#231F20" stroked="f">
                <v:path arrowok="t"/>
                <v:fill/>
              </v:shape>
            </v:group>
            <v:group style="position:absolute;left:6247;top:4689;width:47;height:47" coordorigin="6247,4689" coordsize="47,47">
              <v:shape style="position:absolute;left:6247;top:4689;width:47;height:47" coordorigin="6247,4689" coordsize="47,47" path="m6283,4689l6257,4689,6247,4699,6247,4726,6257,4736,6283,4736,6294,4726,6294,4699,6283,4689e" filled="t" fillcolor="#231F20" stroked="f">
                <v:path arrowok="t"/>
                <v:fill/>
              </v:shape>
            </v:group>
            <v:group style="position:absolute;left:6185;top:4661;width:39;height:2" coordorigin="6185,4661" coordsize="39,2">
              <v:shape style="position:absolute;left:6185;top:4661;width:39;height:2" coordorigin="6185,4661" coordsize="39,0" path="m6185,4661l6224,4661e" filled="f" stroked="t" strokeweight=".24pt" strokecolor="#231F20">
                <v:path arrowok="t"/>
              </v:shape>
            </v:group>
            <v:group style="position:absolute;left:6291;top:4761;width:34;height:2" coordorigin="6291,4761" coordsize="34,2">
              <v:shape style="position:absolute;left:6291;top:4761;width:34;height:2" coordorigin="6291,4761" coordsize="34,0" path="m6291,4761l6324,4761e" filled="f" stroked="t" strokeweight=".24pt" strokecolor="#231F20">
                <v:path arrowok="t"/>
              </v:shape>
            </v:group>
            <v:group style="position:absolute;left:6395;top:4594;width:43;height:46" coordorigin="6395,4594" coordsize="43,46">
              <v:shape style="position:absolute;left:6395;top:4594;width:43;height:46" coordorigin="6395,4594" coordsize="43,46" path="m6404,4595l6395,4604,6395,4630,6405,4641,6429,4641,6438,4630,6438,4604,6430,4595,6404,4595e" filled="t" fillcolor="#231F20" stroked="f">
                <v:path arrowok="t"/>
                <v:fill/>
              </v:shape>
            </v:group>
            <v:group style="position:absolute;left:6439;top:4689;width:47;height:47" coordorigin="6439,4689" coordsize="47,47">
              <v:shape style="position:absolute;left:6439;top:4689;width:47;height:47" coordorigin="6439,4689" coordsize="47,47" path="m6475,4689l6449,4689,6439,4699,6439,4726,6449,4736,6475,4736,6486,4726,6486,4699,6475,4689e" filled="t" fillcolor="#231F20" stroked="f">
                <v:path arrowok="t"/>
                <v:fill/>
              </v:shape>
            </v:group>
            <v:group style="position:absolute;left:6377;top:4661;width:39;height:2" coordorigin="6377,4661" coordsize="39,2">
              <v:shape style="position:absolute;left:6377;top:4661;width:39;height:2" coordorigin="6377,4661" coordsize="39,0" path="m6377,4661l6416,4661e" filled="f" stroked="t" strokeweight=".24pt" strokecolor="#231F20">
                <v:path arrowok="t"/>
              </v:shape>
            </v:group>
            <v:group style="position:absolute;left:6483;top:4761;width:34;height:2" coordorigin="6483,4761" coordsize="34,2">
              <v:shape style="position:absolute;left:6483;top:4761;width:34;height:2" coordorigin="6483,4761" coordsize="34,0" path="m6483,4761l6516,4761e" filled="f" stroked="t" strokeweight=".24pt" strokecolor="#231F20">
                <v:path arrowok="t"/>
              </v:shape>
            </v:group>
            <v:group style="position:absolute;left:6587;top:4594;width:43;height:46" coordorigin="6587,4594" coordsize="43,46">
              <v:shape style="position:absolute;left:6587;top:4594;width:43;height:46" coordorigin="6587,4594" coordsize="43,46" path="m6596,4595l6587,4604,6587,4630,6597,4641,6621,4641,6630,4630,6630,4604,6622,4595,6596,4595e" filled="t" fillcolor="#231F20" stroked="f">
                <v:path arrowok="t"/>
                <v:fill/>
              </v:shape>
            </v:group>
            <v:group style="position:absolute;left:6631;top:4689;width:47;height:47" coordorigin="6631,4689" coordsize="47,47">
              <v:shape style="position:absolute;left:6631;top:4689;width:47;height:47" coordorigin="6631,4689" coordsize="47,47" path="m6667,4689l6641,4689,6631,4699,6631,4726,6641,4736,6667,4736,6678,4726,6678,4699,6667,4689e" filled="t" fillcolor="#231F20" stroked="f">
                <v:path arrowok="t"/>
                <v:fill/>
              </v:shape>
            </v:group>
            <v:group style="position:absolute;left:6569;top:4661;width:39;height:2" coordorigin="6569,4661" coordsize="39,2">
              <v:shape style="position:absolute;left:6569;top:4661;width:39;height:2" coordorigin="6569,4661" coordsize="39,0" path="m6569,4661l6608,4661e" filled="f" stroked="t" strokeweight=".24pt" strokecolor="#231F20">
                <v:path arrowok="t"/>
              </v:shape>
            </v:group>
            <v:group style="position:absolute;left:6675;top:4761;width:34;height:2" coordorigin="6675,4761" coordsize="34,2">
              <v:shape style="position:absolute;left:6675;top:4761;width:34;height:2" coordorigin="6675,4761" coordsize="34,0" path="m6675,4761l6708,4761e" filled="f" stroked="t" strokeweight=".24pt" strokecolor="#231F20">
                <v:path arrowok="t"/>
              </v:shape>
            </v:group>
            <v:group style="position:absolute;left:6779;top:4594;width:43;height:46" coordorigin="6779,4594" coordsize="43,46">
              <v:shape style="position:absolute;left:6779;top:4594;width:43;height:46" coordorigin="6779,4594" coordsize="43,46" path="m6788,4595l6779,4604,6779,4630,6789,4641,6813,4641,6822,4630,6822,4604,6814,4595,6788,4595e" filled="t" fillcolor="#231F20" stroked="f">
                <v:path arrowok="t"/>
                <v:fill/>
              </v:shape>
            </v:group>
            <v:group style="position:absolute;left:6823;top:4689;width:47;height:47" coordorigin="6823,4689" coordsize="47,47">
              <v:shape style="position:absolute;left:6823;top:4689;width:47;height:47" coordorigin="6823,4689" coordsize="47,47" path="m6860,4689l6833,4689,6823,4699,6823,4726,6833,4736,6860,4736,6870,4726,6870,4699,6860,4689e" filled="t" fillcolor="#231F20" stroked="f">
                <v:path arrowok="t"/>
                <v:fill/>
              </v:shape>
            </v:group>
            <v:group style="position:absolute;left:6761;top:4661;width:39;height:2" coordorigin="6761,4661" coordsize="39,2">
              <v:shape style="position:absolute;left:6761;top:4661;width:39;height:2" coordorigin="6761,4661" coordsize="39,0" path="m6761,4661l6800,4661e" filled="f" stroked="t" strokeweight=".24pt" strokecolor="#231F20">
                <v:path arrowok="t"/>
              </v:shape>
            </v:group>
            <v:group style="position:absolute;left:6867;top:4761;width:34;height:2" coordorigin="6867,4761" coordsize="34,2">
              <v:shape style="position:absolute;left:6867;top:4761;width:34;height:2" coordorigin="6867,4761" coordsize="34,0" path="m6867,4761l6900,4761e" filled="f" stroked="t" strokeweight=".24pt" strokecolor="#231F20">
                <v:path arrowok="t"/>
              </v:shape>
            </v:group>
            <v:group style="position:absolute;left:6011;top:4786;width:43;height:46" coordorigin="6011,4786" coordsize="43,46">
              <v:shape style="position:absolute;left:6011;top:4786;width:43;height:46" coordorigin="6011,4786" coordsize="43,46" path="m6020,4787l6011,4796,6011,4822,6021,4833,6045,4833,6054,4822,6054,4796,6046,4787,6020,4787e" filled="t" fillcolor="#231F20" stroked="f">
                <v:path arrowok="t"/>
                <v:fill/>
              </v:shape>
            </v:group>
            <v:group style="position:absolute;left:6055;top:4881;width:47;height:47" coordorigin="6055,4881" coordsize="47,47">
              <v:shape style="position:absolute;left:6055;top:4881;width:47;height:47" coordorigin="6055,4881" coordsize="47,47" path="m6091,4881l6065,4881,6055,4891,6055,4918,6065,4928,6091,4928,6102,4918,6102,4891,6091,4881e" filled="t" fillcolor="#231F20" stroked="f">
                <v:path arrowok="t"/>
                <v:fill/>
              </v:shape>
            </v:group>
            <v:group style="position:absolute;left:5993;top:4853;width:39;height:2" coordorigin="5993,4853" coordsize="39,2">
              <v:shape style="position:absolute;left:5993;top:4853;width:39;height:2" coordorigin="5993,4853" coordsize="39,0" path="m5993,4853l6032,4853e" filled="f" stroked="t" strokeweight=".24pt" strokecolor="#231F20">
                <v:path arrowok="t"/>
              </v:shape>
            </v:group>
            <v:group style="position:absolute;left:6203;top:4786;width:43;height:46" coordorigin="6203,4786" coordsize="43,46">
              <v:shape style="position:absolute;left:6203;top:4786;width:43;height:46" coordorigin="6203,4786" coordsize="43,46" path="m6238,4787l6212,4787,6203,4796,6203,4822,6213,4833,6237,4833,6246,4822,6246,4796,6238,4787e" filled="t" fillcolor="#231F20" stroked="f">
                <v:path arrowok="t"/>
                <v:fill/>
              </v:shape>
            </v:group>
            <v:group style="position:absolute;left:6247;top:4881;width:47;height:47" coordorigin="6247,4881" coordsize="47,47">
              <v:shape style="position:absolute;left:6247;top:4881;width:47;height:47" coordorigin="6247,4881" coordsize="47,47" path="m6283,4881l6257,4881,6247,4891,6247,4918,6257,4928,6283,4928,6294,4918,6294,4891,6283,4881e" filled="t" fillcolor="#231F20" stroked="f">
                <v:path arrowok="t"/>
                <v:fill/>
              </v:shape>
            </v:group>
            <v:group style="position:absolute;left:6185;top:4853;width:39;height:2" coordorigin="6185,4853" coordsize="39,2">
              <v:shape style="position:absolute;left:6185;top:4853;width:39;height:2" coordorigin="6185,4853" coordsize="39,0" path="m6185,4853l6224,4853e" filled="f" stroked="t" strokeweight=".24pt" strokecolor="#231F20">
                <v:path arrowok="t"/>
              </v:shape>
            </v:group>
            <v:group style="position:absolute;left:6395;top:4786;width:43;height:46" coordorigin="6395,4786" coordsize="43,46">
              <v:shape style="position:absolute;left:6395;top:4786;width:43;height:46" coordorigin="6395,4786" coordsize="43,46" path="m6404,4787l6395,4796,6395,4822,6405,4833,6429,4833,6438,4822,6438,4796,6430,4787,6404,4787e" filled="t" fillcolor="#231F20" stroked="f">
                <v:path arrowok="t"/>
                <v:fill/>
              </v:shape>
            </v:group>
            <v:group style="position:absolute;left:6439;top:4881;width:47;height:47" coordorigin="6439,4881" coordsize="47,47">
              <v:shape style="position:absolute;left:6439;top:4881;width:47;height:47" coordorigin="6439,4881" coordsize="47,47" path="m6475,4881l6449,4881,6439,4891,6439,4918,6449,4928,6475,4928,6486,4918,6486,4891,6475,4881e" filled="t" fillcolor="#231F20" stroked="f">
                <v:path arrowok="t"/>
                <v:fill/>
              </v:shape>
            </v:group>
            <v:group style="position:absolute;left:6377;top:4853;width:39;height:2" coordorigin="6377,4853" coordsize="39,2">
              <v:shape style="position:absolute;left:6377;top:4853;width:39;height:2" coordorigin="6377,4853" coordsize="39,0" path="m6377,4853l6416,4853e" filled="f" stroked="t" strokeweight=".24pt" strokecolor="#231F20">
                <v:path arrowok="t"/>
              </v:shape>
            </v:group>
            <v:group style="position:absolute;left:6587;top:4786;width:43;height:46" coordorigin="6587,4786" coordsize="43,46">
              <v:shape style="position:absolute;left:6587;top:4786;width:43;height:46" coordorigin="6587,4786" coordsize="43,46" path="m6596,4787l6587,4796,6587,4822,6597,4833,6621,4833,6630,4822,6630,4796,6622,4787,6596,4787e" filled="t" fillcolor="#231F20" stroked="f">
                <v:path arrowok="t"/>
                <v:fill/>
              </v:shape>
            </v:group>
            <v:group style="position:absolute;left:6631;top:4881;width:47;height:47" coordorigin="6631,4881" coordsize="47,47">
              <v:shape style="position:absolute;left:6631;top:4881;width:47;height:47" coordorigin="6631,4881" coordsize="47,47" path="m6667,4881l6641,4881,6631,4891,6631,4918,6641,4928,6667,4928,6678,4918,6678,4891,6667,4881e" filled="t" fillcolor="#231F20" stroked="f">
                <v:path arrowok="t"/>
                <v:fill/>
              </v:shape>
            </v:group>
            <v:group style="position:absolute;left:6569;top:4853;width:39;height:2" coordorigin="6569,4853" coordsize="39,2">
              <v:shape style="position:absolute;left:6569;top:4853;width:39;height:2" coordorigin="6569,4853" coordsize="39,0" path="m6569,4853l6608,4853e" filled="f" stroked="t" strokeweight=".24pt" strokecolor="#231F20">
                <v:path arrowok="t"/>
              </v:shape>
            </v:group>
            <v:group style="position:absolute;left:6779;top:4786;width:43;height:46" coordorigin="6779,4786" coordsize="43,46">
              <v:shape style="position:absolute;left:6779;top:4786;width:43;height:46" coordorigin="6779,4786" coordsize="43,46" path="m6788,4787l6779,4796,6779,4822,6789,4833,6813,4833,6822,4822,6822,4796,6814,4787,6788,4787e" filled="t" fillcolor="#231F20" stroked="f">
                <v:path arrowok="t"/>
                <v:fill/>
              </v:shape>
            </v:group>
            <v:group style="position:absolute;left:6823;top:4881;width:47;height:47" coordorigin="6823,4881" coordsize="47,47">
              <v:shape style="position:absolute;left:6823;top:4881;width:47;height:47" coordorigin="6823,4881" coordsize="47,47" path="m6860,4881l6833,4881,6823,4891,6823,4918,6833,4928,6860,4928,6870,4918,6870,4891,6860,4881e" filled="t" fillcolor="#231F20" stroked="f">
                <v:path arrowok="t"/>
                <v:fill/>
              </v:shape>
            </v:group>
            <v:group style="position:absolute;left:6761;top:4853;width:39;height:2" coordorigin="6761,4853" coordsize="39,2">
              <v:shape style="position:absolute;left:6761;top:4853;width:39;height:2" coordorigin="6761,4853" coordsize="39,0" path="m6761,4853l6800,4853e" filled="f" stroked="t" strokeweight=".24pt" strokecolor="#231F20">
                <v:path arrowok="t"/>
              </v:shape>
            </v:group>
            <v:group style="position:absolute;left:5959;top:4987;width:955;height:2" coordorigin="5959,4987" coordsize="955,2">
              <v:shape style="position:absolute;left:5959;top:4987;width:955;height:2" coordorigin="5959,4987" coordsize="955,0" path="m5959,4987l6914,4987e" filled="f" stroked="t" strokeweight=".24003pt" strokecolor="#231F20">
                <v:path arrowok="t"/>
              </v:shape>
            </v:group>
            <v:group style="position:absolute;left:5959;top:5036;width:955;height:2" coordorigin="5959,5036" coordsize="955,2">
              <v:shape style="position:absolute;left:5959;top:5036;width:955;height:2" coordorigin="5959,5036" coordsize="955,0" path="m5959,5036l6914,5036e" filled="f" stroked="t" strokeweight=".24003pt" strokecolor="#231F20">
                <v:path arrowok="t"/>
              </v:shape>
            </v:group>
            <v:group style="position:absolute;left:5959;top:5083;width:955;height:2" coordorigin="5959,5083" coordsize="955,2">
              <v:shape style="position:absolute;left:5959;top:5083;width:955;height:2" coordorigin="5959,5083" coordsize="955,0" path="m5959,5083l6914,5083e" filled="f" stroked="t" strokeweight=".240015pt" strokecolor="#231F20">
                <v:path arrowok="t"/>
              </v:shape>
            </v:group>
            <v:group style="position:absolute;left:5959;top:5132;width:955;height:2" coordorigin="5959,5132" coordsize="955,2">
              <v:shape style="position:absolute;left:5959;top:5132;width:955;height:2" coordorigin="5959,5132" coordsize="955,0" path="m5959,5132l6914,5132e" filled="f" stroked="t" strokeweight=".240013pt" strokecolor="#231F20">
                <v:path arrowok="t"/>
              </v:shape>
            </v:group>
            <v:group style="position:absolute;left:5959;top:4939;width:955;height:2" coordorigin="5959,4939" coordsize="955,2">
              <v:shape style="position:absolute;left:5959;top:4939;width:955;height:2" coordorigin="5959,4939" coordsize="955,0" path="m5959,4939l6914,4939e" filled="f" stroked="t" strokeweight=".240029pt" strokecolor="#231F20">
                <v:path arrowok="t"/>
              </v:shape>
            </v:group>
            <v:group style="position:absolute;left:5959;top:5175;width:955;height:2" coordorigin="5959,5175" coordsize="955,2">
              <v:shape style="position:absolute;left:5959;top:5175;width:955;height:2" coordorigin="5959,5175" coordsize="955,0" path="m5959,5175l6914,5175e" filled="f" stroked="t" strokeweight=".240009pt" strokecolor="#231F20">
                <v:path arrowok="t"/>
              </v:shape>
            </v:group>
            <v:group style="position:absolute;left:5959;top:5228;width:955;height:2" coordorigin="5959,5228" coordsize="955,2">
              <v:shape style="position:absolute;left:5959;top:5228;width:955;height:2" coordorigin="5959,5228" coordsize="955,0" path="m5959,5228l6914,5228e" filled="f" stroked="t" strokeweight=".240016pt" strokecolor="#231F20">
                <v:path arrowok="t"/>
              </v:shape>
            </v:group>
            <v:group style="position:absolute;left:5959;top:5275;width:955;height:2" coordorigin="5959,5275" coordsize="955,2">
              <v:shape style="position:absolute;left:5959;top:5275;width:955;height:2" coordorigin="5959,5275" coordsize="955,0" path="m5959,5275l6914,5275e" filled="f" stroked="t" strokeweight=".240021pt" strokecolor="#231F20">
                <v:path arrowok="t"/>
              </v:shape>
            </v:group>
            <v:group style="position:absolute;left:5959;top:5324;width:955;height:2" coordorigin="5959,5324" coordsize="955,2">
              <v:shape style="position:absolute;left:5959;top:5324;width:955;height:2" coordorigin="5959,5324" coordsize="955,0" path="m5959,5324l6914,5324e" filled="f" stroked="t" strokeweight=".240001pt" strokecolor="#231F20">
                <v:path arrowok="t"/>
              </v:shape>
            </v:group>
            <v:group style="position:absolute;left:5959;top:5372;width:955;height:2" coordorigin="5959,5372" coordsize="955,2">
              <v:shape style="position:absolute;left:5959;top:5372;width:955;height:2" coordorigin="5959,5372" coordsize="955,0" path="m5959,5372l6914,5372e" filled="f" stroked="t" strokeweight=".240023pt" strokecolor="#231F20">
                <v:path arrowok="t"/>
              </v:shape>
            </v:group>
            <v:group style="position:absolute;left:5959;top:5181;width:955;height:2" coordorigin="5959,5181" coordsize="955,2">
              <v:shape style="position:absolute;left:5959;top:5181;width:955;height:2" coordorigin="5959,5181" coordsize="955,0" path="m5959,5181l6914,5181e" filled="f" stroked="t" strokeweight=".120324pt" strokecolor="#231F20">
                <v:path arrowok="t"/>
              </v:shape>
            </v:group>
            <v:group style="position:absolute;left:5959;top:5415;width:955;height:2" coordorigin="5959,5415" coordsize="955,2">
              <v:shape style="position:absolute;left:5959;top:5415;width:955;height:2" coordorigin="5959,5415" coordsize="955,0" path="m5959,5415l6914,5415e" filled="f" stroked="t" strokeweight=".240012pt" strokecolor="#231F20">
                <v:path arrowok="t"/>
              </v:shape>
            </v:group>
            <v:group style="position:absolute;left:5959;top:5467;width:955;height:2" coordorigin="5959,5467" coordsize="955,2">
              <v:shape style="position:absolute;left:5959;top:5467;width:955;height:2" coordorigin="5959,5467" coordsize="955,0" path="m5959,5467l6914,5467e" filled="f" stroked="t" strokeweight=".240026pt" strokecolor="#231F20">
                <v:path arrowok="t"/>
              </v:shape>
            </v:group>
            <v:group style="position:absolute;left:5959;top:5515;width:955;height:2" coordorigin="5959,5515" coordsize="955,2">
              <v:shape style="position:absolute;left:5959;top:5515;width:955;height:2" coordorigin="5959,5515" coordsize="955,0" path="m5959,5515l6914,5515e" filled="f" stroked="t" strokeweight=".240018pt" strokecolor="#231F20">
                <v:path arrowok="t"/>
              </v:shape>
            </v:group>
            <v:group style="position:absolute;left:5959;top:5564;width:955;height:2" coordorigin="5959,5564" coordsize="955,2">
              <v:shape style="position:absolute;left:5959;top:5564;width:955;height:2" coordorigin="5959,5564" coordsize="955,0" path="m5959,5564l6914,5564e" filled="f" stroked="t" strokeweight=".240009pt" strokecolor="#231F20">
                <v:path arrowok="t"/>
              </v:shape>
            </v:group>
            <v:group style="position:absolute;left:5959;top:5612;width:955;height:2" coordorigin="5959,5612" coordsize="955,2">
              <v:shape style="position:absolute;left:5959;top:5612;width:955;height:2" coordorigin="5959,5612" coordsize="955,0" path="m5959,5612l6914,5612e" filled="f" stroked="t" strokeweight=".240027pt" strokecolor="#231F20">
                <v:path arrowok="t"/>
              </v:shape>
            </v:group>
            <v:group style="position:absolute;left:5959;top:5421;width:955;height:2" coordorigin="5959,5421" coordsize="955,2">
              <v:shape style="position:absolute;left:5959;top:5421;width:955;height:2" coordorigin="5959,5421" coordsize="955,0" path="m5959,5421l6914,5421e" filled="f" stroked="t" strokeweight=".119802pt" strokecolor="#231F20">
                <v:path arrowok="t"/>
              </v:shape>
            </v:group>
            <v:group style="position:absolute;left:5959;top:5654;width:955;height:2" coordorigin="5959,5654" coordsize="955,2">
              <v:shape style="position:absolute;left:5959;top:5654;width:955;height:2" coordorigin="5959,5654" coordsize="955,0" path="m5959,5654l6914,5654e" filled="f" stroked="t" strokeweight=".240023pt" strokecolor="#231F20">
                <v:path arrowok="t"/>
              </v:shape>
            </v:group>
            <v:group style="position:absolute;left:5959;top:5707;width:955;height:2" coordorigin="5959,5707" coordsize="955,2">
              <v:shape style="position:absolute;left:5959;top:5707;width:955;height:2" coordorigin="5959,5707" coordsize="955,0" path="m5959,5707l6914,5707e" filled="f" stroked="t" strokeweight=".240029pt" strokecolor="#231F20">
                <v:path arrowok="t"/>
              </v:shape>
            </v:group>
            <v:group style="position:absolute;left:5959;top:5755;width:955;height:2" coordorigin="5959,5755" coordsize="955,2">
              <v:shape style="position:absolute;left:5959;top:5755;width:955;height:2" coordorigin="5959,5755" coordsize="955,0" path="m5959,5755l6914,5755e" filled="f" stroked="t" strokeweight=".240015pt" strokecolor="#231F20">
                <v:path arrowok="t"/>
              </v:shape>
            </v:group>
            <v:group style="position:absolute;left:5959;top:5804;width:955;height:2" coordorigin="5959,5804" coordsize="955,2">
              <v:shape style="position:absolute;left:5959;top:5804;width:955;height:2" coordorigin="5959,5804" coordsize="955,0" path="m5959,5804l6914,5804e" filled="f" stroked="t" strokeweight=".240013pt" strokecolor="#231F20">
                <v:path arrowok="t"/>
              </v:shape>
            </v:group>
            <v:group style="position:absolute;left:5959;top:5852;width:955;height:2" coordorigin="5959,5852" coordsize="955,2">
              <v:shape style="position:absolute;left:5959;top:5852;width:955;height:2" coordorigin="5959,5852" coordsize="955,0" path="m5959,5852l6914,5852e" filled="f" stroked="t" strokeweight=".24003pt" strokecolor="#231F20">
                <v:path arrowok="t"/>
              </v:shape>
            </v:group>
            <v:group style="position:absolute;left:5959;top:5661;width:955;height:2" coordorigin="5959,5661" coordsize="955,2">
              <v:shape style="position:absolute;left:5959;top:5661;width:955;height:2" coordorigin="5959,5661" coordsize="955,0" path="m5959,5661l6914,5661e" filled="f" stroked="t" strokeweight=".119412pt" strokecolor="#231F20">
                <v:path arrowok="t"/>
              </v:shape>
            </v:group>
            <v:group style="position:absolute;left:5959;top:5894;width:955;height:2" coordorigin="5959,5894" coordsize="955,2">
              <v:shape style="position:absolute;left:5959;top:5894;width:955;height:2" coordorigin="5959,5894" coordsize="955,0" path="m5959,5894l6914,5894e" filled="f" stroked="t" strokeweight=".240026pt" strokecolor="#231F20">
                <v:path arrowok="t"/>
              </v:shape>
            </v:group>
            <v:group style="position:absolute;left:5959;top:5947;width:955;height:2" coordorigin="5959,5947" coordsize="955,2">
              <v:shape style="position:absolute;left:5959;top:5947;width:955;height:2" coordorigin="5959,5947" coordsize="955,0" path="m5959,5947l6914,5947e" filled="f" stroked="t" strokeweight=".240029pt" strokecolor="#231F20">
                <v:path arrowok="t"/>
              </v:shape>
            </v:group>
            <v:group style="position:absolute;left:5959;top:5995;width:955;height:2" coordorigin="5959,5995" coordsize="955,2">
              <v:shape style="position:absolute;left:5959;top:5995;width:955;height:2" coordorigin="5959,5995" coordsize="955,0" path="m5959,5995l6914,5995e" filled="f" stroked="t" strokeweight=".240017pt" strokecolor="#231F20">
                <v:path arrowok="t"/>
              </v:shape>
            </v:group>
            <v:group style="position:absolute;left:5959;top:6044;width:955;height:2" coordorigin="5959,6044" coordsize="955,2">
              <v:shape style="position:absolute;left:5959;top:6044;width:955;height:2" coordorigin="5959,6044" coordsize="955,0" path="m5959,6044l6914,6044e" filled="f" stroked="t" strokeweight=".240016pt" strokecolor="#231F20">
                <v:path arrowok="t"/>
              </v:shape>
            </v:group>
            <v:group style="position:absolute;left:5959;top:6091;width:955;height:2" coordorigin="5959,6091" coordsize="955,2">
              <v:shape style="position:absolute;left:5959;top:6091;width:955;height:2" coordorigin="5959,6091" coordsize="955,0" path="m5959,6091l6914,6091e" filled="f" stroked="t" strokeweight=".240021pt" strokecolor="#231F20">
                <v:path arrowok="t"/>
              </v:shape>
            </v:group>
            <v:group style="position:absolute;left:5959;top:5900;width:955;height:2" coordorigin="5959,5900" coordsize="955,2">
              <v:shape style="position:absolute;left:5959;top:5900;width:955;height:2" coordorigin="5959,5900" coordsize="955,0" path="m5959,5900l6914,5900e" filled="f" stroked="t" strokeweight=".119815pt" strokecolor="#231F20">
                <v:path arrowok="t"/>
              </v:shape>
            </v:group>
            <v:group style="position:absolute;left:5959;top:6134;width:955;height:2" coordorigin="5959,6134" coordsize="955,2">
              <v:shape style="position:absolute;left:5959;top:6134;width:955;height:2" coordorigin="5959,6134" coordsize="955,0" path="m5959,6134l6914,6134e" filled="f" stroked="t" strokeweight=".240029pt" strokecolor="#231F20">
                <v:path arrowok="t"/>
              </v:shape>
            </v:group>
            <v:group style="position:absolute;left:5959;top:6187;width:955;height:2" coordorigin="5959,6187" coordsize="955,2">
              <v:shape style="position:absolute;left:5959;top:6187;width:955;height:2" coordorigin="5959,6187" coordsize="955,0" path="m5959,6187l6914,6187e" filled="f" stroked="t" strokeweight=".240019pt" strokecolor="#231F20">
                <v:path arrowok="t"/>
              </v:shape>
            </v:group>
            <v:group style="position:absolute;left:5959;top:6236;width:955;height:2" coordorigin="5959,6236" coordsize="955,2">
              <v:shape style="position:absolute;left:5959;top:6236;width:955;height:2" coordorigin="5959,6236" coordsize="955,0" path="m5959,6236l6914,6236e" filled="f" stroked="t" strokeweight=".24002pt" strokecolor="#231F20">
                <v:path arrowok="t"/>
              </v:shape>
            </v:group>
            <v:group style="position:absolute;left:5959;top:6283;width:955;height:2" coordorigin="5959,6283" coordsize="955,2">
              <v:shape style="position:absolute;left:5959;top:6283;width:955;height:2" coordorigin="5959,6283" coordsize="955,0" path="m5959,6283l6914,6283e" filled="f" stroked="t" strokeweight=".240026pt" strokecolor="#231F20">
                <v:path arrowok="t"/>
              </v:shape>
            </v:group>
            <v:group style="position:absolute;left:5959;top:6332;width:955;height:2" coordorigin="5959,6332" coordsize="955,2">
              <v:shape style="position:absolute;left:5959;top:6332;width:955;height:2" coordorigin="5959,6332" coordsize="955,0" path="m5959,6332l6914,6332e" filled="f" stroked="t" strokeweight=".240024pt" strokecolor="#231F20">
                <v:path arrowok="t"/>
              </v:shape>
            </v:group>
            <v:group style="position:absolute;left:5959;top:6140;width:955;height:2" coordorigin="5959,6140" coordsize="955,2">
              <v:shape style="position:absolute;left:5959;top:6140;width:955;height:2" coordorigin="5959,6140" coordsize="955,0" path="m5959,6140l6914,6140e" filled="f" stroked="t" strokeweight=".120218pt" strokecolor="#231F20">
                <v:path arrowok="t"/>
              </v:shape>
            </v:group>
            <v:group style="position:absolute;left:5959;top:6375;width:955;height:2" coordorigin="5959,6375" coordsize="955,2">
              <v:shape style="position:absolute;left:5959;top:6375;width:955;height:2" coordorigin="5959,6375" coordsize="955,0" path="m5959,6375l6914,6375e" filled="f" stroked="t" strokeweight=".24002pt" strokecolor="#231F20">
                <v:path arrowok="t"/>
              </v:shape>
            </v:group>
            <v:group style="position:absolute;left:5959;top:6428;width:955;height:2" coordorigin="5959,6428" coordsize="955,2">
              <v:shape style="position:absolute;left:5959;top:6428;width:955;height:2" coordorigin="5959,6428" coordsize="955,0" path="m5959,6428l6914,6428e" filled="f" stroked="t" strokeweight=".240027pt" strokecolor="#231F20">
                <v:path arrowok="t"/>
              </v:shape>
            </v:group>
            <v:group style="position:absolute;left:5959;top:6475;width:955;height:2" coordorigin="5959,6475" coordsize="955,2">
              <v:shape style="position:absolute;left:5959;top:6475;width:955;height:2" coordorigin="5959,6475" coordsize="955,0" path="m5959,6475l6914,6475e" filled="f" stroked="t" strokeweight=".240012pt" strokecolor="#231F20">
                <v:path arrowok="t"/>
              </v:shape>
            </v:group>
            <v:group style="position:absolute;left:5959;top:6524;width:955;height:2" coordorigin="5959,6524" coordsize="955,2">
              <v:shape style="position:absolute;left:5959;top:6524;width:955;height:2" coordorigin="5959,6524" coordsize="955,0" path="m5959,6524l6914,6524e" filled="f" stroked="t" strokeweight=".24001pt" strokecolor="#231F20">
                <v:path arrowok="t"/>
              </v:shape>
            </v:group>
            <v:group style="position:absolute;left:5959;top:6572;width:955;height:2" coordorigin="5959,6572" coordsize="955,2">
              <v:shape style="position:absolute;left:5959;top:6572;width:955;height:2" coordorigin="5959,6572" coordsize="955,0" path="m5959,6572l6914,6572e" filled="f" stroked="t" strokeweight=".240011pt" strokecolor="#231F20">
                <v:path arrowok="t"/>
              </v:shape>
            </v:group>
            <v:group style="position:absolute;left:5959;top:6381;width:955;height:2" coordorigin="5959,6381" coordsize="955,2">
              <v:shape style="position:absolute;left:5959;top:6381;width:955;height:2" coordorigin="5959,6381" coordsize="955,0" path="m5959,6381l6914,6381e" filled="f" stroked="t" strokeweight=".119513pt" strokecolor="#231F20">
                <v:path arrowok="t"/>
              </v:shape>
            </v:group>
            <v:group style="position:absolute;left:5959;top:6614;width:955;height:2" coordorigin="5959,6614" coordsize="955,2">
              <v:shape style="position:absolute;left:5959;top:6614;width:955;height:2" coordorigin="5959,6614" coordsize="955,0" path="m5959,6614l6914,6614e" filled="f" stroked="t" strokeweight=".240015pt" strokecolor="#231F20">
                <v:path arrowok="t"/>
              </v:shape>
            </v:group>
            <v:group style="position:absolute;left:5959;top:6667;width:955;height:2" coordorigin="5959,6667" coordsize="955,2">
              <v:shape style="position:absolute;left:5959;top:6667;width:955;height:2" coordorigin="5959,6667" coordsize="955,0" path="m5959,6667l6914,6667e" filled="f" stroked="t" strokeweight=".24pt" strokecolor="#231F20">
                <v:path arrowok="t"/>
              </v:shape>
            </v:group>
            <v:group style="position:absolute;left:5959;top:6715;width:955;height:2" coordorigin="5959,6715" coordsize="955,2">
              <v:shape style="position:absolute;left:5959;top:6715;width:955;height:2" coordorigin="5959,6715" coordsize="955,0" path="m5959,6715l6914,6715e" filled="f" stroked="t" strokeweight=".240015pt" strokecolor="#231F20">
                <v:path arrowok="t"/>
              </v:shape>
            </v:group>
            <v:group style="position:absolute;left:5959;top:6764;width:955;height:2" coordorigin="5959,6764" coordsize="955,2">
              <v:shape style="position:absolute;left:5959;top:6764;width:955;height:2" coordorigin="5959,6764" coordsize="955,0" path="m5959,6764l6914,6764e" filled="f" stroked="t" strokeweight=".240014pt" strokecolor="#231F20">
                <v:path arrowok="t"/>
              </v:shape>
            </v:group>
            <v:group style="position:absolute;left:5959;top:6812;width:955;height:2" coordorigin="5959,6812" coordsize="955,2">
              <v:shape style="position:absolute;left:5959;top:6812;width:955;height:2" coordorigin="5959,6812" coordsize="955,0" path="m5959,6812l6914,6812e" filled="f" stroked="t" strokeweight=".240007pt" strokecolor="#231F20">
                <v:path arrowok="t"/>
              </v:shape>
            </v:group>
            <v:group style="position:absolute;left:5959;top:6621;width:955;height:2" coordorigin="5959,6621" coordsize="955,2">
              <v:shape style="position:absolute;left:5959;top:6621;width:955;height:2" coordorigin="5959,6621" coordsize="955,0" path="m5959,6621l6914,6621e" filled="f" stroked="t" strokeweight=".120013pt" strokecolor="#231F20">
                <v:path arrowok="t"/>
              </v:shape>
            </v:group>
            <v:group style="position:absolute;left:5959;top:6854;width:955;height:2" coordorigin="5959,6854" coordsize="955,2">
              <v:shape style="position:absolute;left:5959;top:6854;width:955;height:2" coordorigin="5959,6854" coordsize="955,0" path="m5959,6854l6914,6854e" filled="f" stroked="t" strokeweight=".240012pt" strokecolor="#231F20">
                <v:path arrowok="t"/>
              </v:shape>
            </v:group>
            <v:group style="position:absolute;left:5959;top:6907;width:955;height:2" coordorigin="5959,6907" coordsize="955,2">
              <v:shape style="position:absolute;left:5959;top:6907;width:955;height:2" coordorigin="5959,6907" coordsize="955,0" path="m5959,6907l6914,6907e" filled="f" stroked="t" strokeweight=".240009pt" strokecolor="#231F20">
                <v:path arrowok="t"/>
              </v:shape>
            </v:group>
            <v:group style="position:absolute;left:5959;top:6955;width:955;height:2" coordorigin="5959,6955" coordsize="955,2">
              <v:shape style="position:absolute;left:5959;top:6955;width:955;height:2" coordorigin="5959,6955" coordsize="955,0" path="m5959,6955l6914,6955e" filled="f" stroked="t" strokeweight=".240012pt" strokecolor="#231F20">
                <v:path arrowok="t"/>
              </v:shape>
            </v:group>
            <v:group style="position:absolute;left:5959;top:6861;width:955;height:2" coordorigin="5959,6861" coordsize="955,2">
              <v:shape style="position:absolute;left:5959;top:6861;width:955;height:2" coordorigin="5959,6861" coordsize="955,0" path="m5959,6861l6914,6861e" filled="f" stroked="t" strokeweight=".120415pt" strokecolor="#231F20">
                <v:path arrowok="t"/>
              </v:shape>
            </v:group>
            <v:group style="position:absolute;left:5959;top:7022;width:955;height:2" coordorigin="5959,7022" coordsize="955,2">
              <v:shape style="position:absolute;left:5959;top:7022;width:955;height:2" coordorigin="5959,7022" coordsize="955,0" path="m5959,7022l6914,7022e" filled="f" stroked="t" strokeweight=".240013pt" strokecolor="#231F20">
                <v:path arrowok="t"/>
              </v:shape>
            </v:group>
            <v:group style="position:absolute;left:5959;top:7071;width:955;height:2" coordorigin="5959,7071" coordsize="955,2">
              <v:shape style="position:absolute;left:5959;top:7071;width:955;height:2" coordorigin="5959,7071" coordsize="955,0" path="m5959,7071l6914,7071e" filled="f" stroked="t" strokeweight=".240003pt" strokecolor="#231F20">
                <v:path arrowok="t"/>
              </v:shape>
            </v:group>
            <v:group style="position:absolute;left:5959;top:7118;width:955;height:2" coordorigin="5959,7118" coordsize="955,2">
              <v:shape style="position:absolute;left:5959;top:7118;width:955;height:2" coordorigin="5959,7118" coordsize="955,0" path="m5959,7118l6914,7118e" filled="f" stroked="t" strokeweight=".240003pt" strokecolor="#231F20">
                <v:path arrowok="t"/>
              </v:shape>
            </v:group>
            <v:group style="position:absolute;left:5959;top:7167;width:955;height:2" coordorigin="5959,7167" coordsize="955,2">
              <v:shape style="position:absolute;left:5959;top:7167;width:955;height:2" coordorigin="5959,7167" coordsize="955,0" path="m5959,7167l6914,7167e" filled="f" stroked="t" strokeweight=".240013pt" strokecolor="#231F20">
                <v:path arrowok="t"/>
              </v:shape>
            </v:group>
            <v:group style="position:absolute;left:5959;top:6974;width:955;height:2" coordorigin="5959,6974" coordsize="955,2">
              <v:shape style="position:absolute;left:5959;top:6974;width:955;height:2" coordorigin="5959,6974" coordsize="955,0" path="m5959,6974l6914,6974e" filled="f" stroked="t" strokeweight=".240021pt" strokecolor="#231F20">
                <v:path arrowok="t"/>
              </v:shape>
            </v:group>
            <v:group style="position:absolute;left:5959;top:7210;width:955;height:2" coordorigin="5959,7210" coordsize="955,2">
              <v:shape style="position:absolute;left:5959;top:7210;width:955;height:2" coordorigin="5959,7210" coordsize="955,0" path="m5959,7210l6914,7210e" filled="f" stroked="t" strokeweight=".240009pt" strokecolor="#231F20">
                <v:path arrowok="t"/>
              </v:shape>
            </v:group>
            <v:group style="position:absolute;left:5959;top:7263;width:955;height:2" coordorigin="5959,7263" coordsize="955,2">
              <v:shape style="position:absolute;left:5959;top:7263;width:955;height:2" coordorigin="5959,7263" coordsize="955,0" path="m5959,7263l6914,7263e" filled="f" stroked="t" strokeweight=".240002pt" strokecolor="#231F20">
                <v:path arrowok="t"/>
              </v:shape>
            </v:group>
            <v:group style="position:absolute;left:5959;top:7310;width:955;height:2" coordorigin="5959,7310" coordsize="955,2">
              <v:shape style="position:absolute;left:5959;top:7310;width:955;height:2" coordorigin="5959,7310" coordsize="955,0" path="m5959,7310l6914,7310e" filled="f" stroked="t" strokeweight=".240013pt" strokecolor="#231F20">
                <v:path arrowok="t"/>
              </v:shape>
            </v:group>
            <v:group style="position:absolute;left:5959;top:7359;width:955;height:2" coordorigin="5959,7359" coordsize="955,2">
              <v:shape style="position:absolute;left:5959;top:7359;width:955;height:2" coordorigin="5959,7359" coordsize="955,0" path="m5959,7359l6914,7359e" filled="f" stroked="t" strokeweight=".240012pt" strokecolor="#231F20">
                <v:path arrowok="t"/>
              </v:shape>
            </v:group>
            <v:group style="position:absolute;left:5959;top:7407;width:955;height:2" coordorigin="5959,7407" coordsize="955,2">
              <v:shape style="position:absolute;left:5959;top:7407;width:955;height:2" coordorigin="5959,7407" coordsize="955,0" path="m5959,7407l6914,7407e" filled="f" stroked="t" strokeweight=".240005pt" strokecolor="#231F20">
                <v:path arrowok="t"/>
              </v:shape>
            </v:group>
            <v:group style="position:absolute;left:5959;top:7216;width:955;height:2" coordorigin="5959,7216" coordsize="955,2">
              <v:shape style="position:absolute;left:5959;top:7216;width:955;height:2" coordorigin="5959,7216" coordsize="955,0" path="m5959,7216l6914,7216e" filled="f" stroked="t" strokeweight=".121011pt" strokecolor="#231F20">
                <v:path arrowok="t"/>
              </v:shape>
            </v:group>
            <v:group style="position:absolute;left:5959;top:7450;width:955;height:2" coordorigin="5959,7450" coordsize="955,2">
              <v:shape style="position:absolute;left:5959;top:7450;width:955;height:2" coordorigin="5959,7450" coordsize="955,0" path="m5959,7450l6914,7450e" filled="f" stroked="t" strokeweight=".240014pt" strokecolor="#231F20">
                <v:path arrowok="t"/>
              </v:shape>
            </v:group>
            <v:group style="position:absolute;left:5959;top:7502;width:955;height:2" coordorigin="5959,7502" coordsize="955,2">
              <v:shape style="position:absolute;left:5959;top:7502;width:955;height:2" coordorigin="5959,7502" coordsize="955,0" path="m5959,7502l6914,7502e" filled="f" stroked="t" strokeweight=".240008pt" strokecolor="#231F20">
                <v:path arrowok="t"/>
              </v:shape>
            </v:group>
            <v:group style="position:absolute;left:5959;top:7550;width:955;height:2" coordorigin="5959,7550" coordsize="955,2">
              <v:shape style="position:absolute;left:5959;top:7550;width:955;height:2" coordorigin="5959,7550" coordsize="955,0" path="m5959,7550l6914,7550e" filled="f" stroked="t" strokeweight=".240014pt" strokecolor="#231F20">
                <v:path arrowok="t"/>
              </v:shape>
            </v:group>
            <v:group style="position:absolute;left:5959;top:7599;width:955;height:2" coordorigin="5959,7599" coordsize="955,2">
              <v:shape style="position:absolute;left:5959;top:7599;width:955;height:2" coordorigin="5959,7599" coordsize="955,0" path="m5959,7599l6914,7599e" filled="f" stroked="t" strokeweight=".240009pt" strokecolor="#231F20">
                <v:path arrowok="t"/>
              </v:shape>
            </v:group>
            <v:group style="position:absolute;left:5959;top:7647;width:955;height:2" coordorigin="5959,7647" coordsize="955,2">
              <v:shape style="position:absolute;left:5959;top:7647;width:955;height:2" coordorigin="5959,7647" coordsize="955,0" path="m5959,7647l6914,7647e" filled="f" stroked="t" strokeweight=".240009pt" strokecolor="#231F20">
                <v:path arrowok="t"/>
              </v:shape>
            </v:group>
            <v:group style="position:absolute;left:5959;top:7456;width:955;height:2" coordorigin="5959,7456" coordsize="955,2">
              <v:shape style="position:absolute;left:5959;top:7456;width:955;height:2" coordorigin="5959,7456" coordsize="955,0" path="m5959,7456l6914,7456e" filled="f" stroked="t" strokeweight=".120414pt" strokecolor="#231F20">
                <v:path arrowok="t"/>
              </v:shape>
            </v:group>
            <v:group style="position:absolute;left:5959;top:7689;width:955;height:2" coordorigin="5959,7689" coordsize="955,2">
              <v:shape style="position:absolute;left:5959;top:7689;width:955;height:2" coordorigin="5959,7689" coordsize="955,0" path="m5959,7689l6914,7689e" filled="f" stroked="t" strokeweight=".240011pt" strokecolor="#231F20">
                <v:path arrowok="t"/>
              </v:shape>
            </v:group>
            <v:group style="position:absolute;left:5959;top:7742;width:955;height:2" coordorigin="5959,7742" coordsize="955,2">
              <v:shape style="position:absolute;left:5959;top:7742;width:955;height:2" coordorigin="5959,7742" coordsize="955,0" path="m5959,7742l6914,7742e" filled="f" stroked="t" strokeweight=".240011pt" strokecolor="#231F20">
                <v:path arrowok="t"/>
              </v:shape>
            </v:group>
            <v:group style="position:absolute;left:5959;top:7790;width:955;height:2" coordorigin="5959,7790" coordsize="955,2">
              <v:shape style="position:absolute;left:5959;top:7790;width:955;height:2" coordorigin="5959,7790" coordsize="955,0" path="m5959,7790l6914,7790e" filled="f" stroked="t" strokeweight=".240011pt" strokecolor="#231F20">
                <v:path arrowok="t"/>
              </v:shape>
            </v:group>
            <v:group style="position:absolute;left:5959;top:7839;width:955;height:2" coordorigin="5959,7839" coordsize="955,2">
              <v:shape style="position:absolute;left:5959;top:7839;width:955;height:2" coordorigin="5959,7839" coordsize="955,0" path="m5959,7839l6914,7839e" filled="f" stroked="t" strokeweight=".240005pt" strokecolor="#231F20">
                <v:path arrowok="t"/>
              </v:shape>
            </v:group>
            <v:group style="position:absolute;left:5959;top:7696;width:955;height:2" coordorigin="5959,7696" coordsize="955,2">
              <v:shape style="position:absolute;left:5959;top:7696;width:955;height:2" coordorigin="5959,7696" coordsize="955,0" path="m5959,7696l6914,7696e" filled="f" stroked="t" strokeweight=".120813pt" strokecolor="#231F20">
                <v:path arrowok="t"/>
              </v:shape>
            </v:group>
            <v:group style="position:absolute;left:5959;top:7943;width:955;height:2" coordorigin="5959,7943" coordsize="955,2">
              <v:shape style="position:absolute;left:5959;top:7943;width:955;height:2" coordorigin="5959,7943" coordsize="955,0" path="m5959,7943l6914,7943e" filled="f" stroked="t" strokeweight=".240011pt" strokecolor="#231F20">
                <v:path arrowok="t"/>
              </v:shape>
            </v:group>
            <v:group style="position:absolute;left:5959;top:7992;width:955;height:2" coordorigin="5959,7992" coordsize="955,2">
              <v:shape style="position:absolute;left:5959;top:7992;width:955;height:2" coordorigin="5959,7992" coordsize="955,0" path="m5959,7992l6914,7992e" filled="f" stroked="t" strokeweight=".240002pt" strokecolor="#231F20">
                <v:path arrowok="t"/>
              </v:shape>
            </v:group>
            <v:group style="position:absolute;left:5959;top:8040;width:955;height:2" coordorigin="5959,8040" coordsize="955,2">
              <v:shape style="position:absolute;left:5959;top:8040;width:955;height:2" coordorigin="5959,8040" coordsize="955,0" path="m5959,8040l6914,8040e" filled="f" stroked="t" strokeweight=".240005pt" strokecolor="#231F20">
                <v:path arrowok="t"/>
              </v:shape>
            </v:group>
            <v:group style="position:absolute;left:5959;top:8089;width:955;height:2" coordorigin="5959,8089" coordsize="955,2">
              <v:shape style="position:absolute;left:5959;top:8089;width:955;height:2" coordorigin="5959,8089" coordsize="955,0" path="m5959,8089l6914,8089e" filled="f" stroked="t" strokeweight=".240015pt" strokecolor="#231F20">
                <v:path arrowok="t"/>
              </v:shape>
            </v:group>
            <v:group style="position:absolute;left:5959;top:7895;width:955;height:2" coordorigin="5959,7895" coordsize="955,2">
              <v:shape style="position:absolute;left:5959;top:7895;width:955;height:2" coordorigin="5959,7895" coordsize="955,0" path="m5959,7895l6914,7895e" filled="f" stroked="t" strokeweight=".348699pt" strokecolor="#231F20">
                <v:path arrowok="t"/>
              </v:shape>
            </v:group>
            <v:group style="position:absolute;left:5959;top:8131;width:955;height:2" coordorigin="5959,8131" coordsize="955,2">
              <v:shape style="position:absolute;left:5959;top:8131;width:955;height:2" coordorigin="5959,8131" coordsize="955,0" path="m5959,8131l6914,8131e" filled="f" stroked="t" strokeweight=".240005pt" strokecolor="#231F20">
                <v:path arrowok="t"/>
              </v:shape>
            </v:group>
            <v:group style="position:absolute;left:5959;top:8184;width:955;height:2" coordorigin="5959,8184" coordsize="955,2">
              <v:shape style="position:absolute;left:5959;top:8184;width:955;height:2" coordorigin="5959,8184" coordsize="955,0" path="m5959,8184l6914,8184e" filled="f" stroked="t" strokeweight=".240011pt" strokecolor="#231F20">
                <v:path arrowok="t"/>
              </v:shape>
            </v:group>
            <v:group style="position:absolute;left:5959;top:8232;width:955;height:2" coordorigin="5959,8232" coordsize="955,2">
              <v:shape style="position:absolute;left:5959;top:8232;width:955;height:2" coordorigin="5959,8232" coordsize="955,0" path="m5959,8232l6914,8232e" filled="f" stroked="t" strokeweight=".240005pt" strokecolor="#231F20">
                <v:path arrowok="t"/>
              </v:shape>
            </v:group>
            <v:group style="position:absolute;left:5959;top:8281;width:955;height:2" coordorigin="5959,8281" coordsize="955,2">
              <v:shape style="position:absolute;left:5959;top:8281;width:955;height:2" coordorigin="5959,8281" coordsize="955,0" path="m5959,8281l6914,8281e" filled="f" stroked="t" strokeweight=".240005pt" strokecolor="#231F20">
                <v:path arrowok="t"/>
              </v:shape>
            </v:group>
            <v:group style="position:absolute;left:5959;top:8328;width:955;height:2" coordorigin="5959,8328" coordsize="955,2">
              <v:shape style="position:absolute;left:5959;top:8328;width:955;height:2" coordorigin="5959,8328" coordsize="955,0" path="m5959,8328l6914,8328e" filled="f" stroked="t" strokeweight=".240012pt" strokecolor="#231F20">
                <v:path arrowok="t"/>
              </v:shape>
            </v:group>
            <v:group style="position:absolute;left:5959;top:8138;width:955;height:2" coordorigin="5959,8138" coordsize="955,2">
              <v:shape style="position:absolute;left:5959;top:8138;width:955;height:2" coordorigin="5959,8138" coordsize="955,0" path="m5959,8138l6914,8138e" filled="f" stroked="t" strokeweight=".120009pt" strokecolor="#231F20">
                <v:path arrowok="t"/>
              </v:shape>
            </v:group>
            <v:group style="position:absolute;left:5959;top:8405;width:97;height:2" coordorigin="5959,8405" coordsize="97,2">
              <v:shape style="position:absolute;left:5959;top:8405;width:97;height:2" coordorigin="5959,8405" coordsize="97,0" path="m5959,8405l6056,8405e" filled="f" stroked="t" strokeweight=".24pt" strokecolor="#231F20">
                <v:path arrowok="t"/>
              </v:shape>
            </v:group>
            <v:group style="position:absolute;left:6104;top:8501;width:95;height:2" coordorigin="6104,8501" coordsize="95,2">
              <v:shape style="position:absolute;left:6104;top:8501;width:95;height:2" coordorigin="6104,8501" coordsize="95,0" path="m6104,8501l6199,8501e" filled="f" stroked="t" strokeweight=".24pt" strokecolor="#231F20">
                <v:path arrowok="t"/>
              </v:shape>
            </v:group>
            <v:group style="position:absolute;left:6343;top:8405;width:97;height:2" coordorigin="6343,8405" coordsize="97,2">
              <v:shape style="position:absolute;left:6343;top:8405;width:97;height:2" coordorigin="6343,8405" coordsize="97,0" path="m6343,8405l6440,8405e" filled="f" stroked="t" strokeweight=".24pt" strokecolor="#231F20">
                <v:path arrowok="t"/>
              </v:shape>
            </v:group>
            <v:group style="position:absolute;left:6488;top:8501;width:95;height:2" coordorigin="6488,8501" coordsize="95,2">
              <v:shape style="position:absolute;left:6488;top:8501;width:95;height:2" coordorigin="6488,8501" coordsize="95,0" path="m6488,8501l6583,8501e" filled="f" stroked="t" strokeweight=".24pt" strokecolor="#231F20">
                <v:path arrowok="t"/>
              </v:shape>
            </v:group>
            <v:group style="position:absolute;left:6727;top:8405;width:97;height:2" coordorigin="6727,8405" coordsize="97,2">
              <v:shape style="position:absolute;left:6727;top:8405;width:97;height:2" coordorigin="6727,8405" coordsize="97,0" path="m6727,8405l6824,8405e" filled="f" stroked="t" strokeweight=".24pt" strokecolor="#231F20">
                <v:path arrowok="t"/>
              </v:shape>
            </v:group>
            <v:group style="position:absolute;left:6872;top:8501;width:43;height:2" coordorigin="6872,8501" coordsize="43,2">
              <v:shape style="position:absolute;left:6872;top:8501;width:43;height:2" coordorigin="6872,8501" coordsize="43,0" path="m6872,8501l6914,8501e" filled="f" stroked="t" strokeweight=".24pt" strokecolor="#231F20">
                <v:path arrowok="t"/>
              </v:shape>
            </v:group>
            <v:group style="position:absolute;left:5959;top:8357;width:955;height:2" coordorigin="5959,8357" coordsize="955,2">
              <v:shape style="position:absolute;left:5959;top:8357;width:955;height:2" coordorigin="5959,8357" coordsize="955,0" path="m5959,8357l6914,8357e" filled="f" stroked="t" strokeweight=".24pt" strokecolor="#231F20">
                <v:path arrowok="t"/>
              </v:shape>
            </v:group>
            <v:group style="position:absolute;left:5978;top:8586;width:8;height:8" coordorigin="5978,8586" coordsize="8,8">
              <v:shape style="position:absolute;left:5978;top:8586;width:8;height:8" coordorigin="5978,8586" coordsize="8,8" path="m5984,8586l5980,8586,5978,8588,5978,8593,5980,8595,5984,8595,5986,8593,5986,8588,5984,8586e" filled="t" fillcolor="#231F20" stroked="f">
                <v:path arrowok="t"/>
                <v:fill/>
              </v:shape>
            </v:group>
            <v:group style="position:absolute;left:6025;top:8625;width:8;height:8" coordorigin="6025,8625" coordsize="8,8">
              <v:shape style="position:absolute;left:6025;top:8625;width:8;height:8" coordorigin="6025,8625" coordsize="8,8" path="m6031,8625l6027,8625,6025,8627,6025,8631,6027,8633,6031,8633,6034,8631,6034,8627,6031,8625e" filled="t" fillcolor="#231F20" stroked="f">
                <v:path arrowok="t"/>
                <v:fill/>
              </v:shape>
            </v:group>
            <v:group style="position:absolute;left:6092;top:8586;width:9;height:8" coordorigin="6092,8586" coordsize="9,8">
              <v:shape style="position:absolute;left:6092;top:8586;width:9;height:8" coordorigin="6092,8586" coordsize="9,8" path="m6100,8586l6094,8586,6092,8588,6092,8593,6094,8595,6100,8595,6102,8593,6102,8588,6100,8586e" filled="t" fillcolor="#231F20" stroked="f">
                <v:path arrowok="t"/>
                <v:fill/>
              </v:shape>
            </v:group>
            <v:group style="position:absolute;left:6141;top:8625;width:8;height:8" coordorigin="6141,8625" coordsize="8,8">
              <v:shape style="position:absolute;left:6141;top:8625;width:8;height:8" coordorigin="6141,8625" coordsize="8,8" path="m6147,8625l6143,8625,6141,8627,6141,8631,6143,8633,6147,8633,6149,8631,6149,8627,6147,8625e" filled="t" fillcolor="#231F20" stroked="f">
                <v:path arrowok="t"/>
                <v:fill/>
              </v:shape>
            </v:group>
            <v:group style="position:absolute;left:6208;top:8586;width:8;height:8" coordorigin="6208,8586" coordsize="8,8">
              <v:shape style="position:absolute;left:6208;top:8586;width:8;height:8" coordorigin="6208,8586" coordsize="8,8" path="m6214,8586l6210,8586,6208,8588,6208,8593,6210,8595,6214,8595,6216,8593,6216,8588,6214,8586e" filled="t" fillcolor="#231F20" stroked="f">
                <v:path arrowok="t"/>
                <v:fill/>
              </v:shape>
            </v:group>
            <v:group style="position:absolute;left:6256;top:8625;width:8;height:8" coordorigin="6256,8625" coordsize="8,8">
              <v:shape style="position:absolute;left:6256;top:8625;width:8;height:8" coordorigin="6256,8625" coordsize="8,8" path="m6262,8625l6258,8625,6256,8627,6256,8631,6258,8633,6262,8633,6264,8631,6264,8627,6262,8625e" filled="t" fillcolor="#231F20" stroked="f">
                <v:path arrowok="t"/>
                <v:fill/>
              </v:shape>
            </v:group>
            <v:group style="position:absolute;left:6323;top:8586;width:8;height:8" coordorigin="6323,8586" coordsize="8,8">
              <v:shape style="position:absolute;left:6323;top:8586;width:8;height:8" coordorigin="6323,8586" coordsize="8,8" path="m6329,8586l6325,8586,6323,8588,6323,8593,6325,8595,6329,8595,6331,8593,6331,8588,6329,8586e" filled="t" fillcolor="#231F20" stroked="f">
                <v:path arrowok="t"/>
                <v:fill/>
              </v:shape>
            </v:group>
            <v:group style="position:absolute;left:6371;top:8625;width:8;height:8" coordorigin="6371,8625" coordsize="8,8">
              <v:shape style="position:absolute;left:6371;top:8625;width:8;height:8" coordorigin="6371,8625" coordsize="8,8" path="m6377,8625l6373,8625,6371,8627,6371,8631,6373,8633,6377,8633,6379,8631,6379,8627,6377,8625e" filled="t" fillcolor="#231F20" stroked="f">
                <v:path arrowok="t"/>
                <v:fill/>
              </v:shape>
            </v:group>
            <v:group style="position:absolute;left:6438;top:8586;width:9;height:8" coordorigin="6438,8586" coordsize="9,8">
              <v:shape style="position:absolute;left:6438;top:8586;width:9;height:8" coordorigin="6438,8586" coordsize="9,8" path="m6445,8586l6440,8586,6438,8588,6438,8593,6440,8595,6445,8595,6447,8593,6447,8588,6445,8586e" filled="t" fillcolor="#231F20" stroked="f">
                <v:path arrowok="t"/>
                <v:fill/>
              </v:shape>
            </v:group>
            <v:group style="position:absolute;left:6487;top:8625;width:8;height:8" coordorigin="6487,8625" coordsize="8,8">
              <v:shape style="position:absolute;left:6487;top:8625;width:8;height:8" coordorigin="6487,8625" coordsize="8,8" path="m6493,8625l6489,8625,6487,8627,6487,8631,6489,8633,6493,8633,6495,8631,6495,8627,6493,8625e" filled="t" fillcolor="#231F20" stroked="f">
                <v:path arrowok="t"/>
                <v:fill/>
              </v:shape>
            </v:group>
            <v:group style="position:absolute;left:6554;top:8586;width:8;height:8" coordorigin="6554,8586" coordsize="8,8">
              <v:shape style="position:absolute;left:6554;top:8586;width:8;height:8" coordorigin="6554,8586" coordsize="8,8" path="m6560,8586l6556,8586,6554,8588,6554,8593,6556,8595,6560,8595,6562,8593,6562,8588,6560,8586e" filled="t" fillcolor="#231F20" stroked="f">
                <v:path arrowok="t"/>
                <v:fill/>
              </v:shape>
            </v:group>
            <v:group style="position:absolute;left:6601;top:8625;width:8;height:8" coordorigin="6601,8625" coordsize="8,8">
              <v:shape style="position:absolute;left:6601;top:8625;width:8;height:8" coordorigin="6601,8625" coordsize="8,8" path="m6608,8625l6603,8625,6601,8627,6601,8631,6603,8633,6608,8633,6610,8631,6610,8627,6608,8625e" filled="t" fillcolor="#231F20" stroked="f">
                <v:path arrowok="t"/>
                <v:fill/>
              </v:shape>
            </v:group>
            <v:group style="position:absolute;left:6669;top:8586;width:9;height:8" coordorigin="6669,8586" coordsize="9,8">
              <v:shape style="position:absolute;left:6669;top:8586;width:9;height:8" coordorigin="6669,8586" coordsize="9,8" path="m6676,8586l6671,8586,6669,8588,6669,8593,6671,8595,6676,8595,6678,8593,6678,8588,6676,8586e" filled="t" fillcolor="#231F20" stroked="f">
                <v:path arrowok="t"/>
                <v:fill/>
              </v:shape>
            </v:group>
            <v:group style="position:absolute;left:6717;top:8625;width:8;height:8" coordorigin="6717,8625" coordsize="8,8">
              <v:shape style="position:absolute;left:6717;top:8625;width:8;height:8" coordorigin="6717,8625" coordsize="8,8" path="m6723,8625l6719,8625,6717,8627,6717,8631,6719,8633,6723,8633,6725,8631,6725,8627,6723,8625e" filled="t" fillcolor="#231F20" stroked="f">
                <v:path arrowok="t"/>
                <v:fill/>
              </v:shape>
            </v:group>
            <v:group style="position:absolute;left:6784;top:8586;width:8;height:8" coordorigin="6784,8586" coordsize="8,8">
              <v:shape style="position:absolute;left:6784;top:8586;width:8;height:8" coordorigin="6784,8586" coordsize="8,8" path="m6790,8586l6786,8586,6784,8588,6784,8593,6786,8595,6790,8595,6792,8593,6792,8588,6790,8586e" filled="t" fillcolor="#231F20" stroked="f">
                <v:path arrowok="t"/>
                <v:fill/>
              </v:shape>
            </v:group>
            <v:group style="position:absolute;left:6832;top:8625;width:8;height:8" coordorigin="6832,8625" coordsize="8,8">
              <v:shape style="position:absolute;left:6832;top:8625;width:8;height:8" coordorigin="6832,8625" coordsize="8,8" path="m6838,8625l6834,8625,6832,8627,6832,8631,6834,8633,6838,8633,6840,8631,6840,8627,6838,8625e" filled="t" fillcolor="#231F20" stroked="f">
                <v:path arrowok="t"/>
                <v:fill/>
              </v:shape>
            </v:group>
            <v:group style="position:absolute;left:6899;top:8586;width:8;height:8" coordorigin="6899,8586" coordsize="8,8">
              <v:shape style="position:absolute;left:6899;top:8586;width:8;height:8" coordorigin="6899,8586" coordsize="8,8" path="m6905,8586l6901,8586,6899,8588,6899,8593,6901,8595,6905,8595,6907,8593,6907,8588,6905,8586e" filled="t" fillcolor="#231F20" stroked="f">
                <v:path arrowok="t"/>
                <v:fill/>
              </v:shape>
            </v:group>
            <v:group style="position:absolute;left:5978;top:8701;width:8;height:9" coordorigin="5978,8701" coordsize="8,9">
              <v:shape style="position:absolute;left:5978;top:8701;width:8;height:9" coordorigin="5978,8701" coordsize="8,9" path="m5984,8701l5980,8701,5978,8703,5978,8708,5980,8710,5984,8710,5986,8708,5986,8703,5984,8701e" filled="t" fillcolor="#231F20" stroked="f">
                <v:path arrowok="t"/>
                <v:fill/>
              </v:shape>
            </v:group>
            <v:group style="position:absolute;left:6092;top:8701;width:9;height:9" coordorigin="6092,8701" coordsize="9,9">
              <v:shape style="position:absolute;left:6092;top:8701;width:9;height:9" coordorigin="6092,8701" coordsize="9,9" path="m6100,8701l6094,8701,6092,8703,6092,8708,6094,8710,6100,8710,6102,8708,6102,8703,6100,8701e" filled="t" fillcolor="#231F20" stroked="f">
                <v:path arrowok="t"/>
                <v:fill/>
              </v:shape>
            </v:group>
            <v:group style="position:absolute;left:6208;top:8701;width:8;height:9" coordorigin="6208,8701" coordsize="8,9">
              <v:shape style="position:absolute;left:6208;top:8701;width:8;height:9" coordorigin="6208,8701" coordsize="8,9" path="m6214,8701l6210,8701,6208,8703,6208,8708,6210,8710,6214,8710,6216,8708,6216,8703,6214,8701e" filled="t" fillcolor="#231F20" stroked="f">
                <v:path arrowok="t"/>
                <v:fill/>
              </v:shape>
            </v:group>
            <v:group style="position:absolute;left:6323;top:8701;width:8;height:9" coordorigin="6323,8701" coordsize="8,9">
              <v:shape style="position:absolute;left:6323;top:8701;width:8;height:9" coordorigin="6323,8701" coordsize="8,9" path="m6329,8701l6325,8701,6323,8703,6323,8708,6325,8710,6329,8710,6331,8708,6331,8703,6329,8701e" filled="t" fillcolor="#231F20" stroked="f">
                <v:path arrowok="t"/>
                <v:fill/>
              </v:shape>
            </v:group>
            <v:group style="position:absolute;left:6438;top:8701;width:9;height:9" coordorigin="6438,8701" coordsize="9,9">
              <v:shape style="position:absolute;left:6438;top:8701;width:9;height:9" coordorigin="6438,8701" coordsize="9,9" path="m6445,8701l6440,8701,6438,8703,6438,8708,6440,8710,6445,8710,6447,8708,6447,8703,6445,8701e" filled="t" fillcolor="#231F20" stroked="f">
                <v:path arrowok="t"/>
                <v:fill/>
              </v:shape>
            </v:group>
            <v:group style="position:absolute;left:6554;top:8701;width:8;height:9" coordorigin="6554,8701" coordsize="8,9">
              <v:shape style="position:absolute;left:6554;top:8701;width:8;height:9" coordorigin="6554,8701" coordsize="8,9" path="m6560,8701l6556,8701,6554,8703,6554,8708,6556,8710,6560,8710,6562,8708,6562,8703,6560,8701e" filled="t" fillcolor="#231F20" stroked="f">
                <v:path arrowok="t"/>
                <v:fill/>
              </v:shape>
            </v:group>
            <v:group style="position:absolute;left:6669;top:8701;width:9;height:9" coordorigin="6669,8701" coordsize="9,9">
              <v:shape style="position:absolute;left:6669;top:8701;width:9;height:9" coordorigin="6669,8701" coordsize="9,9" path="m6676,8701l6671,8701,6669,8703,6669,8708,6671,8710,6676,8710,6678,8708,6678,8703,6676,8701e" filled="t" fillcolor="#231F20" stroked="f">
                <v:path arrowok="t"/>
                <v:fill/>
              </v:shape>
            </v:group>
            <v:group style="position:absolute;left:6784;top:8701;width:8;height:9" coordorigin="6784,8701" coordsize="8,9">
              <v:shape style="position:absolute;left:6784;top:8701;width:8;height:9" coordorigin="6784,8701" coordsize="8,9" path="m6790,8701l6786,8701,6784,8703,6784,8708,6786,8710,6790,8710,6792,8708,6792,8703,6790,8701e" filled="t" fillcolor="#231F20" stroked="f">
                <v:path arrowok="t"/>
                <v:fill/>
              </v:shape>
            </v:group>
            <v:group style="position:absolute;left:6899;top:8701;width:8;height:9" coordorigin="6899,8701" coordsize="8,9">
              <v:shape style="position:absolute;left:6899;top:8701;width:8;height:9" coordorigin="6899,8701" coordsize="8,9" path="m6905,8701l6901,8701,6899,8703,6899,8708,6901,8710,6905,8710,6907,8708,6907,8703,6905,8701e" filled="t" fillcolor="#231F20" stroked="f">
                <v:path arrowok="t"/>
                <v:fill/>
              </v:shape>
            </v:group>
            <v:group style="position:absolute;left:5959;top:8558;width:955;height:2" coordorigin="5959,8558" coordsize="955,2">
              <v:shape style="position:absolute;left:5959;top:8558;width:955;height:2" coordorigin="5959,8558" coordsize="955,0" path="m5959,8558l6914,8558e" filled="f" stroked="t" strokeweight=".24pt" strokecolor="#231F20">
                <v:path arrowok="t"/>
              </v:shape>
            </v:group>
            <v:group style="position:absolute;left:5959;top:8760;width:97;height:2" coordorigin="5959,8760" coordsize="97,2">
              <v:shape style="position:absolute;left:5959;top:8760;width:97;height:2" coordorigin="5959,8760" coordsize="97,0" path="m5959,8760l6056,8760e" filled="f" stroked="t" strokeweight=".24pt" strokecolor="#231F20">
                <v:path arrowok="t"/>
              </v:shape>
            </v:group>
            <v:group style="position:absolute;left:6104;top:8857;width:95;height:2" coordorigin="6104,8857" coordsize="95,2">
              <v:shape style="position:absolute;left:6104;top:8857;width:95;height:2" coordorigin="6104,8857" coordsize="95,0" path="m6104,8857l6199,8857e" filled="f" stroked="t" strokeweight=".24pt" strokecolor="#231F20">
                <v:path arrowok="t"/>
              </v:shape>
            </v:group>
            <v:group style="position:absolute;left:6343;top:8760;width:97;height:2" coordorigin="6343,8760" coordsize="97,2">
              <v:shape style="position:absolute;left:6343;top:8760;width:97;height:2" coordorigin="6343,8760" coordsize="97,0" path="m6343,8760l6440,8760e" filled="f" stroked="t" strokeweight=".24pt" strokecolor="#231F20">
                <v:path arrowok="t"/>
              </v:shape>
            </v:group>
            <v:group style="position:absolute;left:6488;top:8857;width:95;height:2" coordorigin="6488,8857" coordsize="95,2">
              <v:shape style="position:absolute;left:6488;top:8857;width:95;height:2" coordorigin="6488,8857" coordsize="95,0" path="m6488,8857l6583,8857e" filled="f" stroked="t" strokeweight=".24pt" strokecolor="#231F20">
                <v:path arrowok="t"/>
              </v:shape>
            </v:group>
            <v:group style="position:absolute;left:6727;top:8760;width:97;height:2" coordorigin="6727,8760" coordsize="97,2">
              <v:shape style="position:absolute;left:6727;top:8760;width:97;height:2" coordorigin="6727,8760" coordsize="97,0" path="m6727,8760l6824,8760e" filled="f" stroked="t" strokeweight=".24pt" strokecolor="#231F20">
                <v:path arrowok="t"/>
              </v:shape>
            </v:group>
            <v:group style="position:absolute;left:6872;top:8857;width:43;height:2" coordorigin="6872,8857" coordsize="43,2">
              <v:shape style="position:absolute;left:6872;top:8857;width:43;height:2" coordorigin="6872,8857" coordsize="43,0" path="m6872,8857l6914,8857e" filled="f" stroked="t" strokeweight=".24pt" strokecolor="#231F20">
                <v:path arrowok="t"/>
              </v:shape>
            </v:group>
            <v:group style="position:absolute;left:5959;top:9000;width:97;height:2" coordorigin="5959,9000" coordsize="97,2">
              <v:shape style="position:absolute;left:5959;top:9000;width:97;height:2" coordorigin="5959,9000" coordsize="97,0" path="m5959,9000l6056,9000e" filled="f" stroked="t" strokeweight=".24pt" strokecolor="#231F20">
                <v:path arrowok="t"/>
              </v:shape>
            </v:group>
            <v:group style="position:absolute;left:6343;top:9000;width:97;height:2" coordorigin="6343,9000" coordsize="97,2">
              <v:shape style="position:absolute;left:6343;top:9000;width:97;height:2" coordorigin="6343,9000" coordsize="97,0" path="m6343,9000l6440,9000e" filled="f" stroked="t" strokeweight=".24pt" strokecolor="#231F20">
                <v:path arrowok="t"/>
              </v:shape>
            </v:group>
            <v:group style="position:absolute;left:6727;top:9000;width:97;height:2" coordorigin="6727,9000" coordsize="97,2">
              <v:shape style="position:absolute;left:6727;top:9000;width:97;height:2" coordorigin="6727,9000" coordsize="97,0" path="m6727,9000l6824,9000e" filled="f" stroked="t" strokeweight=".24pt" strokecolor="#231F20">
                <v:path arrowok="t"/>
              </v:shape>
            </v:group>
            <v:group style="position:absolute;left:5959;top:8712;width:955;height:2" coordorigin="5959,8712" coordsize="955,2">
              <v:shape style="position:absolute;left:5959;top:8712;width:955;height:2" coordorigin="5959,8712" coordsize="955,0" path="m5959,8712l6914,8712e" filled="f" stroked="t" strokeweight=".24pt" strokecolor="#231F20">
                <v:path arrowok="t"/>
              </v:shape>
            </v:group>
            <v:group style="position:absolute;left:5978;top:9076;width:8;height:8" coordorigin="5978,9076" coordsize="8,8">
              <v:shape style="position:absolute;left:5978;top:9076;width:8;height:8" coordorigin="5978,9076" coordsize="8,8" path="m5984,9076l5980,9076,5978,9078,5978,9082,5980,9084,5984,9084,5986,9082,5986,9078,5984,9076e" filled="t" fillcolor="#231F20" stroked="f">
                <v:path arrowok="t"/>
                <v:fill/>
              </v:shape>
            </v:group>
            <v:group style="position:absolute;left:6092;top:9076;width:9;height:8" coordorigin="6092,9076" coordsize="9,8">
              <v:shape style="position:absolute;left:6092;top:9076;width:9;height:8" coordorigin="6092,9076" coordsize="9,8" path="m6100,9076l6094,9076,6092,9078,6092,9082,6094,9084,6100,9084,6102,9082,6102,9078,6100,9076e" filled="t" fillcolor="#231F20" stroked="f">
                <v:path arrowok="t"/>
                <v:fill/>
              </v:shape>
            </v:group>
            <v:group style="position:absolute;left:6208;top:9076;width:8;height:8" coordorigin="6208,9076" coordsize="8,8">
              <v:shape style="position:absolute;left:6208;top:9076;width:8;height:8" coordorigin="6208,9076" coordsize="8,8" path="m6214,9076l6210,9076,6208,9078,6208,9082,6210,9084,6214,9084,6216,9082,6216,9078,6214,9076e" filled="t" fillcolor="#231F20" stroked="f">
                <v:path arrowok="t"/>
                <v:fill/>
              </v:shape>
            </v:group>
            <v:group style="position:absolute;left:6323;top:9076;width:8;height:8" coordorigin="6323,9076" coordsize="8,8">
              <v:shape style="position:absolute;left:6323;top:9076;width:8;height:8" coordorigin="6323,9076" coordsize="8,8" path="m6329,9076l6325,9076,6323,9078,6323,9082,6325,9084,6329,9084,6331,9082,6331,9078,6329,9076e" filled="t" fillcolor="#231F20" stroked="f">
                <v:path arrowok="t"/>
                <v:fill/>
              </v:shape>
            </v:group>
            <v:group style="position:absolute;left:6438;top:9076;width:9;height:8" coordorigin="6438,9076" coordsize="9,8">
              <v:shape style="position:absolute;left:6438;top:9076;width:9;height:8" coordorigin="6438,9076" coordsize="9,8" path="m6445,9076l6440,9076,6438,9078,6438,9082,6440,9084,6445,9084,6447,9082,6447,9078,6445,9076e" filled="t" fillcolor="#231F20" stroked="f">
                <v:path arrowok="t"/>
                <v:fill/>
              </v:shape>
            </v:group>
            <v:group style="position:absolute;left:6554;top:9076;width:8;height:8" coordorigin="6554,9076" coordsize="8,8">
              <v:shape style="position:absolute;left:6554;top:9076;width:8;height:8" coordorigin="6554,9076" coordsize="8,8" path="m6560,9076l6556,9076,6554,9078,6554,9082,6556,9084,6560,9084,6562,9082,6562,9078,6560,9076e" filled="t" fillcolor="#231F20" stroked="f">
                <v:path arrowok="t"/>
                <v:fill/>
              </v:shape>
            </v:group>
            <v:group style="position:absolute;left:6669;top:9076;width:9;height:8" coordorigin="6669,9076" coordsize="9,8">
              <v:shape style="position:absolute;left:6669;top:9076;width:9;height:8" coordorigin="6669,9076" coordsize="9,8" path="m6676,9076l6671,9076,6669,9078,6669,9082,6671,9084,6676,9084,6678,9082,6678,9078,6676,9076e" filled="t" fillcolor="#231F20" stroked="f">
                <v:path arrowok="t"/>
                <v:fill/>
              </v:shape>
            </v:group>
            <v:group style="position:absolute;left:6784;top:9076;width:8;height:8" coordorigin="6784,9076" coordsize="8,8">
              <v:shape style="position:absolute;left:6784;top:9076;width:8;height:8" coordorigin="6784,9076" coordsize="8,8" path="m6790,9076l6786,9076,6784,9078,6784,9082,6786,9084,6790,9084,6792,9082,6792,9078,6790,9076e" filled="t" fillcolor="#231F20" stroked="f">
                <v:path arrowok="t"/>
                <v:fill/>
              </v:shape>
            </v:group>
            <v:group style="position:absolute;left:6899;top:9076;width:8;height:8" coordorigin="6899,9076" coordsize="8,8">
              <v:shape style="position:absolute;left:6899;top:9076;width:8;height:8" coordorigin="6899,9076" coordsize="8,8" path="m6905,9076l6901,9076,6899,9078,6899,9082,6901,9084,6905,9084,6907,9082,6907,9078,6905,9076e" filled="t" fillcolor="#231F20" stroked="f">
                <v:path arrowok="t"/>
                <v:fill/>
              </v:shape>
            </v:group>
            <v:group style="position:absolute;left:5959;top:9048;width:955;height:2" coordorigin="5959,9048" coordsize="955,2">
              <v:shape style="position:absolute;left:5959;top:9048;width:955;height:2" coordorigin="5959,9048" coordsize="955,0" path="m5959,9048l6914,9048e" filled="f" stroked="t" strokeweight=".24pt" strokecolor="#231F20">
                <v:path arrowok="t"/>
              </v:shape>
            </v:group>
            <v:group style="position:absolute;left:6046;top:9125;width:2;height:19" coordorigin="6046,9125" coordsize="2,19">
              <v:shape style="position:absolute;left:6046;top:9125;width:2;height:19" coordorigin="6046,9125" coordsize="0,19" path="m6046,9125l6046,9144e" filled="f" stroked="t" strokeweight=".24pt" strokecolor="#231F20">
                <v:path arrowok="t"/>
              </v:shape>
            </v:group>
            <v:group style="position:absolute;left:6065;top:9125;width:2;height:19" coordorigin="6065,9125" coordsize="2,19">
              <v:shape style="position:absolute;left:6065;top:9125;width:2;height:19" coordorigin="6065,9125" coordsize="0,19" path="m6065,9125l6065,9144e" filled="f" stroked="t" strokeweight=".24pt" strokecolor="#231F20">
                <v:path arrowok="t"/>
              </v:shape>
            </v:group>
            <v:group style="position:absolute;left:6224;top:9125;width:2;height:19" coordorigin="6224,9125" coordsize="2,19">
              <v:shape style="position:absolute;left:6224;top:9125;width:2;height:19" coordorigin="6224,9125" coordsize="0,19" path="m6224,9125l6224,9144e" filled="f" stroked="t" strokeweight=".24pt" strokecolor="#231F20">
                <v:path arrowok="t"/>
              </v:shape>
            </v:group>
            <v:group style="position:absolute;left:6238;top:9125;width:2;height:19" coordorigin="6238,9125" coordsize="2,19">
              <v:shape style="position:absolute;left:6238;top:9125;width:2;height:19" coordorigin="6238,9125" coordsize="0,19" path="m6238,9125l6238,9144e" filled="f" stroked="t" strokeweight=".24pt" strokecolor="#231F20">
                <v:path arrowok="t"/>
              </v:shape>
            </v:group>
            <v:group style="position:absolute;left:6142;top:9173;width:2;height:24" coordorigin="6142,9173" coordsize="2,24">
              <v:shape style="position:absolute;left:6142;top:9173;width:2;height:24" coordorigin="6142,9173" coordsize="0,24" path="m6142,9173l6142,9197e" filled="f" stroked="t" strokeweight=".24pt" strokecolor="#231F20">
                <v:path arrowok="t"/>
              </v:shape>
            </v:group>
            <v:group style="position:absolute;left:6161;top:9173;width:2;height:24" coordorigin="6161,9173" coordsize="2,24">
              <v:shape style="position:absolute;left:6161;top:9173;width:2;height:24" coordorigin="6161,9173" coordsize="0,24" path="m6161,9173l6161,9197e" filled="f" stroked="t" strokeweight=".24pt" strokecolor="#231F20">
                <v:path arrowok="t"/>
              </v:shape>
            </v:group>
            <v:group style="position:absolute;left:6046;top:9225;width:2;height:14" coordorigin="6046,9225" coordsize="2,14">
              <v:shape style="position:absolute;left:6046;top:9225;width:2;height:14" coordorigin="6046,9225" coordsize="0,14" path="m6046,9225l6046,9240e" filled="f" stroked="t" strokeweight=".24pt" strokecolor="#231F20">
                <v:path arrowok="t"/>
              </v:shape>
            </v:group>
            <v:group style="position:absolute;left:6065;top:9225;width:2;height:14" coordorigin="6065,9225" coordsize="2,14">
              <v:shape style="position:absolute;left:6065;top:9225;width:2;height:14" coordorigin="6065,9225" coordsize="0,14" path="m6065,9225l6065,9240e" filled="f" stroked="t" strokeweight=".24pt" strokecolor="#231F20">
                <v:path arrowok="t"/>
              </v:shape>
            </v:group>
            <v:group style="position:absolute;left:6224;top:9220;width:2;height:19" coordorigin="6224,9220" coordsize="2,19">
              <v:shape style="position:absolute;left:6224;top:9220;width:2;height:19" coordorigin="6224,9220" coordsize="0,19" path="m6224,9220l6224,9240e" filled="f" stroked="t" strokeweight=".24pt" strokecolor="#231F20">
                <v:path arrowok="t"/>
              </v:shape>
            </v:group>
            <v:group style="position:absolute;left:6243;top:9220;width:2;height:19" coordorigin="6243,9220" coordsize="2,19">
              <v:shape style="position:absolute;left:6243;top:9220;width:2;height:19" coordorigin="6243,9220" coordsize="0,19" path="m6243,9220l6243,9240e" filled="f" stroked="t" strokeweight=".24pt" strokecolor="#231F20">
                <v:path arrowok="t"/>
              </v:shape>
            </v:group>
            <v:group style="position:absolute;left:5964;top:9168;width:2;height:24" coordorigin="5964,9168" coordsize="2,24">
              <v:shape style="position:absolute;left:5964;top:9168;width:2;height:24" coordorigin="5964,9168" coordsize="0,24" path="m5964,9168l5964,9192e" filled="f" stroked="t" strokeweight=".24pt" strokecolor="#231F20">
                <v:path arrowok="t"/>
              </v:shape>
            </v:group>
            <v:group style="position:absolute;left:5979;top:9168;width:2;height:24" coordorigin="5979,9168" coordsize="2,24">
              <v:shape style="position:absolute;left:5979;top:9168;width:2;height:24" coordorigin="5979,9168" coordsize="0,24" path="m5979,9168l5979,9192e" filled="f" stroked="t" strokeweight=".24pt" strokecolor="#231F20">
                <v:path arrowok="t"/>
              </v:shape>
            </v:group>
            <v:group style="position:absolute;left:6430;top:9125;width:2;height:19" coordorigin="6430,9125" coordsize="2,19">
              <v:shape style="position:absolute;left:6430;top:9125;width:2;height:19" coordorigin="6430,9125" coordsize="0,19" path="m6430,9125l6430,9144e" filled="f" stroked="t" strokeweight=".24pt" strokecolor="#231F20">
                <v:path arrowok="t"/>
              </v:shape>
            </v:group>
            <v:group style="position:absolute;left:6449;top:9125;width:2;height:19" coordorigin="6449,9125" coordsize="2,19">
              <v:shape style="position:absolute;left:6449;top:9125;width:2;height:19" coordorigin="6449,9125" coordsize="0,19" path="m6449,9125l6449,9144e" filled="f" stroked="t" strokeweight=".24pt" strokecolor="#231F20">
                <v:path arrowok="t"/>
              </v:shape>
            </v:group>
            <v:group style="position:absolute;left:6608;top:9125;width:2;height:19" coordorigin="6608,9125" coordsize="2,19">
              <v:shape style="position:absolute;left:6608;top:9125;width:2;height:19" coordorigin="6608,9125" coordsize="0,19" path="m6608,9125l6608,9144e" filled="f" stroked="t" strokeweight=".24pt" strokecolor="#231F20">
                <v:path arrowok="t"/>
              </v:shape>
            </v:group>
            <v:group style="position:absolute;left:6622;top:9125;width:2;height:19" coordorigin="6622,9125" coordsize="2,19">
              <v:shape style="position:absolute;left:6622;top:9125;width:2;height:19" coordorigin="6622,9125" coordsize="0,19" path="m6622,9125l6622,9144e" filled="f" stroked="t" strokeweight=".24pt" strokecolor="#231F20">
                <v:path arrowok="t"/>
              </v:shape>
            </v:group>
            <v:group style="position:absolute;left:6526;top:9173;width:2;height:24" coordorigin="6526,9173" coordsize="2,24">
              <v:shape style="position:absolute;left:6526;top:9173;width:2;height:24" coordorigin="6526,9173" coordsize="0,24" path="m6526,9173l6526,9197e" filled="f" stroked="t" strokeweight=".24pt" strokecolor="#231F20">
                <v:path arrowok="t"/>
              </v:shape>
            </v:group>
            <v:group style="position:absolute;left:6545;top:9173;width:2;height:24" coordorigin="6545,9173" coordsize="2,24">
              <v:shape style="position:absolute;left:6545;top:9173;width:2;height:24" coordorigin="6545,9173" coordsize="0,24" path="m6545,9173l6545,9197e" filled="f" stroked="t" strokeweight=".24pt" strokecolor="#231F20">
                <v:path arrowok="t"/>
              </v:shape>
            </v:group>
            <v:group style="position:absolute;left:6430;top:9225;width:2;height:14" coordorigin="6430,9225" coordsize="2,14">
              <v:shape style="position:absolute;left:6430;top:9225;width:2;height:14" coordorigin="6430,9225" coordsize="0,14" path="m6430,9225l6430,9240e" filled="f" stroked="t" strokeweight=".24pt" strokecolor="#231F20">
                <v:path arrowok="t"/>
              </v:shape>
            </v:group>
            <v:group style="position:absolute;left:6449;top:9225;width:2;height:14" coordorigin="6449,9225" coordsize="2,14">
              <v:shape style="position:absolute;left:6449;top:9225;width:2;height:14" coordorigin="6449,9225" coordsize="0,14" path="m6449,9225l6449,9240e" filled="f" stroked="t" strokeweight=".24pt" strokecolor="#231F20">
                <v:path arrowok="t"/>
              </v:shape>
            </v:group>
            <v:group style="position:absolute;left:6608;top:9220;width:2;height:19" coordorigin="6608,9220" coordsize="2,19">
              <v:shape style="position:absolute;left:6608;top:9220;width:2;height:19" coordorigin="6608,9220" coordsize="0,19" path="m6608,9220l6608,9240e" filled="f" stroked="t" strokeweight=".24pt" strokecolor="#231F20">
                <v:path arrowok="t"/>
              </v:shape>
            </v:group>
            <v:group style="position:absolute;left:6627;top:9220;width:2;height:19" coordorigin="6627,9220" coordsize="2,19">
              <v:shape style="position:absolute;left:6627;top:9220;width:2;height:19" coordorigin="6627,9220" coordsize="0,19" path="m6627,9220l6627,9240e" filled="f" stroked="t" strokeweight=".24pt" strokecolor="#231F20">
                <v:path arrowok="t"/>
              </v:shape>
            </v:group>
            <v:group style="position:absolute;left:6348;top:9168;width:2;height:24" coordorigin="6348,9168" coordsize="2,24">
              <v:shape style="position:absolute;left:6348;top:9168;width:2;height:24" coordorigin="6348,9168" coordsize="0,24" path="m6348,9168l6348,9192e" filled="f" stroked="t" strokeweight=".24pt" strokecolor="#231F20">
                <v:path arrowok="t"/>
              </v:shape>
            </v:group>
            <v:group style="position:absolute;left:6363;top:9168;width:2;height:24" coordorigin="6363,9168" coordsize="2,24">
              <v:shape style="position:absolute;left:6363;top:9168;width:2;height:24" coordorigin="6363,9168" coordsize="0,24" path="m6363,9168l6363,9192e" filled="f" stroked="t" strokeweight=".24pt" strokecolor="#231F20">
                <v:path arrowok="t"/>
              </v:shape>
            </v:group>
            <v:group style="position:absolute;left:6814;top:9125;width:2;height:19" coordorigin="6814,9125" coordsize="2,19">
              <v:shape style="position:absolute;left:6814;top:9125;width:2;height:19" coordorigin="6814,9125" coordsize="0,19" path="m6814,9125l6814,9144e" filled="f" stroked="t" strokeweight=".24pt" strokecolor="#231F20">
                <v:path arrowok="t"/>
              </v:shape>
            </v:group>
            <v:group style="position:absolute;left:6833;top:9125;width:2;height:19" coordorigin="6833,9125" coordsize="2,19">
              <v:shape style="position:absolute;left:6833;top:9125;width:2;height:19" coordorigin="6833,9125" coordsize="0,19" path="m6833,9125l6833,9144e" filled="f" stroked="t" strokeweight=".24pt" strokecolor="#231F20">
                <v:path arrowok="t"/>
              </v:shape>
            </v:group>
            <v:group style="position:absolute;left:6910;top:9173;width:2;height:24" coordorigin="6910,9173" coordsize="2,24">
              <v:shape style="position:absolute;left:6910;top:9173;width:2;height:24" coordorigin="6910,9173" coordsize="0,24" path="m6910,9173l6910,9197e" filled="f" stroked="t" strokeweight=".24pt" strokecolor="#231F20">
                <v:path arrowok="t"/>
              </v:shape>
            </v:group>
            <v:group style="position:absolute;left:6814;top:9225;width:2;height:14" coordorigin="6814,9225" coordsize="2,14">
              <v:shape style="position:absolute;left:6814;top:9225;width:2;height:14" coordorigin="6814,9225" coordsize="0,14" path="m6814,9225l6814,9240e" filled="f" stroked="t" strokeweight=".24pt" strokecolor="#231F20">
                <v:path arrowok="t"/>
              </v:shape>
            </v:group>
            <v:group style="position:absolute;left:6833;top:9225;width:2;height:14" coordorigin="6833,9225" coordsize="2,14">
              <v:shape style="position:absolute;left:6833;top:9225;width:2;height:14" coordorigin="6833,9225" coordsize="0,14" path="m6833,9225l6833,9240e" filled="f" stroked="t" strokeweight=".24pt" strokecolor="#231F20">
                <v:path arrowok="t"/>
              </v:shape>
            </v:group>
            <v:group style="position:absolute;left:6733;top:9168;width:2;height:24" coordorigin="6733,9168" coordsize="2,24">
              <v:shape style="position:absolute;left:6733;top:9168;width:2;height:24" coordorigin="6733,9168" coordsize="0,24" path="m6733,9168l6733,9192e" filled="f" stroked="t" strokeweight=".24pt" strokecolor="#231F20">
                <v:path arrowok="t"/>
              </v:shape>
            </v:group>
            <v:group style="position:absolute;left:6747;top:9168;width:2;height:24" coordorigin="6747,9168" coordsize="2,24">
              <v:shape style="position:absolute;left:6747;top:9168;width:2;height:24" coordorigin="6747,9168" coordsize="0,24" path="m6747,9168l6747,9192e" filled="f" stroked="t" strokeweight=".24pt" strokecolor="#231F20">
                <v:path arrowok="t"/>
              </v:shape>
            </v:group>
            <v:group style="position:absolute;left:5959;top:9086;width:955;height:2" coordorigin="5959,9086" coordsize="955,2">
              <v:shape style="position:absolute;left:5959;top:9086;width:955;height:2" coordorigin="5959,9086" coordsize="955,0" path="m5959,9086l6914,9086e" filled="f" stroked="t" strokeweight=".24pt" strokecolor="#231F20">
                <v:path arrowok="t"/>
              </v:shape>
            </v:group>
            <v:group style="position:absolute;left:5978;top:9268;width:8;height:8" coordorigin="5978,9268" coordsize="8,8">
              <v:shape style="position:absolute;left:5978;top:9268;width:8;height:8" coordorigin="5978,9268" coordsize="8,8" path="m5984,9268l5980,9268,5978,9270,5978,9274,5980,9276,5984,9276,5986,9274,5986,9270,5984,9268e" filled="t" fillcolor="#231F20" stroked="f">
                <v:path arrowok="t"/>
                <v:fill/>
              </v:shape>
            </v:group>
            <v:group style="position:absolute;left:6025;top:9307;width:8;height:8" coordorigin="6025,9307" coordsize="8,8">
              <v:shape style="position:absolute;left:6025;top:9307;width:8;height:8" coordorigin="6025,9307" coordsize="8,8" path="m6031,9307l6027,9307,6025,9309,6025,9313,6027,9315,6031,9315,6034,9313,6034,9309,6031,9307e" filled="t" fillcolor="#231F20" stroked="f">
                <v:path arrowok="t"/>
                <v:fill/>
              </v:shape>
            </v:group>
            <v:group style="position:absolute;left:6092;top:9268;width:9;height:8" coordorigin="6092,9268" coordsize="9,8">
              <v:shape style="position:absolute;left:6092;top:9268;width:9;height:8" coordorigin="6092,9268" coordsize="9,8" path="m6100,9268l6094,9268,6092,9270,6092,9274,6094,9276,6100,9276,6102,9274,6102,9270,6100,9268e" filled="t" fillcolor="#231F20" stroked="f">
                <v:path arrowok="t"/>
                <v:fill/>
              </v:shape>
            </v:group>
            <v:group style="position:absolute;left:6141;top:9307;width:8;height:8" coordorigin="6141,9307" coordsize="8,8">
              <v:shape style="position:absolute;left:6141;top:9307;width:8;height:8" coordorigin="6141,9307" coordsize="8,8" path="m6147,9307l6143,9307,6141,9309,6141,9313,6143,9315,6147,9315,6149,9313,6149,9309,6147,9307e" filled="t" fillcolor="#231F20" stroked="f">
                <v:path arrowok="t"/>
                <v:fill/>
              </v:shape>
            </v:group>
            <v:group style="position:absolute;left:6208;top:9268;width:8;height:8" coordorigin="6208,9268" coordsize="8,8">
              <v:shape style="position:absolute;left:6208;top:9268;width:8;height:8" coordorigin="6208,9268" coordsize="8,8" path="m6214,9268l6210,9268,6208,9270,6208,9274,6210,9276,6214,9276,6216,9274,6216,9270,6214,9268e" filled="t" fillcolor="#231F20" stroked="f">
                <v:path arrowok="t"/>
                <v:fill/>
              </v:shape>
            </v:group>
            <v:group style="position:absolute;left:6256;top:9307;width:8;height:8" coordorigin="6256,9307" coordsize="8,8">
              <v:shape style="position:absolute;left:6256;top:9307;width:8;height:8" coordorigin="6256,9307" coordsize="8,8" path="m6262,9307l6258,9307,6256,9309,6256,9313,6258,9315,6262,9315,6264,9313,6264,9309,6262,9307e" filled="t" fillcolor="#231F20" stroked="f">
                <v:path arrowok="t"/>
                <v:fill/>
              </v:shape>
            </v:group>
            <v:group style="position:absolute;left:6323;top:9268;width:8;height:8" coordorigin="6323,9268" coordsize="8,8">
              <v:shape style="position:absolute;left:6323;top:9268;width:8;height:8" coordorigin="6323,9268" coordsize="8,8" path="m6329,9268l6325,9268,6323,9270,6323,9274,6325,9276,6329,9276,6331,9274,6331,9270,6329,9268e" filled="t" fillcolor="#231F20" stroked="f">
                <v:path arrowok="t"/>
                <v:fill/>
              </v:shape>
            </v:group>
            <v:group style="position:absolute;left:6371;top:9307;width:8;height:8" coordorigin="6371,9307" coordsize="8,8">
              <v:shape style="position:absolute;left:6371;top:9307;width:8;height:8" coordorigin="6371,9307" coordsize="8,8" path="m6377,9307l6373,9307,6371,9309,6371,9313,6373,9315,6377,9315,6379,9313,6379,9309,6377,9307e" filled="t" fillcolor="#231F20" stroked="f">
                <v:path arrowok="t"/>
                <v:fill/>
              </v:shape>
            </v:group>
            <v:group style="position:absolute;left:6438;top:9268;width:9;height:8" coordorigin="6438,9268" coordsize="9,8">
              <v:shape style="position:absolute;left:6438;top:9268;width:9;height:8" coordorigin="6438,9268" coordsize="9,8" path="m6445,9268l6440,9268,6438,9270,6438,9274,6440,9276,6445,9276,6447,9274,6447,9270,6445,9268e" filled="t" fillcolor="#231F20" stroked="f">
                <v:path arrowok="t"/>
                <v:fill/>
              </v:shape>
            </v:group>
            <v:group style="position:absolute;left:6487;top:9307;width:8;height:8" coordorigin="6487,9307" coordsize="8,8">
              <v:shape style="position:absolute;left:6487;top:9307;width:8;height:8" coordorigin="6487,9307" coordsize="8,8" path="m6493,9307l6489,9307,6487,9309,6487,9313,6489,9315,6493,9315,6495,9313,6495,9309,6493,9307e" filled="t" fillcolor="#231F20" stroked="f">
                <v:path arrowok="t"/>
                <v:fill/>
              </v:shape>
            </v:group>
            <v:group style="position:absolute;left:6554;top:9268;width:8;height:8" coordorigin="6554,9268" coordsize="8,8">
              <v:shape style="position:absolute;left:6554;top:9268;width:8;height:8" coordorigin="6554,9268" coordsize="8,8" path="m6560,9268l6556,9268,6554,9270,6554,9274,6556,9276,6560,9276,6562,9274,6562,9270,6560,9268e" filled="t" fillcolor="#231F20" stroked="f">
                <v:path arrowok="t"/>
                <v:fill/>
              </v:shape>
            </v:group>
            <v:group style="position:absolute;left:6601;top:9307;width:8;height:8" coordorigin="6601,9307" coordsize="8,8">
              <v:shape style="position:absolute;left:6601;top:9307;width:8;height:8" coordorigin="6601,9307" coordsize="8,8" path="m6608,9307l6603,9307,6601,9309,6601,9313,6603,9315,6608,9315,6610,9313,6610,9309,6608,9307e" filled="t" fillcolor="#231F20" stroked="f">
                <v:path arrowok="t"/>
                <v:fill/>
              </v:shape>
            </v:group>
            <v:group style="position:absolute;left:6669;top:9268;width:9;height:8" coordorigin="6669,9268" coordsize="9,8">
              <v:shape style="position:absolute;left:6669;top:9268;width:9;height:8" coordorigin="6669,9268" coordsize="9,8" path="m6676,9268l6671,9268,6669,9270,6669,9274,6671,9276,6676,9276,6678,9274,6678,9270,6676,9268e" filled="t" fillcolor="#231F20" stroked="f">
                <v:path arrowok="t"/>
                <v:fill/>
              </v:shape>
            </v:group>
            <v:group style="position:absolute;left:6717;top:9307;width:8;height:8" coordorigin="6717,9307" coordsize="8,8">
              <v:shape style="position:absolute;left:6717;top:9307;width:8;height:8" coordorigin="6717,9307" coordsize="8,8" path="m6723,9307l6719,9307,6717,9309,6717,9313,6719,9315,6723,9315,6725,9313,6725,9309,6723,9307e" filled="t" fillcolor="#231F20" stroked="f">
                <v:path arrowok="t"/>
                <v:fill/>
              </v:shape>
            </v:group>
            <v:group style="position:absolute;left:6784;top:9268;width:8;height:8" coordorigin="6784,9268" coordsize="8,8">
              <v:shape style="position:absolute;left:6784;top:9268;width:8;height:8" coordorigin="6784,9268" coordsize="8,8" path="m6790,9268l6786,9268,6784,9270,6784,9274,6786,9276,6790,9276,6792,9274,6792,9270,6790,9268e" filled="t" fillcolor="#231F20" stroked="f">
                <v:path arrowok="t"/>
                <v:fill/>
              </v:shape>
            </v:group>
            <v:group style="position:absolute;left:6832;top:9307;width:8;height:8" coordorigin="6832,9307" coordsize="8,8">
              <v:shape style="position:absolute;left:6832;top:9307;width:8;height:8" coordorigin="6832,9307" coordsize="8,8" path="m6838,9307l6834,9307,6832,9309,6832,9313,6834,9315,6838,9315,6840,9313,6840,9309,6838,9307e" filled="t" fillcolor="#231F20" stroked="f">
                <v:path arrowok="t"/>
                <v:fill/>
              </v:shape>
            </v:group>
            <v:group style="position:absolute;left:6899;top:9268;width:8;height:8" coordorigin="6899,9268" coordsize="8,8">
              <v:shape style="position:absolute;left:6899;top:9268;width:8;height:8" coordorigin="6899,9268" coordsize="8,8" path="m6905,9268l6901,9268,6899,9270,6899,9274,6901,9276,6905,9276,6907,9274,6907,9270,6905,9268e" filled="t" fillcolor="#231F20" stroked="f">
                <v:path arrowok="t"/>
                <v:fill/>
              </v:shape>
            </v:group>
            <v:group style="position:absolute;left:5978;top:9383;width:8;height:2" coordorigin="5978,9383" coordsize="8,2">
              <v:shape style="position:absolute;left:5978;top:9383;width:8;height:2" coordorigin="5978,9383" coordsize="8,1" path="m5984,9383l5980,9383,5979,9384,5985,9384,5984,9383e" filled="t" fillcolor="#231F20" stroked="f">
                <v:path arrowok="t"/>
                <v:fill/>
              </v:shape>
            </v:group>
            <v:group style="position:absolute;left:6092;top:9383;width:9;height:2" coordorigin="6092,9383" coordsize="9,2">
              <v:shape style="position:absolute;left:6092;top:9383;width:9;height:2" coordorigin="6092,9383" coordsize="9,1" path="m6100,9383l6095,9383,6093,9384,6101,9384,6100,9383e" filled="t" fillcolor="#231F20" stroked="f">
                <v:path arrowok="t"/>
                <v:fill/>
              </v:shape>
            </v:group>
            <v:group style="position:absolute;left:6208;top:9383;width:8;height:2" coordorigin="6208,9383" coordsize="8,2">
              <v:shape style="position:absolute;left:6208;top:9383;width:8;height:2" coordorigin="6208,9383" coordsize="8,1" path="m6214,9383l6210,9383,6209,9384,6215,9384,6214,9383e" filled="t" fillcolor="#231F20" stroked="f">
                <v:path arrowok="t"/>
                <v:fill/>
              </v:shape>
            </v:group>
            <v:group style="position:absolute;left:6323;top:9383;width:8;height:2" coordorigin="6323,9383" coordsize="8,2">
              <v:shape style="position:absolute;left:6323;top:9383;width:8;height:2" coordorigin="6323,9383" coordsize="8,1" path="m6329,9383l6325,9383,6324,9384,6330,9384,6329,9383e" filled="t" fillcolor="#231F20" stroked="f">
                <v:path arrowok="t"/>
                <v:fill/>
              </v:shape>
            </v:group>
            <v:group style="position:absolute;left:6438;top:9383;width:9;height:2" coordorigin="6438,9383" coordsize="9,2">
              <v:shape style="position:absolute;left:6438;top:9383;width:9;height:2" coordorigin="6438,9383" coordsize="9,1" path="m6445,9383l6440,9383,6439,9384,6446,9384,6445,9383e" filled="t" fillcolor="#231F20" stroked="f">
                <v:path arrowok="t"/>
                <v:fill/>
              </v:shape>
            </v:group>
            <v:group style="position:absolute;left:6554;top:9383;width:8;height:2" coordorigin="6554,9383" coordsize="8,2">
              <v:shape style="position:absolute;left:6554;top:9383;width:8;height:2" coordorigin="6554,9383" coordsize="8,1" path="m6560,9383l6556,9383,6555,9384,6561,9384,6560,9383e" filled="t" fillcolor="#231F20" stroked="f">
                <v:path arrowok="t"/>
                <v:fill/>
              </v:shape>
            </v:group>
            <v:group style="position:absolute;left:6669;top:9383;width:9;height:2" coordorigin="6669,9383" coordsize="9,2">
              <v:shape style="position:absolute;left:6669;top:9383;width:9;height:2" coordorigin="6669,9383" coordsize="9,1" path="m6676,9383l6671,9383,6670,9384,6677,9384,6676,9383e" filled="t" fillcolor="#231F20" stroked="f">
                <v:path arrowok="t"/>
                <v:fill/>
              </v:shape>
            </v:group>
            <v:group style="position:absolute;left:6784;top:9383;width:8;height:2" coordorigin="6784,9383" coordsize="8,2">
              <v:shape style="position:absolute;left:6784;top:9383;width:8;height:2" coordorigin="6784,9383" coordsize="8,1" path="m6790,9383l6786,9383,6785,9384,6791,9384,6790,9383e" filled="t" fillcolor="#231F20" stroked="f">
                <v:path arrowok="t"/>
                <v:fill/>
              </v:shape>
            </v:group>
            <v:group style="position:absolute;left:6899;top:9383;width:8;height:2" coordorigin="6899,9383" coordsize="8,2">
              <v:shape style="position:absolute;left:6899;top:9383;width:8;height:2" coordorigin="6899,9383" coordsize="8,1" path="m6905,9383l6901,9383,6900,9384,6906,9384,6905,9383e" filled="t" fillcolor="#231F20" stroked="f">
                <v:path arrowok="t"/>
                <v:fill/>
              </v:shape>
            </v:group>
            <v:group style="position:absolute;left:5959;top:9240;width:955;height:2" coordorigin="5959,9240" coordsize="955,2">
              <v:shape style="position:absolute;left:5959;top:9240;width:955;height:2" coordorigin="5959,9240" coordsize="955,0" path="m5959,9240l6914,9240e" filled="f" stroked="t" strokeweight=".24pt" strokecolor="#231F20">
                <v:path arrowok="t"/>
              </v:shape>
            </v:group>
            <v:group style="position:absolute;left:5959;top:9432;width:97;height:2" coordorigin="5959,9432" coordsize="97,2">
              <v:shape style="position:absolute;left:5959;top:9432;width:97;height:2" coordorigin="5959,9432" coordsize="97,0" path="m5959,9432l6056,9432e" filled="f" stroked="t" strokeweight=".24pt" strokecolor="#231F20">
                <v:path arrowok="t"/>
              </v:shape>
            </v:group>
            <v:group style="position:absolute;left:6104;top:9528;width:95;height:2" coordorigin="6104,9528" coordsize="95,2">
              <v:shape style="position:absolute;left:6104;top:9528;width:95;height:2" coordorigin="6104,9528" coordsize="95,0" path="m6104,9528l6199,9528e" filled="f" stroked="t" strokeweight=".24pt" strokecolor="#231F20">
                <v:path arrowok="t"/>
              </v:shape>
            </v:group>
            <v:group style="position:absolute;left:6343;top:9432;width:97;height:2" coordorigin="6343,9432" coordsize="97,2">
              <v:shape style="position:absolute;left:6343;top:9432;width:97;height:2" coordorigin="6343,9432" coordsize="97,0" path="m6343,9432l6440,9432e" filled="f" stroked="t" strokeweight=".24pt" strokecolor="#231F20">
                <v:path arrowok="t"/>
              </v:shape>
            </v:group>
            <v:group style="position:absolute;left:6488;top:9528;width:95;height:2" coordorigin="6488,9528" coordsize="95,2">
              <v:shape style="position:absolute;left:6488;top:9528;width:95;height:2" coordorigin="6488,9528" coordsize="95,0" path="m6488,9528l6583,9528e" filled="f" stroked="t" strokeweight=".24pt" strokecolor="#231F20">
                <v:path arrowok="t"/>
              </v:shape>
            </v:group>
            <v:group style="position:absolute;left:6727;top:9432;width:97;height:2" coordorigin="6727,9432" coordsize="97,2">
              <v:shape style="position:absolute;left:6727;top:9432;width:97;height:2" coordorigin="6727,9432" coordsize="97,0" path="m6727,9432l6824,9432e" filled="f" stroked="t" strokeweight=".24pt" strokecolor="#231F20">
                <v:path arrowok="t"/>
              </v:shape>
            </v:group>
            <v:group style="position:absolute;left:6872;top:9528;width:43;height:2" coordorigin="6872,9528" coordsize="43,2">
              <v:shape style="position:absolute;left:6872;top:9528;width:43;height:2" coordorigin="6872,9528" coordsize="43,0" path="m6872,9528l6914,9528e" filled="f" stroked="t" strokeweight=".24pt" strokecolor="#231F20">
                <v:path arrowok="t"/>
              </v:shape>
            </v:group>
            <v:group style="position:absolute;left:5959;top:9671;width:97;height:2" coordorigin="5959,9671" coordsize="97,2">
              <v:shape style="position:absolute;left:5959;top:9671;width:97;height:2" coordorigin="5959,9671" coordsize="97,0" path="m5959,9671l6056,9671e" filled="f" stroked="t" strokeweight=".24pt" strokecolor="#231F20">
                <v:path arrowok="t"/>
              </v:shape>
            </v:group>
            <v:group style="position:absolute;left:6104;top:9768;width:95;height:2" coordorigin="6104,9768" coordsize="95,2">
              <v:shape style="position:absolute;left:6104;top:9768;width:95;height:2" coordorigin="6104,9768" coordsize="95,0" path="m6104,9768l6199,9768e" filled="f" stroked="t" strokeweight=".24pt" strokecolor="#231F20">
                <v:path arrowok="t"/>
              </v:shape>
            </v:group>
            <v:group style="position:absolute;left:6343;top:9671;width:97;height:2" coordorigin="6343,9671" coordsize="97,2">
              <v:shape style="position:absolute;left:6343;top:9671;width:97;height:2" coordorigin="6343,9671" coordsize="97,0" path="m6343,9671l6440,9671e" filled="f" stroked="t" strokeweight=".24pt" strokecolor="#231F20">
                <v:path arrowok="t"/>
              </v:shape>
            </v:group>
            <v:group style="position:absolute;left:6488;top:9768;width:95;height:2" coordorigin="6488,9768" coordsize="95,2">
              <v:shape style="position:absolute;left:6488;top:9768;width:95;height:2" coordorigin="6488,9768" coordsize="95,0" path="m6488,9768l6583,9768e" filled="f" stroked="t" strokeweight=".24pt" strokecolor="#231F20">
                <v:path arrowok="t"/>
              </v:shape>
            </v:group>
            <v:group style="position:absolute;left:6727;top:9671;width:97;height:2" coordorigin="6727,9671" coordsize="97,2">
              <v:shape style="position:absolute;left:6727;top:9671;width:97;height:2" coordorigin="6727,9671" coordsize="97,0" path="m6727,9671l6824,9671e" filled="f" stroked="t" strokeweight=".24pt" strokecolor="#231F20">
                <v:path arrowok="t"/>
              </v:shape>
            </v:group>
            <v:group style="position:absolute;left:6872;top:9768;width:43;height:2" coordorigin="6872,9768" coordsize="43,2">
              <v:shape style="position:absolute;left:6872;top:9768;width:43;height:2" coordorigin="6872,9768" coordsize="43,0" path="m6872,9768l6914,9768e" filled="f" stroked="t" strokeweight=".24pt" strokecolor="#231F20">
                <v:path arrowok="t"/>
              </v:shape>
            </v:group>
            <v:group style="position:absolute;left:5959;top:9911;width:97;height:2" coordorigin="5959,9911" coordsize="97,2">
              <v:shape style="position:absolute;left:5959;top:9911;width:97;height:2" coordorigin="5959,9911" coordsize="97,0" path="m5959,9911l6056,9911e" filled="f" stroked="t" strokeweight=".24pt" strokecolor="#231F20">
                <v:path arrowok="t"/>
              </v:shape>
            </v:group>
            <v:group style="position:absolute;left:6104;top:10008;width:95;height:2" coordorigin="6104,10008" coordsize="95,2">
              <v:shape style="position:absolute;left:6104;top:10008;width:95;height:2" coordorigin="6104,10008" coordsize="95,0" path="m6104,10008l6199,10008e" filled="f" stroked="t" strokeweight=".24pt" strokecolor="#231F20">
                <v:path arrowok="t"/>
              </v:shape>
            </v:group>
            <v:group style="position:absolute;left:6343;top:9911;width:97;height:2" coordorigin="6343,9911" coordsize="97,2">
              <v:shape style="position:absolute;left:6343;top:9911;width:97;height:2" coordorigin="6343,9911" coordsize="97,0" path="m6343,9911l6440,9911e" filled="f" stroked="t" strokeweight=".24pt" strokecolor="#231F20">
                <v:path arrowok="t"/>
              </v:shape>
            </v:group>
            <v:group style="position:absolute;left:6488;top:10008;width:95;height:2" coordorigin="6488,10008" coordsize="95,2">
              <v:shape style="position:absolute;left:6488;top:10008;width:95;height:2" coordorigin="6488,10008" coordsize="95,0" path="m6488,10008l6583,10008e" filled="f" stroked="t" strokeweight=".24pt" strokecolor="#231F20">
                <v:path arrowok="t"/>
              </v:shape>
            </v:group>
            <v:group style="position:absolute;left:6727;top:9911;width:97;height:2" coordorigin="6727,9911" coordsize="97,2">
              <v:shape style="position:absolute;left:6727;top:9911;width:97;height:2" coordorigin="6727,9911" coordsize="97,0" path="m6727,9911l6824,9911e" filled="f" stroked="t" strokeweight=".24pt" strokecolor="#231F20">
                <v:path arrowok="t"/>
              </v:shape>
            </v:group>
            <v:group style="position:absolute;left:6872;top:10008;width:43;height:2" coordorigin="6872,10008" coordsize="43,2">
              <v:shape style="position:absolute;left:6872;top:10008;width:43;height:2" coordorigin="6872,10008" coordsize="43,0" path="m6872,10008l6914,10008e" filled="f" stroked="t" strokeweight=".24pt" strokecolor="#231F20">
                <v:path arrowok="t"/>
              </v:shape>
            </v:group>
            <v:group style="position:absolute;left:5959;top:9384;width:955;height:2" coordorigin="5959,9384" coordsize="955,2">
              <v:shape style="position:absolute;left:5959;top:9384;width:955;height:2" coordorigin="5959,9384" coordsize="955,0" path="m5959,9384l6914,9384e" filled="f" stroked="t" strokeweight=".24pt" strokecolor="#231F20">
                <v:path arrowok="t"/>
              </v:shape>
            </v:group>
            <v:group style="position:absolute;left:5978;top:10074;width:8;height:9" coordorigin="5978,10074" coordsize="8,9">
              <v:shape style="position:absolute;left:5978;top:10074;width:8;height:9" coordorigin="5978,10074" coordsize="8,9" path="m5984,10074l5980,10074,5978,10076,5978,10081,5980,10083,5984,10083,5986,10081,5986,10076,5984,10074e" filled="t" fillcolor="#231F20" stroked="f">
                <v:path arrowok="t"/>
                <v:fill/>
              </v:shape>
            </v:group>
            <v:group style="position:absolute;left:6092;top:10074;width:9;height:9" coordorigin="6092,10074" coordsize="9,9">
              <v:shape style="position:absolute;left:6092;top:10074;width:9;height:9" coordorigin="6092,10074" coordsize="9,9" path="m6100,10074l6094,10074,6092,10076,6092,10081,6094,10083,6100,10083,6102,10081,6102,10076,6100,10074e" filled="t" fillcolor="#231F20" stroked="f">
                <v:path arrowok="t"/>
                <v:fill/>
              </v:shape>
            </v:group>
            <v:group style="position:absolute;left:6208;top:10074;width:8;height:9" coordorigin="6208,10074" coordsize="8,9">
              <v:shape style="position:absolute;left:6208;top:10074;width:8;height:9" coordorigin="6208,10074" coordsize="8,9" path="m6214,10074l6210,10074,6208,10076,6208,10081,6210,10083,6214,10083,6216,10081,6216,10076,6214,10074e" filled="t" fillcolor="#231F20" stroked="f">
                <v:path arrowok="t"/>
                <v:fill/>
              </v:shape>
            </v:group>
            <v:group style="position:absolute;left:6323;top:10074;width:8;height:9" coordorigin="6323,10074" coordsize="8,9">
              <v:shape style="position:absolute;left:6323;top:10074;width:8;height:9" coordorigin="6323,10074" coordsize="8,9" path="m6329,10074l6325,10074,6323,10076,6323,10081,6325,10083,6329,10083,6331,10081,6331,10076,6329,10074e" filled="t" fillcolor="#231F20" stroked="f">
                <v:path arrowok="t"/>
                <v:fill/>
              </v:shape>
            </v:group>
            <v:group style="position:absolute;left:6438;top:10074;width:9;height:9" coordorigin="6438,10074" coordsize="9,9">
              <v:shape style="position:absolute;left:6438;top:10074;width:9;height:9" coordorigin="6438,10074" coordsize="9,9" path="m6445,10074l6440,10074,6438,10076,6438,10081,6440,10083,6445,10083,6447,10081,6447,10076,6445,10074e" filled="t" fillcolor="#231F20" stroked="f">
                <v:path arrowok="t"/>
                <v:fill/>
              </v:shape>
            </v:group>
            <v:group style="position:absolute;left:6554;top:10074;width:8;height:9" coordorigin="6554,10074" coordsize="8,9">
              <v:shape style="position:absolute;left:6554;top:10074;width:8;height:9" coordorigin="6554,10074" coordsize="8,9" path="m6560,10074l6556,10074,6554,10076,6554,10081,6556,10083,6560,10083,6562,10081,6562,10076,6560,10074e" filled="t" fillcolor="#231F20" stroked="f">
                <v:path arrowok="t"/>
                <v:fill/>
              </v:shape>
            </v:group>
            <v:group style="position:absolute;left:6669;top:10074;width:9;height:9" coordorigin="6669,10074" coordsize="9,9">
              <v:shape style="position:absolute;left:6669;top:10074;width:9;height:9" coordorigin="6669,10074" coordsize="9,9" path="m6676,10074l6671,10074,6669,10076,6669,10081,6671,10083,6676,10083,6678,10081,6678,10076,6676,10074e" filled="t" fillcolor="#231F20" stroked="f">
                <v:path arrowok="t"/>
                <v:fill/>
              </v:shape>
            </v:group>
            <v:group style="position:absolute;left:6784;top:10074;width:8;height:9" coordorigin="6784,10074" coordsize="8,9">
              <v:shape style="position:absolute;left:6784;top:10074;width:8;height:9" coordorigin="6784,10074" coordsize="8,9" path="m6790,10074l6786,10074,6784,10076,6784,10081,6786,10083,6790,10083,6792,10081,6792,10076,6790,10074e" filled="t" fillcolor="#231F20" stroked="f">
                <v:path arrowok="t"/>
                <v:fill/>
              </v:shape>
            </v:group>
            <v:group style="position:absolute;left:6899;top:10074;width:8;height:9" coordorigin="6899,10074" coordsize="8,9">
              <v:shape style="position:absolute;left:6899;top:10074;width:8;height:9" coordorigin="6899,10074" coordsize="8,9" path="m6905,10074l6901,10074,6899,10076,6899,10081,6901,10083,6905,10083,6907,10081,6907,10076,6905,10074e" filled="t" fillcolor="#231F20" stroked="f">
                <v:path arrowok="t"/>
                <v:fill/>
              </v:shape>
            </v:group>
            <v:group style="position:absolute;left:5959;top:10046;width:955;height:2" coordorigin="5959,10046" coordsize="955,2">
              <v:shape style="position:absolute;left:5959;top:10046;width:955;height:2" coordorigin="5959,10046" coordsize="955,0" path="m5959,10046l6914,10046e" filled="f" stroked="t" strokeweight=".24pt" strokecolor="#231F20">
                <v:path arrowok="t"/>
              </v:shape>
            </v:group>
            <v:group style="position:absolute;left:5959;top:10147;width:97;height:2" coordorigin="5959,10147" coordsize="97,2">
              <v:shape style="position:absolute;left:5959;top:10147;width:97;height:2" coordorigin="5959,10147" coordsize="97,0" path="m5959,10147l6056,10147e" filled="f" stroked="t" strokeweight=".24pt" strokecolor="#231F20">
                <v:path arrowok="t"/>
              </v:shape>
            </v:group>
            <v:group style="position:absolute;left:6104;top:10243;width:95;height:2" coordorigin="6104,10243" coordsize="95,2">
              <v:shape style="position:absolute;left:6104;top:10243;width:95;height:2" coordorigin="6104,10243" coordsize="95,0" path="m6104,10243l6199,10243e" filled="f" stroked="t" strokeweight=".24pt" strokecolor="#231F20">
                <v:path arrowok="t"/>
              </v:shape>
            </v:group>
            <v:group style="position:absolute;left:6343;top:10147;width:97;height:2" coordorigin="6343,10147" coordsize="97,2">
              <v:shape style="position:absolute;left:6343;top:10147;width:97;height:2" coordorigin="6343,10147" coordsize="97,0" path="m6343,10147l6440,10147e" filled="f" stroked="t" strokeweight=".24pt" strokecolor="#231F20">
                <v:path arrowok="t"/>
              </v:shape>
            </v:group>
            <v:group style="position:absolute;left:6488;top:10243;width:95;height:2" coordorigin="6488,10243" coordsize="95,2">
              <v:shape style="position:absolute;left:6488;top:10243;width:95;height:2" coordorigin="6488,10243" coordsize="95,0" path="m6488,10243l6583,10243e" filled="f" stroked="t" strokeweight=".24pt" strokecolor="#231F20">
                <v:path arrowok="t"/>
              </v:shape>
            </v:group>
            <v:group style="position:absolute;left:6727;top:10147;width:97;height:2" coordorigin="6727,10147" coordsize="97,2">
              <v:shape style="position:absolute;left:6727;top:10147;width:97;height:2" coordorigin="6727,10147" coordsize="97,0" path="m6727,10147l6824,10147e" filled="f" stroked="t" strokeweight=".24pt" strokecolor="#231F20">
                <v:path arrowok="t"/>
              </v:shape>
            </v:group>
            <v:group style="position:absolute;left:6872;top:10243;width:43;height:2" coordorigin="6872,10243" coordsize="43,2">
              <v:shape style="position:absolute;left:6872;top:10243;width:43;height:2" coordorigin="6872,10243" coordsize="43,0" path="m6872,10243l6914,10243e" filled="f" stroked="t" strokeweight=".24pt" strokecolor="#231F20">
                <v:path arrowok="t"/>
              </v:shape>
            </v:group>
            <v:group style="position:absolute;left:5959;top:10099;width:955;height:2" coordorigin="5959,10099" coordsize="955,2">
              <v:shape style="position:absolute;left:5959;top:10099;width:955;height:2" coordorigin="5959,10099" coordsize="955,0" path="m5959,10099l6914,10099e" filled="f" stroked="t" strokeweight=".24pt" strokecolor="#231F20">
                <v:path arrowok="t"/>
              </v:shape>
            </v:group>
            <v:group style="position:absolute;left:5978;top:10304;width:8;height:9" coordorigin="5978,10304" coordsize="8,9">
              <v:shape style="position:absolute;left:5978;top:10304;width:8;height:9" coordorigin="5978,10304" coordsize="8,9" path="m5984,10304l5980,10304,5978,10306,5978,10312,5980,10314,5984,10314,5986,10312,5986,10306,5984,10304e" filled="t" fillcolor="#231F20" stroked="f">
                <v:path arrowok="t"/>
                <v:fill/>
              </v:shape>
            </v:group>
            <v:group style="position:absolute;left:6025;top:10343;width:8;height:2" coordorigin="6025,10343" coordsize="8,2">
              <v:shape style="position:absolute;left:6025;top:10343;width:8;height:2" coordorigin="6025,10343" coordsize="8,1" path="m6031,10343l6027,10343,6026,10344,6033,10344,6031,10343e" filled="t" fillcolor="#231F20" stroked="f">
                <v:path arrowok="t"/>
                <v:fill/>
              </v:shape>
            </v:group>
            <v:group style="position:absolute;left:6092;top:10304;width:9;height:9" coordorigin="6092,10304" coordsize="9,9">
              <v:shape style="position:absolute;left:6092;top:10304;width:9;height:9" coordorigin="6092,10304" coordsize="9,9" path="m6100,10304l6094,10304,6092,10306,6092,10312,6094,10314,6100,10314,6102,10312,6102,10306,6100,10304e" filled="t" fillcolor="#231F20" stroked="f">
                <v:path arrowok="t"/>
                <v:fill/>
              </v:shape>
            </v:group>
            <v:group style="position:absolute;left:6141;top:10343;width:8;height:2" coordorigin="6141,10343" coordsize="8,2">
              <v:shape style="position:absolute;left:6141;top:10343;width:8;height:2" coordorigin="6141,10343" coordsize="8,1" path="m6147,10343l6143,10343,6142,10344,6148,10344,6147,10343e" filled="t" fillcolor="#231F20" stroked="f">
                <v:path arrowok="t"/>
                <v:fill/>
              </v:shape>
            </v:group>
            <v:group style="position:absolute;left:6208;top:10304;width:8;height:9" coordorigin="6208,10304" coordsize="8,9">
              <v:shape style="position:absolute;left:6208;top:10304;width:8;height:9" coordorigin="6208,10304" coordsize="8,9" path="m6214,10304l6210,10304,6208,10306,6208,10312,6210,10314,6214,10314,6216,10312,6216,10306,6214,10304e" filled="t" fillcolor="#231F20" stroked="f">
                <v:path arrowok="t"/>
                <v:fill/>
              </v:shape>
            </v:group>
            <v:group style="position:absolute;left:6256;top:10343;width:8;height:2" coordorigin="6256,10343" coordsize="8,2">
              <v:shape style="position:absolute;left:6256;top:10343;width:8;height:2" coordorigin="6256,10343" coordsize="8,1" path="m6262,10343l6258,10343,6257,10344,6263,10344,6262,10343e" filled="t" fillcolor="#231F20" stroked="f">
                <v:path arrowok="t"/>
                <v:fill/>
              </v:shape>
            </v:group>
            <v:group style="position:absolute;left:6323;top:10304;width:8;height:9" coordorigin="6323,10304" coordsize="8,9">
              <v:shape style="position:absolute;left:6323;top:10304;width:8;height:9" coordorigin="6323,10304" coordsize="8,9" path="m6329,10304l6325,10304,6323,10306,6323,10312,6325,10314,6329,10314,6331,10312,6331,10306,6329,10304e" filled="t" fillcolor="#231F20" stroked="f">
                <v:path arrowok="t"/>
                <v:fill/>
              </v:shape>
            </v:group>
            <v:group style="position:absolute;left:6371;top:10343;width:8;height:2" coordorigin="6371,10343" coordsize="8,2">
              <v:shape style="position:absolute;left:6371;top:10343;width:8;height:2" coordorigin="6371,10343" coordsize="8,1" path="m6377,10343l6373,10343,6372,10344,6378,10344,6377,10343e" filled="t" fillcolor="#231F20" stroked="f">
                <v:path arrowok="t"/>
                <v:fill/>
              </v:shape>
            </v:group>
            <v:group style="position:absolute;left:6438;top:10304;width:9;height:9" coordorigin="6438,10304" coordsize="9,9">
              <v:shape style="position:absolute;left:6438;top:10304;width:9;height:9" coordorigin="6438,10304" coordsize="9,9" path="m6445,10304l6440,10304,6438,10306,6438,10312,6440,10314,6445,10314,6447,10312,6447,10306,6445,10304e" filled="t" fillcolor="#231F20" stroked="f">
                <v:path arrowok="t"/>
                <v:fill/>
              </v:shape>
            </v:group>
            <v:group style="position:absolute;left:6487;top:10343;width:8;height:2" coordorigin="6487,10343" coordsize="8,2">
              <v:shape style="position:absolute;left:6487;top:10343;width:8;height:2" coordorigin="6487,10343" coordsize="8,1" path="m6493,10343l6489,10343,6488,10344,6494,10344,6493,10343e" filled="t" fillcolor="#231F20" stroked="f">
                <v:path arrowok="t"/>
                <v:fill/>
              </v:shape>
            </v:group>
            <v:group style="position:absolute;left:6554;top:10304;width:8;height:9" coordorigin="6554,10304" coordsize="8,9">
              <v:shape style="position:absolute;left:6554;top:10304;width:8;height:9" coordorigin="6554,10304" coordsize="8,9" path="m6560,10304l6556,10304,6554,10306,6554,10312,6556,10314,6560,10314,6562,10312,6562,10306,6560,10304e" filled="t" fillcolor="#231F20" stroked="f">
                <v:path arrowok="t"/>
                <v:fill/>
              </v:shape>
            </v:group>
            <v:group style="position:absolute;left:6601;top:10343;width:8;height:2" coordorigin="6601,10343" coordsize="8,2">
              <v:shape style="position:absolute;left:6601;top:10343;width:8;height:2" coordorigin="6601,10343" coordsize="8,1" path="m6608,10343l6603,10343,6602,10344,6609,10344,6608,10343e" filled="t" fillcolor="#231F20" stroked="f">
                <v:path arrowok="t"/>
                <v:fill/>
              </v:shape>
            </v:group>
            <v:group style="position:absolute;left:6669;top:10304;width:9;height:9" coordorigin="6669,10304" coordsize="9,9">
              <v:shape style="position:absolute;left:6669;top:10304;width:9;height:9" coordorigin="6669,10304" coordsize="9,9" path="m6676,10304l6671,10304,6669,10306,6669,10312,6671,10314,6676,10314,6678,10312,6678,10306,6676,10304e" filled="t" fillcolor="#231F20" stroked="f">
                <v:path arrowok="t"/>
                <v:fill/>
              </v:shape>
            </v:group>
            <v:group style="position:absolute;left:6717;top:10343;width:8;height:2" coordorigin="6717,10343" coordsize="8,2">
              <v:shape style="position:absolute;left:6717;top:10343;width:8;height:2" coordorigin="6717,10343" coordsize="8,1" path="m6723,10343l6719,10343,6718,10344,6724,10344,6723,10343e" filled="t" fillcolor="#231F20" stroked="f">
                <v:path arrowok="t"/>
                <v:fill/>
              </v:shape>
            </v:group>
            <v:group style="position:absolute;left:6784;top:10304;width:8;height:9" coordorigin="6784,10304" coordsize="8,9">
              <v:shape style="position:absolute;left:6784;top:10304;width:8;height:9" coordorigin="6784,10304" coordsize="8,9" path="m6790,10304l6786,10304,6784,10306,6784,10312,6786,10314,6790,10314,6792,10312,6792,10306,6790,10304e" filled="t" fillcolor="#231F20" stroked="f">
                <v:path arrowok="t"/>
                <v:fill/>
              </v:shape>
            </v:group>
            <v:group style="position:absolute;left:6832;top:10343;width:8;height:2" coordorigin="6832,10343" coordsize="8,2">
              <v:shape style="position:absolute;left:6832;top:10343;width:8;height:2" coordorigin="6832,10343" coordsize="8,1" path="m6838,10343l6834,10343,6833,10344,6839,10344,6838,10343e" filled="t" fillcolor="#231F20" stroked="f">
                <v:path arrowok="t"/>
                <v:fill/>
              </v:shape>
            </v:group>
            <v:group style="position:absolute;left:6899;top:10304;width:8;height:9" coordorigin="6899,10304" coordsize="8,9">
              <v:shape style="position:absolute;left:6899;top:10304;width:8;height:9" coordorigin="6899,10304" coordsize="8,9" path="m6905,10304l6901,10304,6899,10306,6899,10312,6901,10314,6905,10314,6907,10312,6907,10306,6905,10304e" filled="t" fillcolor="#231F20" stroked="f">
                <v:path arrowok="t"/>
                <v:fill/>
              </v:shape>
            </v:group>
            <v:group style="position:absolute;left:5959;top:10277;width:955;height:2" coordorigin="5959,10277" coordsize="955,2">
              <v:shape style="position:absolute;left:5959;top:10277;width:955;height:2" coordorigin="5959,10277" coordsize="955,0" path="m5959,10277l6914,10277e" filled="f" stroked="t" strokeweight=".24pt" strokecolor="#231F20">
                <v:path arrowok="t"/>
              </v:shape>
            </v:group>
            <v:group style="position:absolute;left:5959;top:10392;width:97;height:2" coordorigin="5959,10392" coordsize="97,2">
              <v:shape style="position:absolute;left:5959;top:10392;width:97;height:2" coordorigin="5959,10392" coordsize="97,0" path="m5959,10392l6056,10392e" filled="f" stroked="t" strokeweight=".24pt" strokecolor="#231F20">
                <v:path arrowok="t"/>
              </v:shape>
            </v:group>
            <v:group style="position:absolute;left:6104;top:10488;width:95;height:2" coordorigin="6104,10488" coordsize="95,2">
              <v:shape style="position:absolute;left:6104;top:10488;width:95;height:2" coordorigin="6104,10488" coordsize="95,0" path="m6104,10488l6199,10488e" filled="f" stroked="t" strokeweight=".24pt" strokecolor="#231F20">
                <v:path arrowok="t"/>
              </v:shape>
            </v:group>
            <v:group style="position:absolute;left:6343;top:10392;width:97;height:2" coordorigin="6343,10392" coordsize="97,2">
              <v:shape style="position:absolute;left:6343;top:10392;width:97;height:2" coordorigin="6343,10392" coordsize="97,0" path="m6343,10392l6440,10392e" filled="f" stroked="t" strokeweight=".24pt" strokecolor="#231F20">
                <v:path arrowok="t"/>
              </v:shape>
            </v:group>
            <v:group style="position:absolute;left:6488;top:10488;width:95;height:2" coordorigin="6488,10488" coordsize="95,2">
              <v:shape style="position:absolute;left:6488;top:10488;width:95;height:2" coordorigin="6488,10488" coordsize="95,0" path="m6488,10488l6583,10488e" filled="f" stroked="t" strokeweight=".24pt" strokecolor="#231F20">
                <v:path arrowok="t"/>
              </v:shape>
            </v:group>
            <v:group style="position:absolute;left:6727;top:10392;width:97;height:2" coordorigin="6727,10392" coordsize="97,2">
              <v:shape style="position:absolute;left:6727;top:10392;width:97;height:2" coordorigin="6727,10392" coordsize="97,0" path="m6727,10392l6824,10392e" filled="f" stroked="t" strokeweight=".24pt" strokecolor="#231F20">
                <v:path arrowok="t"/>
              </v:shape>
            </v:group>
            <v:group style="position:absolute;left:6872;top:10488;width:43;height:2" coordorigin="6872,10488" coordsize="43,2">
              <v:shape style="position:absolute;left:6872;top:10488;width:43;height:2" coordorigin="6872,10488" coordsize="43,0" path="m6872,10488l6914,10488e" filled="f" stroked="t" strokeweight=".24pt" strokecolor="#231F20">
                <v:path arrowok="t"/>
              </v:shape>
            </v:group>
            <v:group style="position:absolute;left:5959;top:10632;width:97;height:2" coordorigin="5959,10632" coordsize="97,2">
              <v:shape style="position:absolute;left:5959;top:10632;width:97;height:2" coordorigin="5959,10632" coordsize="97,0" path="m5959,10632l6056,10632e" filled="f" stroked="t" strokeweight=".24pt" strokecolor="#231F20">
                <v:path arrowok="t"/>
              </v:shape>
            </v:group>
            <v:group style="position:absolute;left:6104;top:10728;width:95;height:2" coordorigin="6104,10728" coordsize="95,2">
              <v:shape style="position:absolute;left:6104;top:10728;width:95;height:2" coordorigin="6104,10728" coordsize="95,0" path="m6104,10728l6199,10728e" filled="f" stroked="t" strokeweight=".24pt" strokecolor="#231F20">
                <v:path arrowok="t"/>
              </v:shape>
            </v:group>
            <v:group style="position:absolute;left:6343;top:10632;width:97;height:2" coordorigin="6343,10632" coordsize="97,2">
              <v:shape style="position:absolute;left:6343;top:10632;width:97;height:2" coordorigin="6343,10632" coordsize="97,0" path="m6343,10632l6440,10632e" filled="f" stroked="t" strokeweight=".24pt" strokecolor="#231F20">
                <v:path arrowok="t"/>
              </v:shape>
            </v:group>
            <v:group style="position:absolute;left:6488;top:10728;width:95;height:2" coordorigin="6488,10728" coordsize="95,2">
              <v:shape style="position:absolute;left:6488;top:10728;width:95;height:2" coordorigin="6488,10728" coordsize="95,0" path="m6488,10728l6583,10728e" filled="f" stroked="t" strokeweight=".24pt" strokecolor="#231F20">
                <v:path arrowok="t"/>
              </v:shape>
            </v:group>
            <v:group style="position:absolute;left:6727;top:10632;width:97;height:2" coordorigin="6727,10632" coordsize="97,2">
              <v:shape style="position:absolute;left:6727;top:10632;width:97;height:2" coordorigin="6727,10632" coordsize="97,0" path="m6727,10632l6824,10632e" filled="f" stroked="t" strokeweight=".24pt" strokecolor="#231F20">
                <v:path arrowok="t"/>
              </v:shape>
            </v:group>
            <v:group style="position:absolute;left:6872;top:10728;width:43;height:2" coordorigin="6872,10728" coordsize="43,2">
              <v:shape style="position:absolute;left:6872;top:10728;width:43;height:2" coordorigin="6872,10728" coordsize="43,0" path="m6872,10728l6914,10728e" filled="f" stroked="t" strokeweight=".24pt" strokecolor="#231F20">
                <v:path arrowok="t"/>
              </v:shape>
            </v:group>
            <v:group style="position:absolute;left:5959;top:10871;width:97;height:2" coordorigin="5959,10871" coordsize="97,2">
              <v:shape style="position:absolute;left:5959;top:10871;width:97;height:2" coordorigin="5959,10871" coordsize="97,0" path="m5959,10871l6056,10871e" filled="f" stroked="t" strokeweight=".24pt" strokecolor="#231F20">
                <v:path arrowok="t"/>
              </v:shape>
            </v:group>
            <v:group style="position:absolute;left:6343;top:10871;width:97;height:2" coordorigin="6343,10871" coordsize="97,2">
              <v:shape style="position:absolute;left:6343;top:10871;width:97;height:2" coordorigin="6343,10871" coordsize="97,0" path="m6343,10871l6440,10871e" filled="f" stroked="t" strokeweight=".24pt" strokecolor="#231F20">
                <v:path arrowok="t"/>
              </v:shape>
            </v:group>
            <v:group style="position:absolute;left:6727;top:10871;width:97;height:2" coordorigin="6727,10871" coordsize="97,2">
              <v:shape style="position:absolute;left:6727;top:10871;width:97;height:2" coordorigin="6727,10871" coordsize="97,0" path="m6727,10871l6824,10871e" filled="f" stroked="t" strokeweight=".24pt" strokecolor="#231F20">
                <v:path arrowok="t"/>
              </v:shape>
            </v:group>
            <v:group style="position:absolute;left:5959;top:10344;width:955;height:2" coordorigin="5959,10344" coordsize="955,2">
              <v:shape style="position:absolute;left:5959;top:10344;width:955;height:2" coordorigin="5959,10344" coordsize="955,0" path="m5959,10344l6914,10344e" filled="f" stroked="t" strokeweight=".24pt" strokecolor="#231F20">
                <v:path arrowok="t"/>
              </v:shape>
            </v:group>
            <v:group style="position:absolute;left:5978;top:10942;width:8;height:9" coordorigin="5978,10942" coordsize="8,9">
              <v:shape style="position:absolute;left:5978;top:10942;width:8;height:9" coordorigin="5978,10942" coordsize="8,9" path="m5984,10942l5980,10942,5978,10944,5978,10950,5980,10952,5984,10952,5986,10950,5986,10944,5984,10942e" filled="t" fillcolor="#231F20" stroked="f">
                <v:path arrowok="t"/>
                <v:fill/>
              </v:shape>
            </v:group>
            <v:group style="position:absolute;left:6092;top:10942;width:9;height:9" coordorigin="6092,10942" coordsize="9,9">
              <v:shape style="position:absolute;left:6092;top:10942;width:9;height:9" coordorigin="6092,10942" coordsize="9,9" path="m6100,10942l6094,10942,6092,10944,6092,10950,6094,10952,6100,10952,6102,10950,6102,10944,6100,10942e" filled="t" fillcolor="#231F20" stroked="f">
                <v:path arrowok="t"/>
                <v:fill/>
              </v:shape>
            </v:group>
            <v:group style="position:absolute;left:6208;top:10942;width:8;height:9" coordorigin="6208,10942" coordsize="8,9">
              <v:shape style="position:absolute;left:6208;top:10942;width:8;height:9" coordorigin="6208,10942" coordsize="8,9" path="m6214,10942l6210,10942,6208,10944,6208,10950,6210,10952,6214,10952,6216,10950,6216,10944,6214,10942e" filled="t" fillcolor="#231F20" stroked="f">
                <v:path arrowok="t"/>
                <v:fill/>
              </v:shape>
            </v:group>
            <v:group style="position:absolute;left:6323;top:10942;width:8;height:9" coordorigin="6323,10942" coordsize="8,9">
              <v:shape style="position:absolute;left:6323;top:10942;width:8;height:9" coordorigin="6323,10942" coordsize="8,9" path="m6329,10942l6325,10942,6323,10944,6323,10950,6325,10952,6329,10952,6331,10950,6331,10944,6329,10942e" filled="t" fillcolor="#231F20" stroked="f">
                <v:path arrowok="t"/>
                <v:fill/>
              </v:shape>
            </v:group>
            <v:group style="position:absolute;left:6438;top:10942;width:9;height:9" coordorigin="6438,10942" coordsize="9,9">
              <v:shape style="position:absolute;left:6438;top:10942;width:9;height:9" coordorigin="6438,10942" coordsize="9,9" path="m6445,10942l6440,10942,6438,10944,6438,10950,6440,10952,6445,10952,6447,10950,6447,10944,6445,10942e" filled="t" fillcolor="#231F20" stroked="f">
                <v:path arrowok="t"/>
                <v:fill/>
              </v:shape>
            </v:group>
            <v:group style="position:absolute;left:6554;top:10942;width:8;height:9" coordorigin="6554,10942" coordsize="8,9">
              <v:shape style="position:absolute;left:6554;top:10942;width:8;height:9" coordorigin="6554,10942" coordsize="8,9" path="m6560,10942l6556,10942,6554,10944,6554,10950,6556,10952,6560,10952,6562,10950,6562,10944,6560,10942e" filled="t" fillcolor="#231F20" stroked="f">
                <v:path arrowok="t"/>
                <v:fill/>
              </v:shape>
            </v:group>
            <v:group style="position:absolute;left:6669;top:10942;width:9;height:9" coordorigin="6669,10942" coordsize="9,9">
              <v:shape style="position:absolute;left:6669;top:10942;width:9;height:9" coordorigin="6669,10942" coordsize="9,9" path="m6676,10942l6671,10942,6669,10944,6669,10950,6671,10952,6676,10952,6678,10950,6678,10944,6676,10942e" filled="t" fillcolor="#231F20" stroked="f">
                <v:path arrowok="t"/>
                <v:fill/>
              </v:shape>
            </v:group>
            <v:group style="position:absolute;left:6784;top:10942;width:8;height:9" coordorigin="6784,10942" coordsize="8,9">
              <v:shape style="position:absolute;left:6784;top:10942;width:8;height:9" coordorigin="6784,10942" coordsize="8,9" path="m6790,10942l6786,10942,6784,10944,6784,10950,6786,10952,6790,10952,6792,10950,6792,10944,6790,10942e" filled="t" fillcolor="#231F20" stroked="f">
                <v:path arrowok="t"/>
                <v:fill/>
              </v:shape>
            </v:group>
            <v:group style="position:absolute;left:6899;top:10942;width:8;height:9" coordorigin="6899,10942" coordsize="8,9">
              <v:shape style="position:absolute;left:6899;top:10942;width:8;height:9" coordorigin="6899,10942" coordsize="8,9" path="m6905,10942l6901,10942,6899,10944,6899,10950,6901,10952,6905,10952,6907,10950,6907,10944,6905,10942e" filled="t" fillcolor="#231F20" stroked="f">
                <v:path arrowok="t"/>
                <v:fill/>
              </v:shape>
            </v:group>
            <v:group style="position:absolute;left:5959;top:10915;width:955;height:2" coordorigin="5959,10915" coordsize="955,2">
              <v:shape style="position:absolute;left:5959;top:10915;width:955;height:2" coordorigin="5959,10915" coordsize="955,0" path="m5959,10915l6914,10915e" filled="f" stroked="t" strokeweight=".24pt" strokecolor="#231F20">
                <v:path arrowok="t"/>
              </v:shape>
            </v:group>
            <v:group style="position:absolute;left:5959;top:11006;width:48;height:2" coordorigin="5959,11006" coordsize="48,2">
              <v:shape style="position:absolute;left:5959;top:11006;width:48;height:2" coordorigin="5959,11006" coordsize="48,0" path="m5959,11006l6007,11006e" filled="f" stroked="t" strokeweight=".24pt" strokecolor="#231F20">
                <v:path arrowok="t"/>
              </v:shape>
            </v:group>
            <v:group style="position:absolute;left:6204;top:11103;width:44;height:2" coordorigin="6204,11103" coordsize="44,2">
              <v:shape style="position:absolute;left:6204;top:11103;width:44;height:2" coordorigin="6204,11103" coordsize="44,0" path="m6204,11103l6248,11103e" filled="f" stroked="t" strokeweight=".24pt" strokecolor="#231F20">
                <v:path arrowok="t"/>
              </v:shape>
            </v:group>
            <v:group style="position:absolute;left:6007;top:11151;width:49;height:2" coordorigin="6007,11151" coordsize="49,2">
              <v:shape style="position:absolute;left:6007;top:11151;width:49;height:2" coordorigin="6007,11151" coordsize="49,0" path="m6007,11151l6056,11151e" filled="f" stroked="t" strokeweight=".24pt" strokecolor="#231F20">
                <v:path arrowok="t"/>
              </v:shape>
            </v:group>
            <v:group style="position:absolute;left:6104;top:11054;width:48;height:2" coordorigin="6104,11054" coordsize="48,2">
              <v:shape style="position:absolute;left:6104;top:11054;width:48;height:2" coordorigin="6104,11054" coordsize="48,0" path="m6104,11054l6151,11054e" filled="f" stroked="t" strokeweight=".24pt" strokecolor="#231F20">
                <v:path arrowok="t"/>
              </v:shape>
            </v:group>
            <v:group style="position:absolute;left:6021;top:11006;width:29;height:77" coordorigin="6021,11006" coordsize="29,77">
              <v:shape style="position:absolute;left:6021;top:11006;width:29;height:77" coordorigin="6021,11006" coordsize="29,77" path="m6021,11084l6051,11059,6021,11031,6051,11006e" filled="f" stroked="t" strokeweight=".24pt" strokecolor="#231F20">
                <v:path arrowok="t"/>
              </v:shape>
            </v:group>
            <v:group style="position:absolute;left:6343;top:11004;width:2;height:5" coordorigin="6343,11004" coordsize="2,5">
              <v:shape style="position:absolute;left:6343;top:11004;width:2;height:5" coordorigin="6343,11004" coordsize="0,5" path="m6343,11004l6343,11009e" filled="f" stroked="t" strokeweight="0pt" strokecolor="#231F20">
                <v:path arrowok="t"/>
              </v:shape>
            </v:group>
            <v:group style="position:absolute;left:6343;top:11006;width:48;height:2" coordorigin="6343,11006" coordsize="48,2">
              <v:shape style="position:absolute;left:6343;top:11006;width:48;height:2" coordorigin="6343,11006" coordsize="48,0" path="m6343,11006l6391,11006e" filled="f" stroked="t" strokeweight=".24pt" strokecolor="#231F20">
                <v:path arrowok="t"/>
              </v:shape>
            </v:group>
            <v:group style="position:absolute;left:6588;top:11103;width:44;height:2" coordorigin="6588,11103" coordsize="44,2">
              <v:shape style="position:absolute;left:6588;top:11103;width:44;height:2" coordorigin="6588,11103" coordsize="44,0" path="m6588,11103l6632,11103e" filled="f" stroked="t" strokeweight=".24pt" strokecolor="#231F20">
                <v:path arrowok="t"/>
              </v:shape>
            </v:group>
            <v:group style="position:absolute;left:6391;top:11151;width:49;height:2" coordorigin="6391,11151" coordsize="49,2">
              <v:shape style="position:absolute;left:6391;top:11151;width:49;height:2" coordorigin="6391,11151" coordsize="49,0" path="m6391,11151l6440,11151e" filled="f" stroked="t" strokeweight=".24pt" strokecolor="#231F20">
                <v:path arrowok="t"/>
              </v:shape>
            </v:group>
            <v:group style="position:absolute;left:6488;top:11054;width:48;height:2" coordorigin="6488,11054" coordsize="48,2">
              <v:shape style="position:absolute;left:6488;top:11054;width:48;height:2" coordorigin="6488,11054" coordsize="48,0" path="m6488,11054l6535,11054e" filled="f" stroked="t" strokeweight=".24pt" strokecolor="#231F20">
                <v:path arrowok="t"/>
              </v:shape>
            </v:group>
            <v:group style="position:absolute;left:6405;top:11006;width:29;height:77" coordorigin="6405,11006" coordsize="29,77">
              <v:shape style="position:absolute;left:6405;top:11006;width:29;height:77" coordorigin="6405,11006" coordsize="29,77" path="m6405,11084l6435,11059,6405,11031,6435,11006e" filled="f" stroked="t" strokeweight=".24pt" strokecolor="#231F20">
                <v:path arrowok="t"/>
              </v:shape>
            </v:group>
            <v:group style="position:absolute;left:6727;top:11004;width:2;height:5" coordorigin="6727,11004" coordsize="2,5">
              <v:shape style="position:absolute;left:6727;top:11004;width:2;height:5" coordorigin="6727,11004" coordsize="0,5" path="m6727,11004l6727,11009e" filled="f" stroked="t" strokeweight="0pt" strokecolor="#231F20">
                <v:path arrowok="t"/>
              </v:shape>
            </v:group>
            <v:group style="position:absolute;left:6727;top:11006;width:48;height:2" coordorigin="6727,11006" coordsize="48,2">
              <v:shape style="position:absolute;left:6727;top:11006;width:48;height:2" coordorigin="6727,11006" coordsize="48,0" path="m6727,11006l6775,11006e" filled="f" stroked="t" strokeweight=".24pt" strokecolor="#231F20">
                <v:path arrowok="t"/>
              </v:shape>
            </v:group>
            <v:group style="position:absolute;left:6775;top:11151;width:49;height:2" coordorigin="6775,11151" coordsize="49,2">
              <v:shape style="position:absolute;left:6775;top:11151;width:49;height:2" coordorigin="6775,11151" coordsize="49,0" path="m6775,11151l6824,11151e" filled="f" stroked="t" strokeweight=".24pt" strokecolor="#231F20">
                <v:path arrowok="t"/>
              </v:shape>
            </v:group>
            <v:group style="position:absolute;left:6872;top:11054;width:43;height:2" coordorigin="6872,11054" coordsize="43,2">
              <v:shape style="position:absolute;left:6872;top:11054;width:43;height:2" coordorigin="6872,11054" coordsize="43,0" path="m6872,11054l6914,11054e" filled="f" stroked="t" strokeweight=".24pt" strokecolor="#231F20">
                <v:path arrowok="t"/>
              </v:shape>
            </v:group>
            <v:group style="position:absolute;left:6789;top:11006;width:29;height:77" coordorigin="6789,11006" coordsize="29,77">
              <v:shape style="position:absolute;left:6789;top:11006;width:29;height:77" coordorigin="6789,11006" coordsize="29,77" path="m6789,11084l6819,11059,6789,11031,6819,11006e" filled="f" stroked="t" strokeweight=".24pt" strokecolor="#231F20">
                <v:path arrowok="t"/>
              </v:shape>
            </v:group>
            <v:group style="position:absolute;left:5959;top:10959;width:955;height:2" coordorigin="5959,10959" coordsize="955,2">
              <v:shape style="position:absolute;left:5959;top:10959;width:955;height:2" coordorigin="5959,10959" coordsize="955,0" path="m5959,10959l6914,10959e" filled="f" stroked="t" strokeweight=".24pt" strokecolor="#231F20">
                <v:path arrowok="t"/>
              </v:shape>
            </v:group>
            <v:group style="position:absolute;left:5959;top:11198;width:384;height:192" coordorigin="5959,11198" coordsize="384,192">
              <v:shape style="position:absolute;left:5959;top:11198;width:384;height:192" coordorigin="5959,11198" coordsize="384,192" path="m5959,11390l6343,11390,6343,11198,5959,11198,5959,11390e" filled="t" fillcolor="#231F20" stroked="f">
                <v:path arrowok="t"/>
                <v:fill/>
              </v:shape>
            </v:group>
            <v:group style="position:absolute;left:6343;top:11198;width:384;height:192" coordorigin="6343,11198" coordsize="384,192">
              <v:shape style="position:absolute;left:6343;top:11198;width:384;height:192" coordorigin="6343,11198" coordsize="384,192" path="m6343,11390l6727,11390,6727,11198,6343,11198,6343,11390e" filled="t" fillcolor="#231F20" stroked="f">
                <v:path arrowok="t"/>
                <v:fill/>
              </v:shape>
            </v:group>
            <v:group style="position:absolute;left:6727;top:11198;width:187;height:192" coordorigin="6727,11198" coordsize="187,192">
              <v:shape style="position:absolute;left:6727;top:11198;width:187;height:192" coordorigin="6727,11198" coordsize="187,192" path="m6727,11390l6914,11390,6914,11198,6727,11198,6727,11390e" filled="t" fillcolor="#231F20" stroked="f">
                <v:path arrowok="t"/>
                <v:fill/>
              </v:shape>
            </v:group>
            <v:group style="position:absolute;left:5959;top:11390;width:384;height:115" coordorigin="5959,11390" coordsize="384,115">
              <v:shape style="position:absolute;left:5959;top:11390;width:384;height:115" coordorigin="5959,11390" coordsize="384,115" path="m5959,11505l6343,11505,6343,11390,5959,11390,5959,11505e" filled="t" fillcolor="#231F20" stroked="f">
                <v:path arrowok="t"/>
                <v:fill/>
              </v:shape>
            </v:group>
            <v:group style="position:absolute;left:6343;top:11390;width:384;height:115" coordorigin="6343,11390" coordsize="384,115">
              <v:shape style="position:absolute;left:6343;top:11390;width:384;height:115" coordorigin="6343,11390" coordsize="384,115" path="m6343,11505l6727,11505,6727,11390,6343,11390,6343,11505e" filled="t" fillcolor="#231F20" stroked="f">
                <v:path arrowok="t"/>
                <v:fill/>
              </v:shape>
            </v:group>
            <v:group style="position:absolute;left:6727;top:11390;width:187;height:115" coordorigin="6727,11390" coordsize="187,115">
              <v:shape style="position:absolute;left:6727;top:11390;width:187;height:115" coordorigin="6727,11390" coordsize="187,115" path="m6727,11505l6914,11505,6914,11390,6727,11390,6727,11505e" filled="t" fillcolor="#231F20" stroked="f">
                <v:path arrowok="t"/>
                <v:fill/>
              </v:shape>
            </v:group>
            <v:group style="position:absolute;left:5959;top:11198;width:955;height:2" coordorigin="5959,11198" coordsize="955,2">
              <v:shape style="position:absolute;left:5959;top:11198;width:955;height:2" coordorigin="5959,11198" coordsize="955,0" path="m5959,11198l6914,11198e" filled="f" stroked="t" strokeweight=".24pt" strokecolor="#231F20">
                <v:path arrowok="t"/>
              </v:shape>
            </v:group>
            <v:group style="position:absolute;left:5959;top:11553;width:48;height:2" coordorigin="5959,11553" coordsize="48,2">
              <v:shape style="position:absolute;left:5959;top:11553;width:48;height:2" coordorigin="5959,11553" coordsize="48,0" path="m5959,11553l6007,11553e" filled="f" stroked="t" strokeweight=".24pt" strokecolor="#231F20">
                <v:path arrowok="t"/>
              </v:shape>
            </v:group>
            <v:group style="position:absolute;left:6204;top:11650;width:44;height:2" coordorigin="6204,11650" coordsize="44,2">
              <v:shape style="position:absolute;left:6204;top:11650;width:44;height:2" coordorigin="6204,11650" coordsize="44,0" path="m6204,11650l6248,11650e" filled="f" stroked="t" strokeweight=".24pt" strokecolor="#231F20">
                <v:path arrowok="t"/>
              </v:shape>
            </v:group>
            <v:group style="position:absolute;left:6007;top:11697;width:49;height:2" coordorigin="6007,11697" coordsize="49,2">
              <v:shape style="position:absolute;left:6007;top:11697;width:49;height:2" coordorigin="6007,11697" coordsize="49,0" path="m6007,11697l6056,11697e" filled="f" stroked="t" strokeweight=".24pt" strokecolor="#231F20">
                <v:path arrowok="t"/>
              </v:shape>
            </v:group>
            <v:group style="position:absolute;left:6104;top:11601;width:48;height:2" coordorigin="6104,11601" coordsize="48,2">
              <v:shape style="position:absolute;left:6104;top:11601;width:48;height:2" coordorigin="6104,11601" coordsize="48,0" path="m6104,11601l6151,11601e" filled="f" stroked="t" strokeweight=".24pt" strokecolor="#231F20">
                <v:path arrowok="t"/>
              </v:shape>
            </v:group>
            <v:group style="position:absolute;left:6021;top:11553;width:29;height:77" coordorigin="6021,11553" coordsize="29,77">
              <v:shape style="position:absolute;left:6021;top:11553;width:29;height:77" coordorigin="6021,11553" coordsize="29,77" path="m6021,11630l6051,11606,6021,11577,6051,11553e" filled="f" stroked="t" strokeweight=".24pt" strokecolor="#231F20">
                <v:path arrowok="t"/>
              </v:shape>
            </v:group>
            <v:group style="position:absolute;left:6343;top:11551;width:2;height:5" coordorigin="6343,11551" coordsize="2,5">
              <v:shape style="position:absolute;left:6343;top:11551;width:2;height:5" coordorigin="6343,11551" coordsize="0,5" path="m6343,11551l6343,11555e" filled="f" stroked="t" strokeweight="0pt" strokecolor="#231F20">
                <v:path arrowok="t"/>
              </v:shape>
            </v:group>
            <v:group style="position:absolute;left:6343;top:11553;width:48;height:2" coordorigin="6343,11553" coordsize="48,2">
              <v:shape style="position:absolute;left:6343;top:11553;width:48;height:2" coordorigin="6343,11553" coordsize="48,0" path="m6343,11553l6391,11553e" filled="f" stroked="t" strokeweight=".24pt" strokecolor="#231F20">
                <v:path arrowok="t"/>
              </v:shape>
            </v:group>
            <v:group style="position:absolute;left:6588;top:11650;width:44;height:2" coordorigin="6588,11650" coordsize="44,2">
              <v:shape style="position:absolute;left:6588;top:11650;width:44;height:2" coordorigin="6588,11650" coordsize="44,0" path="m6588,11650l6632,11650e" filled="f" stroked="t" strokeweight=".24pt" strokecolor="#231F20">
                <v:path arrowok="t"/>
              </v:shape>
            </v:group>
            <v:group style="position:absolute;left:6391;top:11697;width:49;height:2" coordorigin="6391,11697" coordsize="49,2">
              <v:shape style="position:absolute;left:6391;top:11697;width:49;height:2" coordorigin="6391,11697" coordsize="49,0" path="m6391,11697l6440,11697e" filled="f" stroked="t" strokeweight=".24pt" strokecolor="#231F20">
                <v:path arrowok="t"/>
              </v:shape>
            </v:group>
            <v:group style="position:absolute;left:6488;top:11601;width:48;height:2" coordorigin="6488,11601" coordsize="48,2">
              <v:shape style="position:absolute;left:6488;top:11601;width:48;height:2" coordorigin="6488,11601" coordsize="48,0" path="m6488,11601l6535,11601e" filled="f" stroked="t" strokeweight=".24pt" strokecolor="#231F20">
                <v:path arrowok="t"/>
              </v:shape>
            </v:group>
            <v:group style="position:absolute;left:6405;top:11553;width:29;height:77" coordorigin="6405,11553" coordsize="29,77">
              <v:shape style="position:absolute;left:6405;top:11553;width:29;height:77" coordorigin="6405,11553" coordsize="29,77" path="m6405,11630l6435,11606,6405,11577,6435,11553e" filled="f" stroked="t" strokeweight=".24pt" strokecolor="#231F20">
                <v:path arrowok="t"/>
              </v:shape>
            </v:group>
            <v:group style="position:absolute;left:6727;top:11551;width:2;height:5" coordorigin="6727,11551" coordsize="2,5">
              <v:shape style="position:absolute;left:6727;top:11551;width:2;height:5" coordorigin="6727,11551" coordsize="0,5" path="m6727,11551l6727,11555e" filled="f" stroked="t" strokeweight="0pt" strokecolor="#231F20">
                <v:path arrowok="t"/>
              </v:shape>
            </v:group>
            <v:group style="position:absolute;left:6727;top:11553;width:48;height:2" coordorigin="6727,11553" coordsize="48,2">
              <v:shape style="position:absolute;left:6727;top:11553;width:48;height:2" coordorigin="6727,11553" coordsize="48,0" path="m6727,11553l6775,11553e" filled="f" stroked="t" strokeweight=".24pt" strokecolor="#231F20">
                <v:path arrowok="t"/>
              </v:shape>
            </v:group>
            <v:group style="position:absolute;left:6775;top:11697;width:49;height:2" coordorigin="6775,11697" coordsize="49,2">
              <v:shape style="position:absolute;left:6775;top:11697;width:49;height:2" coordorigin="6775,11697" coordsize="49,0" path="m6775,11697l6824,11697e" filled="f" stroked="t" strokeweight=".24pt" strokecolor="#231F20">
                <v:path arrowok="t"/>
              </v:shape>
            </v:group>
            <v:group style="position:absolute;left:6872;top:11601;width:43;height:2" coordorigin="6872,11601" coordsize="43,2">
              <v:shape style="position:absolute;left:6872;top:11601;width:43;height:2" coordorigin="6872,11601" coordsize="43,0" path="m6872,11601l6914,11601e" filled="f" stroked="t" strokeweight=".24pt" strokecolor="#231F20">
                <v:path arrowok="t"/>
              </v:shape>
            </v:group>
            <v:group style="position:absolute;left:6789;top:11553;width:29;height:77" coordorigin="6789,11553" coordsize="29,77">
              <v:shape style="position:absolute;left:6789;top:11553;width:29;height:77" coordorigin="6789,11553" coordsize="29,77" path="m6789,11630l6819,11606,6789,11577,6819,11553e" filled="f" stroked="t" strokeweight=".24pt" strokecolor="#231F20">
                <v:path arrowok="t"/>
              </v:shape>
            </v:group>
            <v:group style="position:absolute;left:5959;top:11793;width:48;height:2" coordorigin="5959,11793" coordsize="48,2">
              <v:shape style="position:absolute;left:5959;top:11793;width:48;height:2" coordorigin="5959,11793" coordsize="48,0" path="m5959,11793l6007,11793e" filled="f" stroked="t" strokeweight=".24pt" strokecolor="#231F20">
                <v:path arrowok="t"/>
              </v:shape>
            </v:group>
            <v:group style="position:absolute;left:6204;top:11889;width:44;height:2" coordorigin="6204,11889" coordsize="44,2">
              <v:shape style="position:absolute;left:6204;top:11889;width:44;height:2" coordorigin="6204,11889" coordsize="44,0" path="m6204,11889l6248,11889e" filled="f" stroked="t" strokeweight=".24pt" strokecolor="#231F20">
                <v:path arrowok="t"/>
              </v:shape>
            </v:group>
            <v:group style="position:absolute;left:6007;top:11938;width:49;height:2" coordorigin="6007,11938" coordsize="49,2">
              <v:shape style="position:absolute;left:6007;top:11938;width:49;height:2" coordorigin="6007,11938" coordsize="49,0" path="m6007,11938l6056,11938e" filled="f" stroked="t" strokeweight=".24pt" strokecolor="#231F20">
                <v:path arrowok="t"/>
              </v:shape>
            </v:group>
            <v:group style="position:absolute;left:6104;top:11842;width:48;height:2" coordorigin="6104,11842" coordsize="48,2">
              <v:shape style="position:absolute;left:6104;top:11842;width:48;height:2" coordorigin="6104,11842" coordsize="48,0" path="m6104,11842l6151,11842e" filled="f" stroked="t" strokeweight=".24pt" strokecolor="#231F20">
                <v:path arrowok="t"/>
              </v:shape>
            </v:group>
            <v:group style="position:absolute;left:6021;top:11793;width:29;height:77" coordorigin="6021,11793" coordsize="29,77">
              <v:shape style="position:absolute;left:6021;top:11793;width:29;height:77" coordorigin="6021,11793" coordsize="29,77" path="m6021,11870l6051,11847,6021,11817,6051,11793e" filled="f" stroked="t" strokeweight=".24pt" strokecolor="#231F20">
                <v:path arrowok="t"/>
              </v:shape>
            </v:group>
            <v:group style="position:absolute;left:6343;top:11790;width:2;height:5" coordorigin="6343,11790" coordsize="2,5">
              <v:shape style="position:absolute;left:6343;top:11790;width:2;height:5" coordorigin="6343,11790" coordsize="0,5" path="m6343,11790l6343,11795e" filled="f" stroked="t" strokeweight="0pt" strokecolor="#231F20">
                <v:path arrowok="t"/>
              </v:shape>
            </v:group>
            <v:group style="position:absolute;left:6343;top:11793;width:48;height:2" coordorigin="6343,11793" coordsize="48,2">
              <v:shape style="position:absolute;left:6343;top:11793;width:48;height:2" coordorigin="6343,11793" coordsize="48,0" path="m6343,11793l6391,11793e" filled="f" stroked="t" strokeweight=".24pt" strokecolor="#231F20">
                <v:path arrowok="t"/>
              </v:shape>
            </v:group>
            <v:group style="position:absolute;left:6588;top:11889;width:44;height:2" coordorigin="6588,11889" coordsize="44,2">
              <v:shape style="position:absolute;left:6588;top:11889;width:44;height:2" coordorigin="6588,11889" coordsize="44,0" path="m6588,11889l6632,11889e" filled="f" stroked="t" strokeweight=".24pt" strokecolor="#231F20">
                <v:path arrowok="t"/>
              </v:shape>
            </v:group>
            <v:group style="position:absolute;left:6391;top:11938;width:49;height:2" coordorigin="6391,11938" coordsize="49,2">
              <v:shape style="position:absolute;left:6391;top:11938;width:49;height:2" coordorigin="6391,11938" coordsize="49,0" path="m6391,11938l6440,11938e" filled="f" stroked="t" strokeweight=".24pt" strokecolor="#231F20">
                <v:path arrowok="t"/>
              </v:shape>
            </v:group>
            <v:group style="position:absolute;left:6488;top:11842;width:48;height:2" coordorigin="6488,11842" coordsize="48,2">
              <v:shape style="position:absolute;left:6488;top:11842;width:48;height:2" coordorigin="6488,11842" coordsize="48,0" path="m6488,11842l6535,11842e" filled="f" stroked="t" strokeweight=".24pt" strokecolor="#231F20">
                <v:path arrowok="t"/>
              </v:shape>
            </v:group>
            <v:group style="position:absolute;left:6405;top:11793;width:29;height:77" coordorigin="6405,11793" coordsize="29,77">
              <v:shape style="position:absolute;left:6405;top:11793;width:29;height:77" coordorigin="6405,11793" coordsize="29,77" path="m6405,11870l6435,11847,6405,11817,6435,11793e" filled="f" stroked="t" strokeweight=".24pt" strokecolor="#231F20">
                <v:path arrowok="t"/>
              </v:shape>
            </v:group>
            <v:group style="position:absolute;left:6727;top:11790;width:2;height:5" coordorigin="6727,11790" coordsize="2,5">
              <v:shape style="position:absolute;left:6727;top:11790;width:2;height:5" coordorigin="6727,11790" coordsize="0,5" path="m6727,11790l6727,11795e" filled="f" stroked="t" strokeweight="0pt" strokecolor="#231F20">
                <v:path arrowok="t"/>
              </v:shape>
            </v:group>
            <v:group style="position:absolute;left:6727;top:11793;width:48;height:2" coordorigin="6727,11793" coordsize="48,2">
              <v:shape style="position:absolute;left:6727;top:11793;width:48;height:2" coordorigin="6727,11793" coordsize="48,0" path="m6727,11793l6775,11793e" filled="f" stroked="t" strokeweight=".24pt" strokecolor="#231F20">
                <v:path arrowok="t"/>
              </v:shape>
            </v:group>
            <v:group style="position:absolute;left:6775;top:11938;width:49;height:2" coordorigin="6775,11938" coordsize="49,2">
              <v:shape style="position:absolute;left:6775;top:11938;width:49;height:2" coordorigin="6775,11938" coordsize="49,0" path="m6775,11938l6824,11938e" filled="f" stroked="t" strokeweight=".24pt" strokecolor="#231F20">
                <v:path arrowok="t"/>
              </v:shape>
            </v:group>
            <v:group style="position:absolute;left:6872;top:11842;width:43;height:2" coordorigin="6872,11842" coordsize="43,2">
              <v:shape style="position:absolute;left:6872;top:11842;width:43;height:2" coordorigin="6872,11842" coordsize="43,0" path="m6872,11842l6914,11842e" filled="f" stroked="t" strokeweight=".24pt" strokecolor="#231F20">
                <v:path arrowok="t"/>
              </v:shape>
            </v:group>
            <v:group style="position:absolute;left:6789;top:11793;width:29;height:77" coordorigin="6789,11793" coordsize="29,77">
              <v:shape style="position:absolute;left:6789;top:11793;width:29;height:77" coordorigin="6789,11793" coordsize="29,77" path="m6789,11870l6819,11847,6789,11817,6819,11793e" filled="f" stroked="t" strokeweight=".24pt" strokecolor="#231F20">
                <v:path arrowok="t"/>
              </v:shape>
            </v:group>
            <v:group style="position:absolute;left:5959;top:12034;width:48;height:2" coordorigin="5959,12034" coordsize="48,2">
              <v:shape style="position:absolute;left:5959;top:12034;width:48;height:2" coordorigin="5959,12034" coordsize="48,0" path="m5959,12034l6007,12034e" filled="f" stroked="t" strokeweight=".24pt" strokecolor="#231F20">
                <v:path arrowok="t"/>
              </v:shape>
            </v:group>
            <v:group style="position:absolute;left:6204;top:12130;width:44;height:2" coordorigin="6204,12130" coordsize="44,2">
              <v:shape style="position:absolute;left:6204;top:12130;width:44;height:2" coordorigin="6204,12130" coordsize="44,0" path="m6204,12130l6248,12130e" filled="f" stroked="t" strokeweight=".24pt" strokecolor="#231F20">
                <v:path arrowok="t"/>
              </v:shape>
            </v:group>
            <v:group style="position:absolute;left:6007;top:12178;width:49;height:2" coordorigin="6007,12178" coordsize="49,2">
              <v:shape style="position:absolute;left:6007;top:12178;width:49;height:2" coordorigin="6007,12178" coordsize="49,0" path="m6007,12178l6056,12178e" filled="f" stroked="t" strokeweight=".24pt" strokecolor="#231F20">
                <v:path arrowok="t"/>
              </v:shape>
            </v:group>
            <v:group style="position:absolute;left:6104;top:12081;width:48;height:2" coordorigin="6104,12081" coordsize="48,2">
              <v:shape style="position:absolute;left:6104;top:12081;width:48;height:2" coordorigin="6104,12081" coordsize="48,0" path="m6104,12081l6151,12081e" filled="f" stroked="t" strokeweight=".24pt" strokecolor="#231F20">
                <v:path arrowok="t"/>
              </v:shape>
            </v:group>
            <v:group style="position:absolute;left:6021;top:12034;width:29;height:77" coordorigin="6021,12034" coordsize="29,77">
              <v:shape style="position:absolute;left:6021;top:12034;width:29;height:77" coordorigin="6021,12034" coordsize="29,77" path="m6021,12111l6051,12086,6021,12058,6051,12034e" filled="f" stroked="t" strokeweight=".24pt" strokecolor="#231F20">
                <v:path arrowok="t"/>
              </v:shape>
            </v:group>
            <v:group style="position:absolute;left:6343;top:12031;width:2;height:5" coordorigin="6343,12031" coordsize="2,5">
              <v:shape style="position:absolute;left:6343;top:12031;width:2;height:5" coordorigin="6343,12031" coordsize="0,5" path="m6343,12031l6343,12036e" filled="f" stroked="t" strokeweight="0pt" strokecolor="#231F20">
                <v:path arrowok="t"/>
              </v:shape>
            </v:group>
            <v:group style="position:absolute;left:6343;top:12034;width:48;height:2" coordorigin="6343,12034" coordsize="48,2">
              <v:shape style="position:absolute;left:6343;top:12034;width:48;height:2" coordorigin="6343,12034" coordsize="48,0" path="m6343,12034l6391,12034e" filled="f" stroked="t" strokeweight=".24pt" strokecolor="#231F20">
                <v:path arrowok="t"/>
              </v:shape>
            </v:group>
            <v:group style="position:absolute;left:6588;top:12130;width:44;height:2" coordorigin="6588,12130" coordsize="44,2">
              <v:shape style="position:absolute;left:6588;top:12130;width:44;height:2" coordorigin="6588,12130" coordsize="44,0" path="m6588,12130l6632,12130e" filled="f" stroked="t" strokeweight=".24pt" strokecolor="#231F20">
                <v:path arrowok="t"/>
              </v:shape>
            </v:group>
            <v:group style="position:absolute;left:6391;top:12178;width:49;height:2" coordorigin="6391,12178" coordsize="49,2">
              <v:shape style="position:absolute;left:6391;top:12178;width:49;height:2" coordorigin="6391,12178" coordsize="49,0" path="m6391,12178l6440,12178e" filled="f" stroked="t" strokeweight=".24pt" strokecolor="#231F20">
                <v:path arrowok="t"/>
              </v:shape>
            </v:group>
            <v:group style="position:absolute;left:6488;top:12081;width:48;height:2" coordorigin="6488,12081" coordsize="48,2">
              <v:shape style="position:absolute;left:6488;top:12081;width:48;height:2" coordorigin="6488,12081" coordsize="48,0" path="m6488,12081l6535,12081e" filled="f" stroked="t" strokeweight=".24pt" strokecolor="#231F20">
                <v:path arrowok="t"/>
              </v:shape>
            </v:group>
            <v:group style="position:absolute;left:6405;top:12034;width:29;height:77" coordorigin="6405,12034" coordsize="29,77">
              <v:shape style="position:absolute;left:6405;top:12034;width:29;height:77" coordorigin="6405,12034" coordsize="29,77" path="m6405,12111l6435,12086,6405,12058,6435,12034e" filled="f" stroked="t" strokeweight=".24pt" strokecolor="#231F20">
                <v:path arrowok="t"/>
              </v:shape>
            </v:group>
            <v:group style="position:absolute;left:6727;top:12031;width:2;height:5" coordorigin="6727,12031" coordsize="2,5">
              <v:shape style="position:absolute;left:6727;top:12031;width:2;height:5" coordorigin="6727,12031" coordsize="0,5" path="m6727,12031l6727,12036e" filled="f" stroked="t" strokeweight="0pt" strokecolor="#231F20">
                <v:path arrowok="t"/>
              </v:shape>
            </v:group>
            <v:group style="position:absolute;left:6727;top:12034;width:48;height:2" coordorigin="6727,12034" coordsize="48,2">
              <v:shape style="position:absolute;left:6727;top:12034;width:48;height:2" coordorigin="6727,12034" coordsize="48,0" path="m6727,12034l6775,12034e" filled="f" stroked="t" strokeweight=".24pt" strokecolor="#231F20">
                <v:path arrowok="t"/>
              </v:shape>
            </v:group>
            <v:group style="position:absolute;left:6775;top:12178;width:49;height:2" coordorigin="6775,12178" coordsize="49,2">
              <v:shape style="position:absolute;left:6775;top:12178;width:49;height:2" coordorigin="6775,12178" coordsize="49,0" path="m6775,12178l6824,12178e" filled="f" stroked="t" strokeweight=".24pt" strokecolor="#231F20">
                <v:path arrowok="t"/>
              </v:shape>
            </v:group>
            <v:group style="position:absolute;left:6872;top:12081;width:43;height:2" coordorigin="6872,12081" coordsize="43,2">
              <v:shape style="position:absolute;left:6872;top:12081;width:43;height:2" coordorigin="6872,12081" coordsize="43,0" path="m6872,12081l6914,12081e" filled="f" stroked="t" strokeweight=".24pt" strokecolor="#231F20">
                <v:path arrowok="t"/>
              </v:shape>
            </v:group>
            <v:group style="position:absolute;left:6789;top:12034;width:29;height:77" coordorigin="6789,12034" coordsize="29,77">
              <v:shape style="position:absolute;left:6789;top:12034;width:29;height:77" coordorigin="6789,12034" coordsize="29,77" path="m6789,12111l6819,12086,6789,12058,6819,12034e" filled="f" stroked="t" strokeweight=".24pt" strokecolor="#231F20">
                <v:path arrowok="t"/>
              </v:shape>
            </v:group>
            <v:group style="position:absolute;left:5959;top:12273;width:48;height:2" coordorigin="5959,12273" coordsize="48,2">
              <v:shape style="position:absolute;left:5959;top:12273;width:48;height:2" coordorigin="5959,12273" coordsize="48,0" path="m5959,12273l6007,12273e" filled="f" stroked="t" strokeweight=".24pt" strokecolor="#231F20">
                <v:path arrowok="t"/>
              </v:shape>
            </v:group>
            <v:group style="position:absolute;left:6204;top:12370;width:44;height:2" coordorigin="6204,12370" coordsize="44,2">
              <v:shape style="position:absolute;left:6204;top:12370;width:44;height:2" coordorigin="6204,12370" coordsize="44,0" path="m6204,12370l6248,12370e" filled="f" stroked="t" strokeweight=".24pt" strokecolor="#231F20">
                <v:path arrowok="t"/>
              </v:shape>
            </v:group>
            <v:group style="position:absolute;left:6104;top:12321;width:48;height:2" coordorigin="6104,12321" coordsize="48,2">
              <v:shape style="position:absolute;left:6104;top:12321;width:48;height:2" coordorigin="6104,12321" coordsize="48,0" path="m6104,12321l6151,12321e" filled="f" stroked="t" strokeweight=".24pt" strokecolor="#231F20">
                <v:path arrowok="t"/>
              </v:shape>
            </v:group>
            <v:group style="position:absolute;left:6021;top:12273;width:29;height:77" coordorigin="6021,12273" coordsize="29,77">
              <v:shape style="position:absolute;left:6021;top:12273;width:29;height:77" coordorigin="6021,12273" coordsize="29,77" path="m6021,12351l6051,12326,6021,12298,6051,12273e" filled="f" stroked="t" strokeweight=".24pt" strokecolor="#231F20">
                <v:path arrowok="t"/>
              </v:shape>
            </v:group>
            <v:group style="position:absolute;left:6343;top:12271;width:2;height:5" coordorigin="6343,12271" coordsize="2,5">
              <v:shape style="position:absolute;left:6343;top:12271;width:2;height:5" coordorigin="6343,12271" coordsize="0,5" path="m6343,12271l6343,12276e" filled="f" stroked="t" strokeweight="0pt" strokecolor="#231F20">
                <v:path arrowok="t"/>
              </v:shape>
            </v:group>
            <v:group style="position:absolute;left:6343;top:12273;width:48;height:2" coordorigin="6343,12273" coordsize="48,2">
              <v:shape style="position:absolute;left:6343;top:12273;width:48;height:2" coordorigin="6343,12273" coordsize="48,0" path="m6343,12273l6391,12273e" filled="f" stroked="t" strokeweight=".24pt" strokecolor="#231F20">
                <v:path arrowok="t"/>
              </v:shape>
            </v:group>
            <v:group style="position:absolute;left:6588;top:12370;width:44;height:2" coordorigin="6588,12370" coordsize="44,2">
              <v:shape style="position:absolute;left:6588;top:12370;width:44;height:2" coordorigin="6588,12370" coordsize="44,0" path="m6588,12370l6632,12370e" filled="f" stroked="t" strokeweight=".24pt" strokecolor="#231F20">
                <v:path arrowok="t"/>
              </v:shape>
            </v:group>
            <v:group style="position:absolute;left:6488;top:12321;width:48;height:2" coordorigin="6488,12321" coordsize="48,2">
              <v:shape style="position:absolute;left:6488;top:12321;width:48;height:2" coordorigin="6488,12321" coordsize="48,0" path="m6488,12321l6535,12321e" filled="f" stroked="t" strokeweight=".24pt" strokecolor="#231F20">
                <v:path arrowok="t"/>
              </v:shape>
            </v:group>
            <v:group style="position:absolute;left:6405;top:12273;width:29;height:77" coordorigin="6405,12273" coordsize="29,77">
              <v:shape style="position:absolute;left:6405;top:12273;width:29;height:77" coordorigin="6405,12273" coordsize="29,77" path="m6405,12351l6435,12326,6405,12298,6435,12273e" filled="f" stroked="t" strokeweight=".24pt" strokecolor="#231F20">
                <v:path arrowok="t"/>
              </v:shape>
            </v:group>
            <v:group style="position:absolute;left:6727;top:12271;width:2;height:5" coordorigin="6727,12271" coordsize="2,5">
              <v:shape style="position:absolute;left:6727;top:12271;width:2;height:5" coordorigin="6727,12271" coordsize="0,5" path="m6727,12271l6727,12276e" filled="f" stroked="t" strokeweight="0pt" strokecolor="#231F20">
                <v:path arrowok="t"/>
              </v:shape>
            </v:group>
            <v:group style="position:absolute;left:6727;top:12273;width:48;height:2" coordorigin="6727,12273" coordsize="48,2">
              <v:shape style="position:absolute;left:6727;top:12273;width:48;height:2" coordorigin="6727,12273" coordsize="48,0" path="m6727,12273l6775,12273e" filled="f" stroked="t" strokeweight=".24pt" strokecolor="#231F20">
                <v:path arrowok="t"/>
              </v:shape>
            </v:group>
            <v:group style="position:absolute;left:6872;top:12321;width:43;height:2" coordorigin="6872,12321" coordsize="43,2">
              <v:shape style="position:absolute;left:6872;top:12321;width:43;height:2" coordorigin="6872,12321" coordsize="43,0" path="m6872,12321l6914,12321e" filled="f" stroked="t" strokeweight=".24pt" strokecolor="#231F20">
                <v:path arrowok="t"/>
              </v:shape>
            </v:group>
            <v:group style="position:absolute;left:6789;top:12273;width:29;height:77" coordorigin="6789,12273" coordsize="29,77">
              <v:shape style="position:absolute;left:6789;top:12273;width:29;height:77" coordorigin="6789,12273" coordsize="29,77" path="m6789,12351l6819,12326,6789,12298,6819,12273e" filled="f" stroked="t" strokeweight=".24pt" strokecolor="#231F20">
                <v:path arrowok="t"/>
              </v:shape>
            </v:group>
            <v:group style="position:absolute;left:5959;top:11505;width:955;height:2" coordorigin="5959,11505" coordsize="955,2">
              <v:shape style="position:absolute;left:5959;top:11505;width:955;height:2" coordorigin="5959,11505" coordsize="955,0" path="m5959,11505l6914,11505e" filled="f" stroked="t" strokeweight=".24pt" strokecolor="#231F20">
                <v:path arrowok="t"/>
              </v:shape>
            </v:group>
            <v:group style="position:absolute;left:5959;top:12388;width:91;height:97" coordorigin="5959,12388" coordsize="91,97">
              <v:shape style="position:absolute;left:5959;top:12388;width:91;height:97" coordorigin="5959,12388" coordsize="91,97" path="m5959,12485l6051,12388e" filled="f" stroked="t" strokeweight=".24pt" strokecolor="#231F20">
                <v:path arrowok="t"/>
              </v:shape>
            </v:group>
            <v:group style="position:absolute;left:5959;top:12388;width:240;height:236" coordorigin="5959,12388" coordsize="240,236">
              <v:shape style="position:absolute;left:5959;top:12388;width:240;height:236" coordorigin="5959,12388" coordsize="240,236" path="m5959,12624l6199,12388e" filled="f" stroked="t" strokeweight=".24pt" strokecolor="#231F20">
                <v:path arrowok="t"/>
              </v:shape>
            </v:group>
            <v:group style="position:absolute;left:6151;top:12436;width:182;height:188" coordorigin="6151,12436" coordsize="182,188">
              <v:shape style="position:absolute;left:6151;top:12436;width:182;height:188" coordorigin="6151,12436" coordsize="182,188" path="m6151,12624l6333,12436e" filled="f" stroked="t" strokeweight=".24pt" strokecolor="#231F20">
                <v:path arrowok="t"/>
              </v:shape>
            </v:group>
            <v:group style="position:absolute;left:6338;top:12388;width:91;height:97" coordorigin="6338,12388" coordsize="91,97">
              <v:shape style="position:absolute;left:6338;top:12388;width:91;height:97" coordorigin="6338,12388" coordsize="91,97" path="m6338,12485l6430,12388e" filled="f" stroked="t" strokeweight=".24pt" strokecolor="#231F20">
                <v:path arrowok="t"/>
              </v:shape>
            </v:group>
            <v:group style="position:absolute;left:6338;top:12388;width:240;height:236" coordorigin="6338,12388" coordsize="240,236">
              <v:shape style="position:absolute;left:6338;top:12388;width:240;height:236" coordorigin="6338,12388" coordsize="240,236" path="m6338,12624l6578,12388e" filled="f" stroked="t" strokeweight=".24pt" strokecolor="#231F20">
                <v:path arrowok="t"/>
              </v:shape>
            </v:group>
            <v:group style="position:absolute;left:6530;top:12436;width:182;height:188" coordorigin="6530,12436" coordsize="182,188">
              <v:shape style="position:absolute;left:6530;top:12436;width:182;height:188" coordorigin="6530,12436" coordsize="182,188" path="m6530,12624l6712,12436e" filled="f" stroked="t" strokeweight=".24pt" strokecolor="#231F20">
                <v:path arrowok="t"/>
              </v:shape>
            </v:group>
            <v:group style="position:absolute;left:6717;top:12388;width:91;height:97" coordorigin="6717,12388" coordsize="91,97">
              <v:shape style="position:absolute;left:6717;top:12388;width:91;height:97" coordorigin="6717,12388" coordsize="91,97" path="m6717,12485l6809,12388e" filled="f" stroked="t" strokeweight=".24pt" strokecolor="#231F20">
                <v:path arrowok="t"/>
              </v:shape>
            </v:group>
            <v:group style="position:absolute;left:6717;top:12388;width:197;height:236" coordorigin="6717,12388" coordsize="197,236">
              <v:shape style="position:absolute;left:6717;top:12388;width:197;height:236" coordorigin="6717,12388" coordsize="197,236" path="m6717,12624l6914,12431e" filled="f" stroked="t" strokeweight=".24pt" strokecolor="#231F20">
                <v:path arrowok="t"/>
              </v:shape>
            </v:group>
            <v:group style="position:absolute;left:6909;top:12436;width:5;height:188" coordorigin="6909,12436" coordsize="5,188">
              <v:shape style="position:absolute;left:6909;top:12436;width:5;height:188" coordorigin="6909,12436" coordsize="5,188" path="m6909,12624l6914,12619e" filled="f" stroked="t" strokeweight=".24pt" strokecolor="#231F20">
                <v:path arrowok="t"/>
              </v:shape>
            </v:group>
            <v:group style="position:absolute;left:5959;top:12624;width:91;height:95" coordorigin="5959,12624" coordsize="91,95">
              <v:shape style="position:absolute;left:5959;top:12624;width:91;height:95" coordorigin="5959,12624" coordsize="91,95" path="m5959,12719l6051,12624e" filled="f" stroked="t" strokeweight=".24pt" strokecolor="#231F20">
                <v:path arrowok="t"/>
              </v:shape>
            </v:group>
            <v:group style="position:absolute;left:5959;top:12624;width:240;height:235" coordorigin="5959,12624" coordsize="240,235">
              <v:shape style="position:absolute;left:5959;top:12624;width:240;height:235" coordorigin="5959,12624" coordsize="240,235" path="m5959,12858l6199,12624e" filled="f" stroked="t" strokeweight=".24pt" strokecolor="#231F20">
                <v:path arrowok="t"/>
              </v:shape>
            </v:group>
            <v:group style="position:absolute;left:6151;top:12672;width:182;height:187" coordorigin="6151,12672" coordsize="182,187">
              <v:shape style="position:absolute;left:6151;top:12672;width:182;height:187" coordorigin="6151,12672" coordsize="182,187" path="m6151,12858l6333,12672e" filled="f" stroked="t" strokeweight=".24pt" strokecolor="#231F20">
                <v:path arrowok="t"/>
              </v:shape>
            </v:group>
            <v:group style="position:absolute;left:6338;top:12624;width:91;height:95" coordorigin="6338,12624" coordsize="91,95">
              <v:shape style="position:absolute;left:6338;top:12624;width:91;height:95" coordorigin="6338,12624" coordsize="91,95" path="m6338,12719l6430,12624e" filled="f" stroked="t" strokeweight=".24pt" strokecolor="#231F20">
                <v:path arrowok="t"/>
              </v:shape>
            </v:group>
            <v:group style="position:absolute;left:6338;top:12624;width:240;height:235" coordorigin="6338,12624" coordsize="240,235">
              <v:shape style="position:absolute;left:6338;top:12624;width:240;height:235" coordorigin="6338,12624" coordsize="240,235" path="m6338,12858l6578,12624e" filled="f" stroked="t" strokeweight=".24pt" strokecolor="#231F20">
                <v:path arrowok="t"/>
              </v:shape>
            </v:group>
            <v:group style="position:absolute;left:6530;top:12672;width:182;height:187" coordorigin="6530,12672" coordsize="182,187">
              <v:shape style="position:absolute;left:6530;top:12672;width:182;height:187" coordorigin="6530,12672" coordsize="182,187" path="m6530,12858l6712,12672e" filled="f" stroked="t" strokeweight=".24pt" strokecolor="#231F20">
                <v:path arrowok="t"/>
              </v:shape>
            </v:group>
            <v:group style="position:absolute;left:6717;top:12624;width:91;height:95" coordorigin="6717,12624" coordsize="91,95">
              <v:shape style="position:absolute;left:6717;top:12624;width:91;height:95" coordorigin="6717,12624" coordsize="91,95" path="m6717,12719l6809,12624e" filled="f" stroked="t" strokeweight=".239653pt" strokecolor="#231F20">
                <v:path arrowok="t"/>
              </v:shape>
            </v:group>
            <v:group style="position:absolute;left:6717;top:12624;width:197;height:235" coordorigin="6717,12624" coordsize="197,235">
              <v:shape style="position:absolute;left:6717;top:12624;width:197;height:235" coordorigin="6717,12624" coordsize="197,235" path="m6717,12858l6914,12666e" filled="f" stroked="t" strokeweight=".23962pt" strokecolor="#231F20">
                <v:path arrowok="t"/>
              </v:shape>
            </v:group>
            <v:group style="position:absolute;left:6909;top:12672;width:5;height:187" coordorigin="6909,12672" coordsize="5,187">
              <v:shape style="position:absolute;left:6909;top:12672;width:5;height:187" coordorigin="6909,12672" coordsize="5,187" path="m6909,12858l6914,12853e" filled="f" stroked="t" strokeweight=".239643pt" strokecolor="#231F20">
                <v:path arrowok="t"/>
              </v:shape>
            </v:group>
            <v:group style="position:absolute;left:5959;top:12858;width:91;height:97" coordorigin="5959,12858" coordsize="91,97">
              <v:shape style="position:absolute;left:5959;top:12858;width:91;height:97" coordorigin="5959,12858" coordsize="91,97" path="m5959,12955l6051,12858e" filled="f" stroked="t" strokeweight=".24pt" strokecolor="#231F20">
                <v:path arrowok="t"/>
              </v:shape>
            </v:group>
            <v:group style="position:absolute;left:5959;top:12858;width:240;height:236" coordorigin="5959,12858" coordsize="240,236">
              <v:shape style="position:absolute;left:5959;top:12858;width:240;height:236" coordorigin="5959,12858" coordsize="240,236" path="m5959,13094l6199,12858e" filled="f" stroked="t" strokeweight=".24pt" strokecolor="#231F20">
                <v:path arrowok="t"/>
              </v:shape>
            </v:group>
            <v:group style="position:absolute;left:6151;top:12906;width:182;height:188" coordorigin="6151,12906" coordsize="182,188">
              <v:shape style="position:absolute;left:6151;top:12906;width:182;height:188" coordorigin="6151,12906" coordsize="182,188" path="m6151,13094l6333,12906e" filled="f" stroked="t" strokeweight=".24pt" strokecolor="#231F20">
                <v:path arrowok="t"/>
              </v:shape>
            </v:group>
            <v:group style="position:absolute;left:6338;top:12858;width:91;height:97" coordorigin="6338,12858" coordsize="91,97">
              <v:shape style="position:absolute;left:6338;top:12858;width:91;height:97" coordorigin="6338,12858" coordsize="91,97" path="m6338,12955l6430,12858e" filled="f" stroked="t" strokeweight=".24pt" strokecolor="#231F20">
                <v:path arrowok="t"/>
              </v:shape>
            </v:group>
            <v:group style="position:absolute;left:6338;top:12858;width:240;height:236" coordorigin="6338,12858" coordsize="240,236">
              <v:shape style="position:absolute;left:6338;top:12858;width:240;height:236" coordorigin="6338,12858" coordsize="240,236" path="m6338,13094l6578,12858e" filled="f" stroked="t" strokeweight=".24pt" strokecolor="#231F20">
                <v:path arrowok="t"/>
              </v:shape>
            </v:group>
            <v:group style="position:absolute;left:6530;top:12906;width:182;height:188" coordorigin="6530,12906" coordsize="182,188">
              <v:shape style="position:absolute;left:6530;top:12906;width:182;height:188" coordorigin="6530,12906" coordsize="182,188" path="m6530,13094l6712,12906e" filled="f" stroked="t" strokeweight=".24pt" strokecolor="#231F20">
                <v:path arrowok="t"/>
              </v:shape>
            </v:group>
            <v:group style="position:absolute;left:6717;top:12858;width:91;height:97" coordorigin="6717,12858" coordsize="91,97">
              <v:shape style="position:absolute;left:6717;top:12858;width:91;height:97" coordorigin="6717,12858" coordsize="91,97" path="m6717,12955l6809,12858e" filled="f" stroked="t" strokeweight=".24pt" strokecolor="#231F20">
                <v:path arrowok="t"/>
              </v:shape>
            </v:group>
            <v:group style="position:absolute;left:6717;top:12858;width:197;height:236" coordorigin="6717,12858" coordsize="197,236">
              <v:shape style="position:absolute;left:6717;top:12858;width:197;height:236" coordorigin="6717,12858" coordsize="197,236" path="m6717,13094l6914,12901e" filled="f" stroked="t" strokeweight=".24pt" strokecolor="#231F20">
                <v:path arrowok="t"/>
              </v:shape>
            </v:group>
            <v:group style="position:absolute;left:6909;top:12906;width:5;height:188" coordorigin="6909,12906" coordsize="5,188">
              <v:shape style="position:absolute;left:6909;top:12906;width:5;height:188" coordorigin="6909,12906" coordsize="5,188" path="m6909,13094l6914,13089e" filled="f" stroked="t" strokeweight=".24pt" strokecolor="#231F20">
                <v:path arrowok="t"/>
              </v:shape>
            </v:group>
            <v:group style="position:absolute;left:5959;top:13094;width:91;height:96" coordorigin="5959,13094" coordsize="91,96">
              <v:shape style="position:absolute;left:5959;top:13094;width:91;height:95" coordorigin="5959,13094" coordsize="91,95" path="m5959,13190l6051,13094e" filled="f" stroked="t" strokeweight=".24pt" strokecolor="#231F20">
                <v:path arrowok="t"/>
              </v:shape>
            </v:group>
            <v:group style="position:absolute;left:5959;top:13094;width:240;height:235" coordorigin="5959,13094" coordsize="240,235">
              <v:shape style="position:absolute;left:5959;top:13094;width:240;height:235" coordorigin="5959,13094" coordsize="240,235" path="m5959,13329l6199,13094e" filled="f" stroked="t" strokeweight=".24pt" strokecolor="#231F20">
                <v:path arrowok="t"/>
              </v:shape>
            </v:group>
            <v:group style="position:absolute;left:6151;top:13142;width:182;height:187" coordorigin="6151,13142" coordsize="182,187">
              <v:shape style="position:absolute;left:6151;top:13142;width:182;height:187" coordorigin="6151,13142" coordsize="182,187" path="m6151,13329l6333,13142e" filled="f" stroked="t" strokeweight=".24pt" strokecolor="#231F20">
                <v:path arrowok="t"/>
              </v:shape>
            </v:group>
            <v:group style="position:absolute;left:6338;top:13094;width:91;height:96" coordorigin="6338,13094" coordsize="91,96">
              <v:shape style="position:absolute;left:6338;top:13094;width:91;height:95" coordorigin="6338,13094" coordsize="91,95" path="m6338,13190l6430,13094e" filled="f" stroked="t" strokeweight=".24pt" strokecolor="#231F20">
                <v:path arrowok="t"/>
              </v:shape>
            </v:group>
            <v:group style="position:absolute;left:6338;top:13094;width:240;height:235" coordorigin="6338,13094" coordsize="240,235">
              <v:shape style="position:absolute;left:6338;top:13094;width:240;height:235" coordorigin="6338,13094" coordsize="240,235" path="m6338,13329l6578,13094e" filled="f" stroked="t" strokeweight=".24pt" strokecolor="#231F20">
                <v:path arrowok="t"/>
              </v:shape>
            </v:group>
            <v:group style="position:absolute;left:6530;top:13142;width:182;height:187" coordorigin="6530,13142" coordsize="182,187">
              <v:shape style="position:absolute;left:6530;top:13142;width:182;height:187" coordorigin="6530,13142" coordsize="182,187" path="m6530,13329l6712,13142e" filled="f" stroked="t" strokeweight=".24pt" strokecolor="#231F20">
                <v:path arrowok="t"/>
              </v:shape>
            </v:group>
            <v:group style="position:absolute;left:6717;top:13094;width:91;height:95" coordorigin="6717,13094" coordsize="91,95">
              <v:shape style="position:absolute;left:6717;top:13094;width:91;height:95" coordorigin="6717,13094" coordsize="91,95" path="m6717,13190l6809,13094e" filled="f" stroked="t" strokeweight=".239653pt" strokecolor="#231F20">
                <v:path arrowok="t"/>
              </v:shape>
            </v:group>
            <v:group style="position:absolute;left:6717;top:13094;width:197;height:235" coordorigin="6717,13094" coordsize="197,235">
              <v:shape style="position:absolute;left:6717;top:13094;width:197;height:235" coordorigin="6717,13094" coordsize="197,235" path="m6717,13329l6914,13137e" filled="f" stroked="t" strokeweight=".23962pt" strokecolor="#231F20">
                <v:path arrowok="t"/>
              </v:shape>
            </v:group>
            <v:group style="position:absolute;left:6909;top:13142;width:5;height:187" coordorigin="6909,13142" coordsize="5,187">
              <v:shape style="position:absolute;left:6909;top:13142;width:5;height:187" coordorigin="6909,13142" coordsize="5,187" path="m6909,13329l6914,13324e" filled="f" stroked="t" strokeweight=".239643pt" strokecolor="#231F20">
                <v:path arrowok="t"/>
              </v:shape>
            </v:group>
            <v:group style="position:absolute;left:5959;top:13329;width:91;height:97" coordorigin="5959,13329" coordsize="91,97">
              <v:shape style="position:absolute;left:5959;top:13329;width:91;height:97" coordorigin="5959,13329" coordsize="91,97" path="m5959,13425l6051,13329e" filled="f" stroked="t" strokeweight=".24pt" strokecolor="#231F20">
                <v:path arrowok="t"/>
              </v:shape>
            </v:group>
            <v:group style="position:absolute;left:5959;top:13329;width:240;height:236" coordorigin="5959,13329" coordsize="240,236">
              <v:shape style="position:absolute;left:5959;top:13329;width:240;height:236" coordorigin="5959,13329" coordsize="240,236" path="m5959,13565l6199,13329e" filled="f" stroked="t" strokeweight=".24pt" strokecolor="#231F20">
                <v:path arrowok="t"/>
              </v:shape>
            </v:group>
            <v:group style="position:absolute;left:6151;top:13377;width:182;height:188" coordorigin="6151,13377" coordsize="182,188">
              <v:shape style="position:absolute;left:6151;top:13377;width:182;height:188" coordorigin="6151,13377" coordsize="182,188" path="m6151,13565l6333,13377e" filled="f" stroked="t" strokeweight=".24pt" strokecolor="#231F20">
                <v:path arrowok="t"/>
              </v:shape>
            </v:group>
            <v:group style="position:absolute;left:6338;top:13329;width:91;height:97" coordorigin="6338,13329" coordsize="91,97">
              <v:shape style="position:absolute;left:6338;top:13329;width:91;height:97" coordorigin="6338,13329" coordsize="91,97" path="m6338,13425l6430,13329e" filled="f" stroked="t" strokeweight=".24pt" strokecolor="#231F20">
                <v:path arrowok="t"/>
              </v:shape>
            </v:group>
            <v:group style="position:absolute;left:6338;top:13329;width:240;height:236" coordorigin="6338,13329" coordsize="240,236">
              <v:shape style="position:absolute;left:6338;top:13329;width:240;height:236" coordorigin="6338,13329" coordsize="240,236" path="m6338,13565l6578,13329e" filled="f" stroked="t" strokeweight=".24pt" strokecolor="#231F20">
                <v:path arrowok="t"/>
              </v:shape>
            </v:group>
            <v:group style="position:absolute;left:6530;top:13377;width:182;height:188" coordorigin="6530,13377" coordsize="182,188">
              <v:shape style="position:absolute;left:6530;top:13377;width:182;height:188" coordorigin="6530,13377" coordsize="182,188" path="m6530,13565l6712,13377e" filled="f" stroked="t" strokeweight=".24pt" strokecolor="#231F20">
                <v:path arrowok="t"/>
              </v:shape>
            </v:group>
            <v:group style="position:absolute;left:6717;top:13329;width:91;height:97" coordorigin="6717,13329" coordsize="91,97">
              <v:shape style="position:absolute;left:6717;top:13329;width:91;height:97" coordorigin="6717,13329" coordsize="91,97" path="m6717,13425l6809,13329e" filled="f" stroked="t" strokeweight=".24pt" strokecolor="#231F20">
                <v:path arrowok="t"/>
              </v:shape>
            </v:group>
            <v:group style="position:absolute;left:6717;top:13329;width:197;height:236" coordorigin="6717,13329" coordsize="197,236">
              <v:shape style="position:absolute;left:6717;top:13329;width:197;height:236" coordorigin="6717,13329" coordsize="197,236" path="m6717,13565l6914,13372e" filled="f" stroked="t" strokeweight=".24pt" strokecolor="#231F20">
                <v:path arrowok="t"/>
              </v:shape>
            </v:group>
            <v:group style="position:absolute;left:6909;top:13377;width:5;height:188" coordorigin="6909,13377" coordsize="5,188">
              <v:shape style="position:absolute;left:6909;top:13377;width:5;height:188" coordorigin="6909,13377" coordsize="5,188" path="m6909,13565l6914,13559e" filled="f" stroked="t" strokeweight=".24pt" strokecolor="#231F20">
                <v:path arrowok="t"/>
              </v:shape>
            </v:group>
            <v:group style="position:absolute;left:5959;top:13565;width:91;height:72" coordorigin="5959,13565" coordsize="91,72">
              <v:shape style="position:absolute;left:5959;top:13565;width:91;height:72" coordorigin="5959,13565" coordsize="91,72" path="m5982,13637l6051,13565e" filled="f" stroked="t" strokeweight=".24pt" strokecolor="#231F20">
                <v:path arrowok="t"/>
              </v:shape>
            </v:group>
            <v:group style="position:absolute;left:5959;top:13565;width:240;height:72" coordorigin="5959,13565" coordsize="240,72">
              <v:shape style="position:absolute;left:5959;top:13565;width:240;height:72" coordorigin="5959,13565" coordsize="240,72" path="m6125,13637l6199,13565e" filled="f" stroked="t" strokeweight=".24pt" strokecolor="#231F20">
                <v:path arrowok="t"/>
              </v:shape>
            </v:group>
            <v:group style="position:absolute;left:6151;top:13612;width:182;height:24" coordorigin="6151,13612" coordsize="182,24">
              <v:shape style="position:absolute;left:6151;top:13612;width:182;height:24" coordorigin="6151,13612" coordsize="182,24" path="m6310,13637l6333,13612e" filled="f" stroked="t" strokeweight=".24pt" strokecolor="#231F20">
                <v:path arrowok="t"/>
              </v:shape>
            </v:group>
            <v:group style="position:absolute;left:6338;top:13565;width:91;height:72" coordorigin="6338,13565" coordsize="91,72">
              <v:shape style="position:absolute;left:6338;top:13565;width:91;height:72" coordorigin="6338,13565" coordsize="91,72" path="m6361,13637l6430,13565e" filled="f" stroked="t" strokeweight=".24pt" strokecolor="#231F20">
                <v:path arrowok="t"/>
              </v:shape>
            </v:group>
            <v:group style="position:absolute;left:6338;top:13565;width:240;height:72" coordorigin="6338,13565" coordsize="240,72">
              <v:shape style="position:absolute;left:6338;top:13565;width:240;height:72" coordorigin="6338,13565" coordsize="240,72" path="m6504,13637l6578,13565e" filled="f" stroked="t" strokeweight=".24pt" strokecolor="#231F20">
                <v:path arrowok="t"/>
              </v:shape>
            </v:group>
            <v:group style="position:absolute;left:6530;top:13612;width:182;height:24" coordorigin="6530,13612" coordsize="182,24">
              <v:shape style="position:absolute;left:6530;top:13612;width:182;height:24" coordorigin="6530,13612" coordsize="182,24" path="m6688,13637l6712,13612e" filled="f" stroked="t" strokeweight=".24pt" strokecolor="#231F20">
                <v:path arrowok="t"/>
              </v:shape>
            </v:group>
            <v:group style="position:absolute;left:6717;top:13565;width:91;height:72" coordorigin="6717,13565" coordsize="91,72">
              <v:shape style="position:absolute;left:6717;top:13565;width:91;height:72" coordorigin="6717,13565" coordsize="91,72" path="m6740,13637l6809,13565e" filled="f" stroked="t" strokeweight=".239653pt" strokecolor="#231F20">
                <v:path arrowok="t"/>
              </v:shape>
            </v:group>
            <v:group style="position:absolute;left:6717;top:13565;width:197;height:72" coordorigin="6717,13565" coordsize="197,72">
              <v:shape style="position:absolute;left:6717;top:13565;width:197;height:72" coordorigin="6717,13565" coordsize="197,72" path="m6884,13637l6914,13607e" filled="f" stroked="t" strokeweight=".23962pt" strokecolor="#231F20">
                <v:path arrowok="t"/>
              </v:shape>
            </v:group>
            <v:group style="position:absolute;left:5959;top:12388;width:955;height:2" coordorigin="5959,12388" coordsize="955,2">
              <v:shape style="position:absolute;left:5959;top:12388;width:955;height:2" coordorigin="5959,12388" coordsize="955,0" path="m5959,12388l6914,12388e" filled="f" stroked="t" strokeweight=".24pt" strokecolor="#231F20">
                <v:path arrowok="t"/>
              </v:shape>
            </v:group>
            <v:group style="position:absolute;left:5959;top:13642;width:91;height:90" coordorigin="5959,13642" coordsize="91,90">
              <v:shape style="position:absolute;left:5959;top:13642;width:91;height:90" coordorigin="5959,13642" coordsize="91,90" path="m5959,13732l6051,13642e" filled="f" stroked="t" strokeweight=".24pt" strokecolor="#231F20">
                <v:path arrowok="t"/>
              </v:shape>
            </v:group>
            <v:group style="position:absolute;left:5959;top:13637;width:139;height:143" coordorigin="5959,13637" coordsize="139,143">
              <v:shape style="position:absolute;left:5959;top:13637;width:139;height:143" coordorigin="5959,13637" coordsize="139,143" path="m5959,13780l6099,13637e" filled="f" stroked="t" strokeweight=".24pt" strokecolor="#231F20">
                <v:path arrowok="t"/>
              </v:shape>
            </v:group>
            <v:group style="position:absolute;left:5959;top:13642;width:192;height:187" coordorigin="5959,13642" coordsize="192,187">
              <v:shape style="position:absolute;left:5959;top:13642;width:192;height:187" coordorigin="5959,13642" coordsize="192,187" path="m5959,13829l6151,13642e" filled="f" stroked="t" strokeweight=".24pt" strokecolor="#231F20">
                <v:path arrowok="t"/>
              </v:shape>
            </v:group>
            <v:group style="position:absolute;left:5959;top:13642;width:240;height:225" coordorigin="5959,13642" coordsize="240,225">
              <v:shape style="position:absolute;left:5959;top:13642;width:240;height:225" coordorigin="5959,13642" coordsize="240,225" path="m5959,13866l6199,13642e" filled="f" stroked="t" strokeweight=".24pt" strokecolor="#231F20">
                <v:path arrowok="t"/>
              </v:shape>
            </v:group>
            <v:group style="position:absolute;left:6007;top:13642;width:240;height:225" coordorigin="6007,13642" coordsize="240,225">
              <v:shape style="position:absolute;left:6007;top:13642;width:240;height:225" coordorigin="6007,13642" coordsize="240,225" path="m6007,13866l6247,13642e" filled="f" stroked="t" strokeweight=".24pt" strokecolor="#231F20">
                <v:path arrowok="t"/>
              </v:shape>
            </v:group>
            <v:group style="position:absolute;left:6055;top:13642;width:241;height:225" coordorigin="6055,13642" coordsize="241,225">
              <v:shape style="position:absolute;left:6055;top:13642;width:241;height:225" coordorigin="6055,13642" coordsize="241,225" path="m6055,13866l6296,13642e" filled="f" stroked="t" strokeweight=".24pt" strokecolor="#231F20">
                <v:path arrowok="t"/>
              </v:shape>
            </v:group>
            <v:group style="position:absolute;left:6104;top:13637;width:230;height:230" coordorigin="6104,13637" coordsize="230,230">
              <v:shape style="position:absolute;left:6104;top:13637;width:230;height:230" coordorigin="6104,13637" coordsize="230,230" path="m6104,13866l6333,13637e" filled="f" stroked="t" strokeweight=".24pt" strokecolor="#231F20">
                <v:path arrowok="t"/>
              </v:shape>
            </v:group>
            <v:group style="position:absolute;left:6151;top:13684;width:187;height:187" coordorigin="6151,13684" coordsize="187,187">
              <v:shape style="position:absolute;left:6151;top:13684;width:187;height:187" coordorigin="6151,13684" coordsize="187,187" path="m6151,13871l6338,13684e" filled="f" stroked="t" strokeweight=".24pt" strokecolor="#231F20">
                <v:path arrowok="t"/>
              </v:shape>
            </v:group>
            <v:group style="position:absolute;left:6199;top:13732;width:134;height:134" coordorigin="6199,13732" coordsize="134,134">
              <v:shape style="position:absolute;left:6199;top:13732;width:134;height:134" coordorigin="6199,13732" coordsize="134,134" path="m6199,13866l6333,13732e" filled="f" stroked="t" strokeweight=".24pt" strokecolor="#231F20">
                <v:path arrowok="t"/>
              </v:shape>
            </v:group>
            <v:group style="position:absolute;left:6247;top:13780;width:91;height:91" coordorigin="6247,13780" coordsize="91,91">
              <v:shape style="position:absolute;left:6247;top:13780;width:91;height:91" coordorigin="6247,13780" coordsize="91,91" path="m6247,13871l6338,13780e" filled="f" stroked="t" strokeweight=".24pt" strokecolor="#231F20">
                <v:path arrowok="t"/>
              </v:shape>
            </v:group>
            <v:group style="position:absolute;left:6296;top:13829;width:38;height:38" coordorigin="6296,13829" coordsize="38,38">
              <v:shape style="position:absolute;left:6296;top:13829;width:38;height:38" coordorigin="6296,13829" coordsize="38,38" path="m6296,13866l6333,13829e" filled="f" stroked="t" strokeweight=".24pt" strokecolor="#231F20">
                <v:path arrowok="t"/>
              </v:shape>
            </v:group>
            <v:group style="position:absolute;left:5959;top:13637;width:48;height:48" coordorigin="5959,13637" coordsize="48,48">
              <v:shape style="position:absolute;left:5959;top:13637;width:48;height:48" coordorigin="5959,13637" coordsize="48,48" path="m5959,13684l6007,13637e" filled="f" stroked="t" strokeweight=".24pt" strokecolor="#231F20">
                <v:path arrowok="t"/>
              </v:shape>
            </v:group>
            <v:group style="position:absolute;left:6338;top:13642;width:91;height:90" coordorigin="6338,13642" coordsize="91,90">
              <v:shape style="position:absolute;left:6338;top:13642;width:91;height:90" coordorigin="6338,13642" coordsize="91,90" path="m6338,13732l6430,13642e" filled="f" stroked="t" strokeweight=".24pt" strokecolor="#231F20">
                <v:path arrowok="t"/>
              </v:shape>
            </v:group>
            <v:group style="position:absolute;left:6338;top:13637;width:139;height:143" coordorigin="6338,13637" coordsize="139,143">
              <v:shape style="position:absolute;left:6338;top:13637;width:139;height:143" coordorigin="6338,13637" coordsize="139,143" path="m6338,13780l6478,13637e" filled="f" stroked="t" strokeweight=".24pt" strokecolor="#231F20">
                <v:path arrowok="t"/>
              </v:shape>
            </v:group>
            <v:group style="position:absolute;left:6338;top:13642;width:192;height:187" coordorigin="6338,13642" coordsize="192,187">
              <v:shape style="position:absolute;left:6338;top:13642;width:192;height:187" coordorigin="6338,13642" coordsize="192,187" path="m6338,13829l6530,13642e" filled="f" stroked="t" strokeweight=".24pt" strokecolor="#231F20">
                <v:path arrowok="t"/>
              </v:shape>
            </v:group>
            <v:group style="position:absolute;left:6338;top:13642;width:240;height:225" coordorigin="6338,13642" coordsize="240,225">
              <v:shape style="position:absolute;left:6338;top:13642;width:240;height:225" coordorigin="6338,13642" coordsize="240,225" path="m6338,13866l6578,13642e" filled="f" stroked="t" strokeweight=".24pt" strokecolor="#231F20">
                <v:path arrowok="t"/>
              </v:shape>
            </v:group>
            <v:group style="position:absolute;left:6386;top:13642;width:240;height:225" coordorigin="6386,13642" coordsize="240,225">
              <v:shape style="position:absolute;left:6386;top:13642;width:240;height:225" coordorigin="6386,13642" coordsize="240,225" path="m6386,13866l6626,13642e" filled="f" stroked="t" strokeweight=".24pt" strokecolor="#231F20">
                <v:path arrowok="t"/>
              </v:shape>
            </v:group>
            <v:group style="position:absolute;left:6434;top:13642;width:241;height:225" coordorigin="6434,13642" coordsize="241,225">
              <v:shape style="position:absolute;left:6434;top:13642;width:241;height:225" coordorigin="6434,13642" coordsize="241,225" path="m6434,13866l6675,13642e" filled="f" stroked="t" strokeweight=".24pt" strokecolor="#231F20">
                <v:path arrowok="t"/>
              </v:shape>
            </v:group>
            <v:group style="position:absolute;left:6483;top:13637;width:230;height:230" coordorigin="6483,13637" coordsize="230,230">
              <v:shape style="position:absolute;left:6483;top:13637;width:230;height:230" coordorigin="6483,13637" coordsize="230,230" path="m6483,13866l6712,13637e" filled="f" stroked="t" strokeweight=".24pt" strokecolor="#231F20">
                <v:path arrowok="t"/>
              </v:shape>
            </v:group>
            <v:group style="position:absolute;left:6530;top:13684;width:187;height:187" coordorigin="6530,13684" coordsize="187,187">
              <v:shape style="position:absolute;left:6530;top:13684;width:187;height:187" coordorigin="6530,13684" coordsize="187,187" path="m6530,13871l6717,13684e" filled="f" stroked="t" strokeweight=".24pt" strokecolor="#231F20">
                <v:path arrowok="t"/>
              </v:shape>
            </v:group>
            <v:group style="position:absolute;left:6578;top:13732;width:134;height:134" coordorigin="6578,13732" coordsize="134,134">
              <v:shape style="position:absolute;left:6578;top:13732;width:134;height:134" coordorigin="6578,13732" coordsize="134,134" path="m6578,13866l6712,13732e" filled="f" stroked="t" strokeweight=".24pt" strokecolor="#231F20">
                <v:path arrowok="t"/>
              </v:shape>
            </v:group>
            <v:group style="position:absolute;left:6626;top:13780;width:91;height:91" coordorigin="6626,13780" coordsize="91,91">
              <v:shape style="position:absolute;left:6626;top:13780;width:91;height:91" coordorigin="6626,13780" coordsize="91,91" path="m6626,13871l6717,13780e" filled="f" stroked="t" strokeweight=".24pt" strokecolor="#231F20">
                <v:path arrowok="t"/>
              </v:shape>
            </v:group>
            <v:group style="position:absolute;left:6675;top:13829;width:38;height:38" coordorigin="6675,13829" coordsize="38,38">
              <v:shape style="position:absolute;left:6675;top:13829;width:38;height:38" coordorigin="6675,13829" coordsize="38,38" path="m6675,13866l6712,13829e" filled="f" stroked="t" strokeweight=".24pt" strokecolor="#231F20">
                <v:path arrowok="t"/>
              </v:shape>
            </v:group>
            <v:group style="position:absolute;left:6338;top:13637;width:48;height:48" coordorigin="6338,13637" coordsize="48,48">
              <v:shape style="position:absolute;left:6338;top:13637;width:48;height:48" coordorigin="6338,13637" coordsize="48,48" path="m6338,13684l6386,13637e" filled="f" stroked="t" strokeweight=".24pt" strokecolor="#231F20">
                <v:path arrowok="t"/>
              </v:shape>
            </v:group>
            <v:group style="position:absolute;left:6717;top:13642;width:91;height:90" coordorigin="6717,13642" coordsize="91,90">
              <v:shape style="position:absolute;left:6717;top:13642;width:91;height:90" coordorigin="6717,13642" coordsize="91,90" path="m6717,13732l6809,13642e" filled="f" stroked="t" strokeweight=".239627pt" strokecolor="#231F20">
                <v:path arrowok="t"/>
              </v:shape>
            </v:group>
            <v:group style="position:absolute;left:6717;top:13637;width:139;height:143" coordorigin="6717,13637" coordsize="139,143">
              <v:shape style="position:absolute;left:6717;top:13637;width:139;height:143" coordorigin="6717,13637" coordsize="139,143" path="m6717,13780l6856,13637e" filled="f" stroked="t" strokeweight=".239646pt" strokecolor="#231F20">
                <v:path arrowok="t"/>
              </v:shape>
            </v:group>
            <v:group style="position:absolute;left:6717;top:13642;width:192;height:187" coordorigin="6717,13642" coordsize="192,187">
              <v:shape style="position:absolute;left:6717;top:13642;width:192;height:187" coordorigin="6717,13642" coordsize="192,187" path="m6717,13829l6909,13642e" filled="f" stroked="t" strokeweight=".239619pt" strokecolor="#231F20">
                <v:path arrowok="t"/>
              </v:shape>
            </v:group>
            <v:group style="position:absolute;left:6717;top:13642;width:197;height:225" coordorigin="6717,13642" coordsize="197,225">
              <v:shape style="position:absolute;left:6717;top:13642;width:197;height:225" coordorigin="6717,13642" coordsize="197,225" path="m6717,13866l6914,13682e" filled="f" stroked="t" strokeweight=".239599pt" strokecolor="#231F20">
                <v:path arrowok="t"/>
              </v:shape>
            </v:group>
            <v:group style="position:absolute;left:6765;top:13864;width:2;height:5" coordorigin="6765,13864" coordsize="2,5">
              <v:shape style="position:absolute;left:6765;top:13864;width:2;height:5" coordorigin="6765,13864" coordsize="0,5" path="m6765,13864l6765,13869e" filled="f" stroked="t" strokeweight="0pt" strokecolor="#231F20">
                <v:path arrowok="t"/>
              </v:shape>
            </v:group>
            <v:group style="position:absolute;left:6765;top:13642;width:149;height:225" coordorigin="6765,13642" coordsize="149,225">
              <v:shape style="position:absolute;left:6765;top:13642;width:149;height:225" coordorigin="6765,13642" coordsize="149,225" path="m6765,13866l6914,13727e" filled="f" stroked="t" strokeweight=".239598pt" strokecolor="#231F20">
                <v:path arrowok="t"/>
              </v:shape>
            </v:group>
            <v:group style="position:absolute;left:6814;top:13642;width:101;height:225" coordorigin="6814,13642" coordsize="101,225">
              <v:shape style="position:absolute;left:6814;top:13642;width:101;height:225" coordorigin="6814,13642" coordsize="101,225" path="m6814,13866l6914,13772e" filled="f" stroked="t" strokeweight=".2396pt" strokecolor="#231F20">
                <v:path arrowok="t"/>
              </v:shape>
            </v:group>
            <v:group style="position:absolute;left:6861;top:13637;width:53;height:230" coordorigin="6861,13637" coordsize="53,230">
              <v:shape style="position:absolute;left:6861;top:13637;width:53;height:230" coordorigin="6861,13637" coordsize="53,230" path="m6861,13866l6914,13814e" filled="f" stroked="t" strokeweight=".23963pt" strokecolor="#231F20">
                <v:path arrowok="t"/>
              </v:shape>
            </v:group>
            <v:group style="position:absolute;left:6909;top:13684;width:5;height:187" coordorigin="6909,13684" coordsize="5,187">
              <v:shape style="position:absolute;left:6909;top:13684;width:5;height:187" coordorigin="6909,13684" coordsize="5,187" path="m6909,13871l6914,13866e" filled="f" stroked="t" strokeweight=".239629pt" strokecolor="#231F20">
                <v:path arrowok="t"/>
              </v:shape>
            </v:group>
            <v:group style="position:absolute;left:6717;top:13637;width:48;height:48" coordorigin="6717,13637" coordsize="48,48">
              <v:shape style="position:absolute;left:6717;top:13637;width:48;height:48" coordorigin="6717,13637" coordsize="48,48" path="m6717,13684l6765,13637e" filled="f" stroked="t" strokeweight=".239632pt" strokecolor="#231F20">
                <v:path arrowok="t"/>
              </v:shape>
            </v:group>
            <v:group style="position:absolute;left:5959;top:13876;width:91;height:91" coordorigin="5959,13876" coordsize="91,91">
              <v:shape style="position:absolute;left:5959;top:13876;width:91;height:91" coordorigin="5959,13876" coordsize="91,91" path="m5959,13968l6051,13876e" filled="f" stroked="t" strokeweight=".24pt" strokecolor="#231F20">
                <v:path arrowok="t"/>
              </v:shape>
            </v:group>
            <v:group style="position:absolute;left:5959;top:13871;width:139;height:144" coordorigin="5959,13871" coordsize="139,144">
              <v:shape style="position:absolute;left:5959;top:13871;width:139;height:144" coordorigin="5959,13871" coordsize="139,144" path="m5959,14016l6099,13871e" filled="f" stroked="t" strokeweight=".24pt" strokecolor="#231F20">
                <v:path arrowok="t"/>
              </v:shape>
            </v:group>
            <v:group style="position:absolute;left:5959;top:13876;width:192;height:187" coordorigin="5959,13876" coordsize="192,187">
              <v:shape style="position:absolute;left:5959;top:13876;width:192;height:187" coordorigin="5959,13876" coordsize="192,187" path="m5959,14063l6151,13876e" filled="f" stroked="t" strokeweight=".24pt" strokecolor="#231F20">
                <v:path arrowok="t"/>
              </v:shape>
            </v:group>
            <v:group style="position:absolute;left:5959;top:13876;width:240;height:226" coordorigin="5959,13876" coordsize="240,226">
              <v:shape style="position:absolute;left:5959;top:13876;width:240;height:226" coordorigin="5959,13876" coordsize="240,226" path="m5959,14102l6199,13876e" filled="f" stroked="t" strokeweight=".24pt" strokecolor="#231F20">
                <v:path arrowok="t"/>
              </v:shape>
            </v:group>
            <v:group style="position:absolute;left:6007;top:13876;width:240;height:226" coordorigin="6007,13876" coordsize="240,226">
              <v:shape style="position:absolute;left:6007;top:13876;width:240;height:226" coordorigin="6007,13876" coordsize="240,226" path="m6007,14102l6247,13876e" filled="f" stroked="t" strokeweight=".24pt" strokecolor="#231F20">
                <v:path arrowok="t"/>
              </v:shape>
            </v:group>
            <v:group style="position:absolute;left:6055;top:13876;width:241;height:226" coordorigin="6055,13876" coordsize="241,226">
              <v:shape style="position:absolute;left:6055;top:13876;width:241;height:226" coordorigin="6055,13876" coordsize="241,226" path="m6055,14102l6296,13876e" filled="f" stroked="t" strokeweight=".24pt" strokecolor="#231F20">
                <v:path arrowok="t"/>
              </v:shape>
            </v:group>
            <v:group style="position:absolute;left:6104;top:13871;width:230;height:231" coordorigin="6104,13871" coordsize="230,231">
              <v:shape style="position:absolute;left:6104;top:13871;width:230;height:231" coordorigin="6104,13871" coordsize="230,231" path="m6104,14102l6333,13871e" filled="f" stroked="t" strokeweight=".24pt" strokecolor="#231F20">
                <v:path arrowok="t"/>
              </v:shape>
            </v:group>
            <v:group style="position:absolute;left:6151;top:13919;width:187;height:188" coordorigin="6151,13919" coordsize="187,188">
              <v:shape style="position:absolute;left:6151;top:13919;width:187;height:188" coordorigin="6151,13919" coordsize="187,188" path="m6151,14107l6338,13919e" filled="f" stroked="t" strokeweight=".24pt" strokecolor="#231F20">
                <v:path arrowok="t"/>
              </v:shape>
            </v:group>
            <v:group style="position:absolute;left:6199;top:13968;width:134;height:134" coordorigin="6199,13968" coordsize="134,134">
              <v:shape style="position:absolute;left:6199;top:13968;width:134;height:134" coordorigin="6199,13968" coordsize="134,134" path="m6199,14102l6333,13968e" filled="f" stroked="t" strokeweight=".24pt" strokecolor="#231F20">
                <v:path arrowok="t"/>
              </v:shape>
            </v:group>
            <v:group style="position:absolute;left:6247;top:14016;width:91;height:91" coordorigin="6247,14016" coordsize="91,91">
              <v:shape style="position:absolute;left:6247;top:14016;width:91;height:91" coordorigin="6247,14016" coordsize="91,91" path="m6247,14107l6338,14016e" filled="f" stroked="t" strokeweight=".24pt" strokecolor="#231F20">
                <v:path arrowok="t"/>
              </v:shape>
            </v:group>
            <v:group style="position:absolute;left:6296;top:14063;width:38;height:39" coordorigin="6296,14063" coordsize="38,39">
              <v:shape style="position:absolute;left:6296;top:14063;width:38;height:39" coordorigin="6296,14063" coordsize="38,39" path="m6296,14102l6333,14063e" filled="f" stroked="t" strokeweight=".24pt" strokecolor="#231F20">
                <v:path arrowok="t"/>
              </v:shape>
            </v:group>
            <v:group style="position:absolute;left:5959;top:13871;width:48;height:48" coordorigin="5959,13871" coordsize="48,48">
              <v:shape style="position:absolute;left:5959;top:13871;width:48;height:48" coordorigin="5959,13871" coordsize="48,48" path="m5959,13919l6007,13871e" filled="f" stroked="t" strokeweight=".24pt" strokecolor="#231F20">
                <v:path arrowok="t"/>
              </v:shape>
            </v:group>
            <v:group style="position:absolute;left:6338;top:13876;width:91;height:91" coordorigin="6338,13876" coordsize="91,91">
              <v:shape style="position:absolute;left:6338;top:13876;width:91;height:91" coordorigin="6338,13876" coordsize="91,91" path="m6338,13968l6430,13876e" filled="f" stroked="t" strokeweight=".24pt" strokecolor="#231F20">
                <v:path arrowok="t"/>
              </v:shape>
            </v:group>
            <v:group style="position:absolute;left:6338;top:13871;width:139;height:144" coordorigin="6338,13871" coordsize="139,144">
              <v:shape style="position:absolute;left:6338;top:13871;width:139;height:144" coordorigin="6338,13871" coordsize="139,144" path="m6338,14016l6477,13871e" filled="f" stroked="t" strokeweight=".24pt" strokecolor="#231F20">
                <v:path arrowok="t"/>
              </v:shape>
            </v:group>
            <v:group style="position:absolute;left:6338;top:13876;width:192;height:187" coordorigin="6338,13876" coordsize="192,187">
              <v:shape style="position:absolute;left:6338;top:13876;width:192;height:187" coordorigin="6338,13876" coordsize="192,187" path="m6338,14063l6530,13876e" filled="f" stroked="t" strokeweight=".24pt" strokecolor="#231F20">
                <v:path arrowok="t"/>
              </v:shape>
            </v:group>
            <v:group style="position:absolute;left:6338;top:13876;width:240;height:226" coordorigin="6338,13876" coordsize="240,226">
              <v:shape style="position:absolute;left:6338;top:13876;width:240;height:226" coordorigin="6338,13876" coordsize="240,226" path="m6338,14102l6578,13876e" filled="f" stroked="t" strokeweight=".24pt" strokecolor="#231F20">
                <v:path arrowok="t"/>
              </v:shape>
            </v:group>
            <v:group style="position:absolute;left:6386;top:13876;width:240;height:226" coordorigin="6386,13876" coordsize="240,226">
              <v:shape style="position:absolute;left:6386;top:13876;width:240;height:226" coordorigin="6386,13876" coordsize="240,226" path="m6386,14102l6626,13876e" filled="f" stroked="t" strokeweight=".24pt" strokecolor="#231F20">
                <v:path arrowok="t"/>
              </v:shape>
            </v:group>
            <v:group style="position:absolute;left:6434;top:13876;width:241;height:226" coordorigin="6434,13876" coordsize="241,226">
              <v:shape style="position:absolute;left:6434;top:13876;width:241;height:226" coordorigin="6434,13876" coordsize="241,226" path="m6434,14102l6675,13876e" filled="f" stroked="t" strokeweight=".24pt" strokecolor="#231F20">
                <v:path arrowok="t"/>
              </v:shape>
            </v:group>
            <v:group style="position:absolute;left:6483;top:13871;width:230;height:231" coordorigin="6483,13871" coordsize="230,231">
              <v:shape style="position:absolute;left:6483;top:13871;width:230;height:231" coordorigin="6483,13871" coordsize="230,231" path="m6483,14102l6712,13871e" filled="f" stroked="t" strokeweight=".24pt" strokecolor="#231F20">
                <v:path arrowok="t"/>
              </v:shape>
            </v:group>
            <v:group style="position:absolute;left:6530;top:13919;width:187;height:188" coordorigin="6530,13919" coordsize="187,188">
              <v:shape style="position:absolute;left:6530;top:13919;width:187;height:188" coordorigin="6530,13919" coordsize="187,188" path="m6530,14107l6717,13919e" filled="f" stroked="t" strokeweight=".24pt" strokecolor="#231F20">
                <v:path arrowok="t"/>
              </v:shape>
            </v:group>
            <v:group style="position:absolute;left:6578;top:13968;width:134;height:134" coordorigin="6578,13968" coordsize="134,134">
              <v:shape style="position:absolute;left:6578;top:13968;width:134;height:134" coordorigin="6578,13968" coordsize="134,134" path="m6578,14102l6712,13968e" filled="f" stroked="t" strokeweight=".24pt" strokecolor="#231F20">
                <v:path arrowok="t"/>
              </v:shape>
            </v:group>
            <v:group style="position:absolute;left:6626;top:14016;width:91;height:91" coordorigin="6626,14016" coordsize="91,91">
              <v:shape style="position:absolute;left:6626;top:14016;width:91;height:91" coordorigin="6626,14016" coordsize="91,91" path="m6626,14107l6717,14016e" filled="f" stroked="t" strokeweight=".24pt" strokecolor="#231F20">
                <v:path arrowok="t"/>
              </v:shape>
            </v:group>
            <v:group style="position:absolute;left:6675;top:14063;width:38;height:39" coordorigin="6675,14063" coordsize="38,39">
              <v:shape style="position:absolute;left:6675;top:14063;width:38;height:39" coordorigin="6675,14063" coordsize="38,39" path="m6675,14102l6712,14063e" filled="f" stroked="t" strokeweight=".24pt" strokecolor="#231F20">
                <v:path arrowok="t"/>
              </v:shape>
            </v:group>
            <v:group style="position:absolute;left:6338;top:13871;width:48;height:48" coordorigin="6338,13871" coordsize="48,48">
              <v:shape style="position:absolute;left:6338;top:13871;width:48;height:48" coordorigin="6338,13871" coordsize="48,48" path="m6338,13919l6386,13871e" filled="f" stroked="t" strokeweight=".24pt" strokecolor="#231F20">
                <v:path arrowok="t"/>
              </v:shape>
            </v:group>
            <v:group style="position:absolute;left:6717;top:13876;width:91;height:91" coordorigin="6717,13876" coordsize="91,91">
              <v:shape style="position:absolute;left:6717;top:13876;width:91;height:91" coordorigin="6717,13876" coordsize="91,91" path="m6717,13968l6809,13876e" filled="f" stroked="t" strokeweight=".24pt" strokecolor="#231F20">
                <v:path arrowok="t"/>
              </v:shape>
            </v:group>
            <v:group style="position:absolute;left:6717;top:13871;width:139;height:144" coordorigin="6717,13871" coordsize="139,144">
              <v:shape style="position:absolute;left:6717;top:13871;width:139;height:144" coordorigin="6717,13871" coordsize="139,144" path="m6717,14016l6856,13871e" filled="f" stroked="t" strokeweight=".24pt" strokecolor="#231F20">
                <v:path arrowok="t"/>
              </v:shape>
            </v:group>
            <v:group style="position:absolute;left:6717;top:13876;width:192;height:187" coordorigin="6717,13876" coordsize="192,187">
              <v:shape style="position:absolute;left:6717;top:13876;width:192;height:187" coordorigin="6717,13876" coordsize="192,187" path="m6717,14063l6909,13876e" filled="f" stroked="t" strokeweight=".24pt" strokecolor="#231F20">
                <v:path arrowok="t"/>
              </v:shape>
            </v:group>
            <v:group style="position:absolute;left:6717;top:13876;width:197;height:226" coordorigin="6717,13876" coordsize="197,226">
              <v:shape style="position:absolute;left:6717;top:13876;width:197;height:226" coordorigin="6717,13876" coordsize="197,226" path="m6717,14102l6914,13917e" filled="f" stroked="t" strokeweight=".24pt" strokecolor="#231F20">
                <v:path arrowok="t"/>
              </v:shape>
            </v:group>
            <v:group style="position:absolute;left:6765;top:14100;width:2;height:5" coordorigin="6765,14100" coordsize="2,5">
              <v:shape style="position:absolute;left:6765;top:14100;width:2;height:5" coordorigin="6765,14100" coordsize="0,5" path="m6765,14100l6765,14104e" filled="f" stroked="t" strokeweight="0pt" strokecolor="#231F20">
                <v:path arrowok="t"/>
              </v:shape>
            </v:group>
            <v:group style="position:absolute;left:6765;top:13876;width:149;height:226" coordorigin="6765,13876" coordsize="149,226">
              <v:shape style="position:absolute;left:6765;top:13876;width:149;height:226" coordorigin="6765,13876" coordsize="149,226" path="m6765,14102l6914,13962e" filled="f" stroked="t" strokeweight=".24pt" strokecolor="#231F20">
                <v:path arrowok="t"/>
              </v:shape>
            </v:group>
            <v:group style="position:absolute;left:6814;top:13876;width:101;height:226" coordorigin="6814,13876" coordsize="101,226">
              <v:shape style="position:absolute;left:6814;top:13876;width:101;height:226" coordorigin="6814,13876" coordsize="101,226" path="m6814,14102l6914,14007e" filled="f" stroked="t" strokeweight=".24pt" strokecolor="#231F20">
                <v:path arrowok="t"/>
              </v:shape>
            </v:group>
            <v:group style="position:absolute;left:6862;top:13871;width:53;height:231" coordorigin="6862,13871" coordsize="53,231">
              <v:shape style="position:absolute;left:6862;top:13871;width:53;height:231" coordorigin="6862,13871" coordsize="53,231" path="m6862,14102l6914,14049e" filled="f" stroked="t" strokeweight=".24pt" strokecolor="#231F20">
                <v:path arrowok="t"/>
              </v:shape>
            </v:group>
            <v:group style="position:absolute;left:6909;top:13919;width:5;height:188" coordorigin="6909,13919" coordsize="5,188">
              <v:shape style="position:absolute;left:6909;top:13919;width:5;height:188" coordorigin="6909,13919" coordsize="5,188" path="m6909,14107l6914,14102e" filled="f" stroked="t" strokeweight=".24pt" strokecolor="#231F20">
                <v:path arrowok="t"/>
              </v:shape>
            </v:group>
            <v:group style="position:absolute;left:6717;top:13871;width:48;height:48" coordorigin="6717,13871" coordsize="48,48">
              <v:shape style="position:absolute;left:6717;top:13871;width:48;height:48" coordorigin="6717,13871" coordsize="48,48" path="m6717,13919l6765,13871e" filled="f" stroked="t" strokeweight=".24pt" strokecolor="#231F20">
                <v:path arrowok="t"/>
              </v:shape>
            </v:group>
            <v:group style="position:absolute;left:5959;top:14112;width:91;height:90" coordorigin="5959,14112" coordsize="91,90">
              <v:shape style="position:absolute;left:5959;top:14112;width:91;height:90" coordorigin="5959,14112" coordsize="91,90" path="m5959,14203l6051,14112e" filled="f" stroked="t" strokeweight=".24pt" strokecolor="#231F20">
                <v:path arrowok="t"/>
              </v:shape>
            </v:group>
            <v:group style="position:absolute;left:5959;top:14107;width:139;height:143" coordorigin="5959,14107" coordsize="139,143">
              <v:shape style="position:absolute;left:5959;top:14107;width:139;height:143" coordorigin="5959,14107" coordsize="139,143" path="m5959,14250l6099,14107e" filled="f" stroked="t" strokeweight=".24pt" strokecolor="#231F20">
                <v:path arrowok="t"/>
              </v:shape>
            </v:group>
            <v:group style="position:absolute;left:5959;top:14112;width:192;height:157" coordorigin="5959,14112" coordsize="192,157">
              <v:shape style="position:absolute;left:5959;top:14112;width:192;height:157" coordorigin="5959,14112" coordsize="192,157" path="m5990,14270l6151,14112e" filled="f" stroked="t" strokeweight=".24pt" strokecolor="#231F20">
                <v:path arrowok="t"/>
              </v:shape>
            </v:group>
            <v:group style="position:absolute;left:5959;top:14112;width:240;height:157" coordorigin="5959,14112" coordsize="240,157">
              <v:shape style="position:absolute;left:5959;top:14112;width:240;height:157" coordorigin="5959,14112" coordsize="240,157" path="m6031,14270l6199,14112e" filled="f" stroked="t" strokeweight=".24pt" strokecolor="#231F20">
                <v:path arrowok="t"/>
              </v:shape>
            </v:group>
            <v:group style="position:absolute;left:6007;top:14112;width:240;height:157" coordorigin="6007,14112" coordsize="240,157">
              <v:shape style="position:absolute;left:6007;top:14112;width:240;height:157" coordorigin="6007,14112" coordsize="240,157" path="m6079,14270l6247,14112e" filled="f" stroked="t" strokeweight=".24pt" strokecolor="#231F20">
                <v:path arrowok="t"/>
              </v:shape>
            </v:group>
            <v:group style="position:absolute;left:6055;top:14112;width:241;height:157" coordorigin="6055,14112" coordsize="241,157">
              <v:shape style="position:absolute;left:6055;top:14112;width:241;height:157" coordorigin="6055,14112" coordsize="241,157" path="m6127,14270l6296,14112e" filled="f" stroked="t" strokeweight=".24pt" strokecolor="#231F20">
                <v:path arrowok="t"/>
              </v:shape>
            </v:group>
            <v:group style="position:absolute;left:6104;top:14107;width:230;height:163" coordorigin="6104,14107" coordsize="230,163">
              <v:shape style="position:absolute;left:6104;top:14107;width:230;height:163" coordorigin="6104,14107" coordsize="230,163" path="m6171,14270l6333,14107e" filled="f" stroked="t" strokeweight=".24pt" strokecolor="#231F20">
                <v:path arrowok="t"/>
              </v:shape>
            </v:group>
            <v:group style="position:absolute;left:6151;top:14155;width:187;height:115" coordorigin="6151,14155" coordsize="187,115">
              <v:shape style="position:absolute;left:6151;top:14155;width:187;height:115" coordorigin="6151,14155" coordsize="187,115" path="m6223,14270l6338,14155e" filled="f" stroked="t" strokeweight=".24pt" strokecolor="#231F20">
                <v:path arrowok="t"/>
              </v:shape>
            </v:group>
            <v:group style="position:absolute;left:6199;top:14203;width:134;height:67" coordorigin="6199,14203" coordsize="134,67">
              <v:shape style="position:absolute;left:6199;top:14203;width:134;height:67" coordorigin="6199,14203" coordsize="134,67" path="m6266,14270l6333,14203e" filled="f" stroked="t" strokeweight=".24pt" strokecolor="#231F20">
                <v:path arrowok="t"/>
              </v:shape>
            </v:group>
            <v:group style="position:absolute;left:6247;top:14250;width:91;height:19" coordorigin="6247,14250" coordsize="91,19">
              <v:shape style="position:absolute;left:6247;top:14250;width:91;height:19" coordorigin="6247,14250" coordsize="91,19" path="m6319,14270l6338,14250e" filled="f" stroked="t" strokeweight=".24pt" strokecolor="#231F20">
                <v:path arrowok="t"/>
              </v:shape>
            </v:group>
            <v:group style="position:absolute;left:5959;top:14107;width:48;height:48" coordorigin="5959,14107" coordsize="48,48">
              <v:shape style="position:absolute;left:5959;top:14107;width:48;height:48" coordorigin="5959,14107" coordsize="48,48" path="m5959,14155l6007,14107e" filled="f" stroked="t" strokeweight=".24pt" strokecolor="#231F20">
                <v:path arrowok="t"/>
              </v:shape>
            </v:group>
            <v:group style="position:absolute;left:6338;top:14112;width:91;height:90" coordorigin="6338,14112" coordsize="91,90">
              <v:shape style="position:absolute;left:6338;top:14112;width:91;height:90" coordorigin="6338,14112" coordsize="91,90" path="m6338,14203l6430,14112e" filled="f" stroked="t" strokeweight=".24pt" strokecolor="#231F20">
                <v:path arrowok="t"/>
              </v:shape>
            </v:group>
            <v:group style="position:absolute;left:6338;top:14107;width:139;height:143" coordorigin="6338,14107" coordsize="139,143">
              <v:shape style="position:absolute;left:6338;top:14107;width:139;height:143" coordorigin="6338,14107" coordsize="139,143" path="m6338,14250l6478,14107e" filled="f" stroked="t" strokeweight=".24pt" strokecolor="#231F20">
                <v:path arrowok="t"/>
              </v:shape>
            </v:group>
            <v:group style="position:absolute;left:6338;top:14112;width:192;height:157" coordorigin="6338,14112" coordsize="192,157">
              <v:shape style="position:absolute;left:6338;top:14112;width:192;height:157" coordorigin="6338,14112" coordsize="192,157" path="m6369,14270l6530,14112e" filled="f" stroked="t" strokeweight=".24pt" strokecolor="#231F20">
                <v:path arrowok="t"/>
              </v:shape>
            </v:group>
            <v:group style="position:absolute;left:6338;top:14112;width:240;height:157" coordorigin="6338,14112" coordsize="240,157">
              <v:shape style="position:absolute;left:6338;top:14112;width:240;height:157" coordorigin="6338,14112" coordsize="240,157" path="m6410,14270l6578,14112e" filled="f" stroked="t" strokeweight=".24pt" strokecolor="#231F20">
                <v:path arrowok="t"/>
              </v:shape>
            </v:group>
            <v:group style="position:absolute;left:6386;top:14112;width:240;height:157" coordorigin="6386,14112" coordsize="240,157">
              <v:shape style="position:absolute;left:6386;top:14112;width:240;height:157" coordorigin="6386,14112" coordsize="240,157" path="m6458,14270l6626,14112e" filled="f" stroked="t" strokeweight=".24pt" strokecolor="#231F20">
                <v:path arrowok="t"/>
              </v:shape>
            </v:group>
            <v:group style="position:absolute;left:6434;top:14112;width:241;height:157" coordorigin="6434,14112" coordsize="241,157">
              <v:shape style="position:absolute;left:6434;top:14112;width:241;height:157" coordorigin="6434,14112" coordsize="241,157" path="m6506,14270l6675,14112e" filled="f" stroked="t" strokeweight=".24pt" strokecolor="#231F20">
                <v:path arrowok="t"/>
              </v:shape>
            </v:group>
            <v:group style="position:absolute;left:6483;top:14107;width:230;height:163" coordorigin="6483,14107" coordsize="230,163">
              <v:shape style="position:absolute;left:6483;top:14107;width:230;height:163" coordorigin="6483,14107" coordsize="230,163" path="m6550,14270l6712,14107e" filled="f" stroked="t" strokeweight=".24pt" strokecolor="#231F20">
                <v:path arrowok="t"/>
              </v:shape>
            </v:group>
            <v:group style="position:absolute;left:6530;top:14155;width:187;height:115" coordorigin="6530,14155" coordsize="187,115">
              <v:shape style="position:absolute;left:6530;top:14155;width:187;height:115" coordorigin="6530,14155" coordsize="187,115" path="m6602,14270l6717,14155e" filled="f" stroked="t" strokeweight=".24pt" strokecolor="#231F20">
                <v:path arrowok="t"/>
              </v:shape>
            </v:group>
            <v:group style="position:absolute;left:6578;top:14203;width:134;height:67" coordorigin="6578,14203" coordsize="134,67">
              <v:shape style="position:absolute;left:6578;top:14203;width:134;height:67" coordorigin="6578,14203" coordsize="134,67" path="m6645,14270l6712,14203e" filled="f" stroked="t" strokeweight=".24pt" strokecolor="#231F20">
                <v:path arrowok="t"/>
              </v:shape>
            </v:group>
            <v:group style="position:absolute;left:6626;top:14250;width:91;height:19" coordorigin="6626,14250" coordsize="91,19">
              <v:shape style="position:absolute;left:6626;top:14250;width:91;height:19" coordorigin="6626,14250" coordsize="91,19" path="m6698,14270l6717,14250e" filled="f" stroked="t" strokeweight=".24pt" strokecolor="#231F20">
                <v:path arrowok="t"/>
              </v:shape>
            </v:group>
            <v:group style="position:absolute;left:6338;top:14107;width:48;height:48" coordorigin="6338,14107" coordsize="48,48">
              <v:shape style="position:absolute;left:6338;top:14107;width:48;height:48" coordorigin="6338,14107" coordsize="48,48" path="m6338,14155l6386,14107e" filled="f" stroked="t" strokeweight=".24pt" strokecolor="#231F20">
                <v:path arrowok="t"/>
              </v:shape>
            </v:group>
            <v:group style="position:absolute;left:6717;top:14112;width:91;height:90" coordorigin="6717,14112" coordsize="91,90">
              <v:shape style="position:absolute;left:6717;top:14112;width:91;height:90" coordorigin="6717,14112" coordsize="91,90" path="m6717,14202l6809,14112e" filled="f" stroked="t" strokeweight=".239627pt" strokecolor="#231F20">
                <v:path arrowok="t"/>
              </v:shape>
            </v:group>
            <v:group style="position:absolute;left:6717;top:14107;width:139;height:143" coordorigin="6717,14107" coordsize="139,143">
              <v:shape style="position:absolute;left:6717;top:14107;width:139;height:143" coordorigin="6717,14107" coordsize="139,143" path="m6717,14250l6856,14107e" filled="f" stroked="t" strokeweight=".239646pt" strokecolor="#231F20">
                <v:path arrowok="t"/>
              </v:shape>
            </v:group>
            <v:group style="position:absolute;left:6717;top:14112;width:192;height:157" coordorigin="6717,14112" coordsize="192,157">
              <v:shape style="position:absolute;left:6717;top:14112;width:192;height:157" coordorigin="6717,14112" coordsize="192,157" path="m6748,14270l6909,14112e" filled="f" stroked="t" strokeweight=".239619pt" strokecolor="#231F20">
                <v:path arrowok="t"/>
              </v:shape>
            </v:group>
            <v:group style="position:absolute;left:6717;top:14112;width:197;height:157" coordorigin="6717,14112" coordsize="197,157">
              <v:shape style="position:absolute;left:6717;top:14112;width:197;height:157" coordorigin="6717,14112" coordsize="197,157" path="m6789,14270l6914,14153e" filled="f" stroked="t" strokeweight=".239599pt" strokecolor="#231F20">
                <v:path arrowok="t"/>
              </v:shape>
            </v:group>
            <v:group style="position:absolute;left:6765;top:14112;width:149;height:157" coordorigin="6765,14112" coordsize="149,157">
              <v:shape style="position:absolute;left:6765;top:14112;width:149;height:157" coordorigin="6765,14112" coordsize="149,157" path="m6837,14270l6914,14197e" filled="f" stroked="t" strokeweight=".239598pt" strokecolor="#231F20">
                <v:path arrowok="t"/>
              </v:shape>
            </v:group>
            <v:group style="position:absolute;left:6814;top:14112;width:101;height:157" coordorigin="6814,14112" coordsize="101,157">
              <v:shape style="position:absolute;left:6814;top:14112;width:101;height:157" coordorigin="6814,14112" coordsize="101,157" path="m6885,14270l6914,14242e" filled="f" stroked="t" strokeweight=".2396pt" strokecolor="#231F20">
                <v:path arrowok="t"/>
              </v:shape>
            </v:group>
            <v:group style="position:absolute;left:6717;top:14107;width:48;height:48" coordorigin="6717,14107" coordsize="48,48">
              <v:shape style="position:absolute;left:6717;top:14107;width:48;height:48" coordorigin="6717,14107" coordsize="48,48" path="m6717,14155l6765,14107e" filled="f" stroked="t" strokeweight=".239632pt" strokecolor="#231F20">
                <v:path arrowok="t"/>
              </v:shape>
            </v:group>
            <v:group style="position:absolute;left:5959;top:13637;width:955;height:2" coordorigin="5959,13637" coordsize="955,2">
              <v:shape style="position:absolute;left:5959;top:13637;width:955;height:2" coordorigin="5959,13637" coordsize="955,0" path="m5959,13637l6914,13637e" filled="f" stroked="t" strokeweight=".24pt" strokecolor="#231F20">
                <v:path arrowok="t"/>
              </v:shape>
            </v:group>
            <v:group style="position:absolute;left:5959;top:14270;width:955;height:2" coordorigin="5959,14270" coordsize="955,2">
              <v:shape style="position:absolute;left:5959;top:14270;width:955;height:2" coordorigin="5959,14270" coordsize="955,0" path="m5959,14270l6914,14270e" filled="f" stroked="t" strokeweight=".24pt" strokecolor="#231F20">
                <v:path arrowok="t"/>
              </v:shape>
            </v:group>
            <v:group style="position:absolute;left:1159;top:3558;width:4800;height:2" coordorigin="1159,3558" coordsize="4800,2">
              <v:shape style="position:absolute;left:1159;top:3558;width:4800;height:2" coordorigin="1159,3558" coordsize="4800,0" path="m1635,3558l5959,3558e" filled="f" stroked="t" strokeweight=".24pt" strokecolor="#231F20">
                <v:path arrowok="t"/>
              </v:shape>
              <v:shape style="position:absolute;left:1159;top:3558;width:4800;height:2" coordorigin="1159,3558" coordsize="4800,0" path="m1159,3558l1217,3558e" filled="f" stroked="t" strokeweight=".24pt" strokecolor="#231F20">
                <v:path arrowok="t"/>
              </v:shape>
            </v:group>
            <v:group style="position:absolute;left:1159;top:3942;width:4800;height:2" coordorigin="1159,3942" coordsize="4800,2">
              <v:shape style="position:absolute;left:1159;top:3942;width:4800;height:2" coordorigin="1159,3942" coordsize="4800,0" path="m1635,3942l5959,3942e" filled="f" stroked="t" strokeweight=".24pt" strokecolor="#231F20">
                <v:path arrowok="t"/>
              </v:shape>
              <v:shape style="position:absolute;left:1159;top:3942;width:4800;height:2" coordorigin="1159,3942" coordsize="4800,0" path="m1159,3942l1217,3942e" filled="f" stroked="t" strokeweight=".24pt" strokecolor="#231F20">
                <v:path arrowok="t"/>
              </v:shape>
            </v:group>
            <v:group style="position:absolute;left:1159;top:4326;width:4800;height:2" coordorigin="1159,4326" coordsize="4800,2">
              <v:shape style="position:absolute;left:1159;top:4326;width:4800;height:2" coordorigin="1159,4326" coordsize="4800,0" path="m1635,4326l5959,4326e" filled="f" stroked="t" strokeweight=".24pt" strokecolor="#231F20">
                <v:path arrowok="t"/>
              </v:shape>
              <v:shape style="position:absolute;left:1159;top:4326;width:4800;height:2" coordorigin="1159,4326" coordsize="4800,0" path="m1159,4326l1217,4326e" filled="f" stroked="t" strokeweight=".24pt" strokecolor="#231F20">
                <v:path arrowok="t"/>
              </v:shape>
            </v:group>
            <v:group style="position:absolute;left:1159;top:4710;width:4800;height:2" coordorigin="1159,4710" coordsize="4800,2">
              <v:shape style="position:absolute;left:1159;top:4710;width:4800;height:2" coordorigin="1159,4710" coordsize="4800,0" path="m1635,4710l5959,4710e" filled="f" stroked="t" strokeweight=".24pt" strokecolor="#231F20">
                <v:path arrowok="t"/>
              </v:shape>
              <v:shape style="position:absolute;left:1159;top:4710;width:4800;height:2" coordorigin="1159,4710" coordsize="4800,0" path="m1159,4710l1217,4710e" filled="f" stroked="t" strokeweight=".24pt" strokecolor="#231F20">
                <v:path arrowok="t"/>
              </v:shape>
            </v:group>
            <v:group style="position:absolute;left:1159;top:5477;width:4800;height:2" coordorigin="1159,5477" coordsize="4800,2">
              <v:shape style="position:absolute;left:1159;top:5477;width:4800;height:2" coordorigin="1159,5477" coordsize="4800,0" path="m1635,5477l5959,5477e" filled="f" stroked="t" strokeweight=".24pt" strokecolor="#231F20">
                <v:path arrowok="t"/>
              </v:shape>
              <v:shape style="position:absolute;left:1159;top:5477;width:4800;height:2" coordorigin="1159,5477" coordsize="4800,0" path="m1159,5477l1217,5477e" filled="f" stroked="t" strokeweight=".24pt" strokecolor="#231F20">
                <v:path arrowok="t"/>
              </v:shape>
            </v:group>
            <v:group style="position:absolute;left:1159;top:5861;width:4800;height:2" coordorigin="1159,5861" coordsize="4800,2">
              <v:shape style="position:absolute;left:1159;top:5861;width:4800;height:2" coordorigin="1159,5861" coordsize="4800,0" path="m1635,5861l5959,5861e" filled="f" stroked="t" strokeweight=".24pt" strokecolor="#231F20">
                <v:path arrowok="t"/>
              </v:shape>
              <v:shape style="position:absolute;left:1159;top:5861;width:4800;height:2" coordorigin="1159,5861" coordsize="4800,0" path="m1159,5861l1217,5861e" filled="f" stroked="t" strokeweight=".24pt" strokecolor="#231F20">
                <v:path arrowok="t"/>
              </v:shape>
            </v:group>
            <v:group style="position:absolute;left:1159;top:6245;width:4800;height:2" coordorigin="1159,6245" coordsize="4800,2">
              <v:shape style="position:absolute;left:1159;top:6245;width:4800;height:2" coordorigin="1159,6245" coordsize="4800,0" path="m1635,6245l5959,6245e" filled="f" stroked="t" strokeweight=".24pt" strokecolor="#231F20">
                <v:path arrowok="t"/>
              </v:shape>
              <v:shape style="position:absolute;left:1159;top:6245;width:4800;height:2" coordorigin="1159,6245" coordsize="4800,0" path="m1159,6245l1217,6245e" filled="f" stroked="t" strokeweight=".24pt" strokecolor="#231F20">
                <v:path arrowok="t"/>
              </v:shape>
            </v:group>
            <v:group style="position:absolute;left:1159;top:6629;width:4800;height:2" coordorigin="1159,6629" coordsize="4800,2">
              <v:shape style="position:absolute;left:1159;top:6629;width:4800;height:2" coordorigin="1159,6629" coordsize="4800,0" path="m1635,6629l5959,6629e" filled="f" stroked="t" strokeweight=".24pt" strokecolor="#231F20">
                <v:path arrowok="t"/>
              </v:shape>
              <v:shape style="position:absolute;left:1159;top:6629;width:4800;height:2" coordorigin="1159,6629" coordsize="4800,0" path="m1159,6629l1217,6629e" filled="f" stroked="t" strokeweight=".24pt" strokecolor="#231F20">
                <v:path arrowok="t"/>
              </v:shape>
            </v:group>
            <v:group style="position:absolute;left:1159;top:7397;width:4800;height:2" coordorigin="1159,7397" coordsize="4800,2">
              <v:shape style="position:absolute;left:1159;top:7397;width:4800;height:2" coordorigin="1159,7397" coordsize="4800,0" path="m1635,7397l5959,7397e" filled="f" stroked="t" strokeweight=".24pt" strokecolor="#231F20">
                <v:path arrowok="t"/>
              </v:shape>
              <v:shape style="position:absolute;left:1159;top:7397;width:4800;height:2" coordorigin="1159,7397" coordsize="4800,0" path="m1159,7397l1217,7397e" filled="f" stroked="t" strokeweight=".24pt" strokecolor="#231F20">
                <v:path arrowok="t"/>
              </v:shape>
            </v:group>
            <v:group style="position:absolute;left:1159;top:7781;width:4800;height:2" coordorigin="1159,7781" coordsize="4800,2">
              <v:shape style="position:absolute;left:1159;top:7781;width:4800;height:2" coordorigin="1159,7781" coordsize="4800,0" path="m1635,7781l5959,7781e" filled="f" stroked="t" strokeweight=".24pt" strokecolor="#231F20">
                <v:path arrowok="t"/>
              </v:shape>
              <v:shape style="position:absolute;left:1159;top:7781;width:4800;height:2" coordorigin="1159,7781" coordsize="4800,0" path="m1159,7781l1217,7781e" filled="f" stroked="t" strokeweight=".24pt" strokecolor="#231F20">
                <v:path arrowok="t"/>
              </v:shape>
            </v:group>
            <v:group style="position:absolute;left:1159;top:8165;width:4800;height:2" coordorigin="1159,8165" coordsize="4800,2">
              <v:shape style="position:absolute;left:1159;top:8165;width:4800;height:2" coordorigin="1159,8165" coordsize="4800,0" path="m1635,8165l5959,8165e" filled="f" stroked="t" strokeweight=".24pt" strokecolor="#231F20">
                <v:path arrowok="t"/>
              </v:shape>
              <v:shape style="position:absolute;left:1159;top:8165;width:4800;height:2" coordorigin="1159,8165" coordsize="4800,0" path="m1159,8165l1217,8165e" filled="f" stroked="t" strokeweight=".24pt" strokecolor="#231F20">
                <v:path arrowok="t"/>
              </v:shape>
            </v:group>
            <v:group style="position:absolute;left:1159;top:8549;width:4800;height:2" coordorigin="1159,8549" coordsize="4800,2">
              <v:shape style="position:absolute;left:1159;top:8549;width:4800;height:2" coordorigin="1159,8549" coordsize="4800,0" path="m1635,8549l5959,8549e" filled="f" stroked="t" strokeweight=".24pt" strokecolor="#231F20">
                <v:path arrowok="t"/>
              </v:shape>
              <v:shape style="position:absolute;left:1159;top:8549;width:4800;height:2" coordorigin="1159,8549" coordsize="4800,0" path="m1159,8549l1217,8549e" filled="f" stroked="t" strokeweight=".24pt" strokecolor="#231F20">
                <v:path arrowok="t"/>
              </v:shape>
            </v:group>
            <v:group style="position:absolute;left:1159;top:9317;width:4800;height:2" coordorigin="1159,9317" coordsize="4800,2">
              <v:shape style="position:absolute;left:1159;top:9317;width:4800;height:2" coordorigin="1159,9317" coordsize="4800,0" path="m1635,9317l5959,9317e" filled="f" stroked="t" strokeweight=".24pt" strokecolor="#231F20">
                <v:path arrowok="t"/>
              </v:shape>
              <v:shape style="position:absolute;left:1159;top:9317;width:4800;height:2" coordorigin="1159,9317" coordsize="4800,0" path="m1159,9317l1217,9317e" filled="f" stroked="t" strokeweight=".24pt" strokecolor="#231F20">
                <v:path arrowok="t"/>
              </v:shape>
            </v:group>
            <v:group style="position:absolute;left:1159;top:9701;width:4800;height:2" coordorigin="1159,9701" coordsize="4800,2">
              <v:shape style="position:absolute;left:1159;top:9701;width:4800;height:2" coordorigin="1159,9701" coordsize="4800,0" path="m1635,9701l5959,9701e" filled="f" stroked="t" strokeweight=".24pt" strokecolor="#231F20">
                <v:path arrowok="t"/>
              </v:shape>
              <v:shape style="position:absolute;left:1159;top:9701;width:4800;height:2" coordorigin="1159,9701" coordsize="4800,0" path="m1159,9701l1217,9701e" filled="f" stroked="t" strokeweight=".24pt" strokecolor="#231F20">
                <v:path arrowok="t"/>
              </v:shape>
            </v:group>
            <v:group style="position:absolute;left:1159;top:10085;width:4800;height:2" coordorigin="1159,10085" coordsize="4800,2">
              <v:shape style="position:absolute;left:1159;top:10085;width:4800;height:2" coordorigin="1159,10085" coordsize="4800,0" path="m1635,10085l5959,10085e" filled="f" stroked="t" strokeweight=".24pt" strokecolor="#231F20">
                <v:path arrowok="t"/>
              </v:shape>
              <v:shape style="position:absolute;left:1159;top:10085;width:4800;height:2" coordorigin="1159,10085" coordsize="4800,0" path="m1159,10085l1217,10085e" filled="f" stroked="t" strokeweight=".24pt" strokecolor="#231F20">
                <v:path arrowok="t"/>
              </v:shape>
            </v:group>
            <v:group style="position:absolute;left:1159;top:10469;width:4800;height:2" coordorigin="1159,10469" coordsize="4800,2">
              <v:shape style="position:absolute;left:1159;top:10469;width:4800;height:2" coordorigin="1159,10469" coordsize="4800,0" path="m1635,10469l5959,10469e" filled="f" stroked="t" strokeweight=".24pt" strokecolor="#231F20">
                <v:path arrowok="t"/>
              </v:shape>
              <v:shape style="position:absolute;left:1159;top:10469;width:4800;height:2" coordorigin="1159,10469" coordsize="4800,0" path="m1159,10469l1217,10469e" filled="f" stroked="t" strokeweight=".24pt" strokecolor="#231F20">
                <v:path arrowok="t"/>
              </v:shape>
            </v:group>
            <v:group style="position:absolute;left:1159;top:11237;width:4800;height:2" coordorigin="1159,11237" coordsize="4800,2">
              <v:shape style="position:absolute;left:1159;top:11237;width:4800;height:2" coordorigin="1159,11237" coordsize="4800,0" path="m1635,11237l5959,11237e" filled="f" stroked="t" strokeweight=".24pt" strokecolor="#231F20">
                <v:path arrowok="t"/>
              </v:shape>
              <v:shape style="position:absolute;left:1159;top:11237;width:4800;height:2" coordorigin="1159,11237" coordsize="4800,0" path="m1159,11237l1217,11237e" filled="f" stroked="t" strokeweight=".24pt" strokecolor="#231F20">
                <v:path arrowok="t"/>
              </v:shape>
            </v:group>
            <v:group style="position:absolute;left:1159;top:11621;width:4800;height:2" coordorigin="1159,11621" coordsize="4800,2">
              <v:shape style="position:absolute;left:1159;top:11621;width:4800;height:2" coordorigin="1159,11621" coordsize="4800,0" path="m1635,11621l5959,11621e" filled="f" stroked="t" strokeweight=".24pt" strokecolor="#231F20">
                <v:path arrowok="t"/>
              </v:shape>
              <v:shape style="position:absolute;left:1159;top:11621;width:4800;height:2" coordorigin="1159,11621" coordsize="4800,0" path="m1159,11621l1217,11621e" filled="f" stroked="t" strokeweight=".24pt" strokecolor="#231F20">
                <v:path arrowok="t"/>
              </v:shape>
            </v:group>
            <v:group style="position:absolute;left:1159;top:12004;width:4800;height:2" coordorigin="1159,12004" coordsize="4800,2">
              <v:shape style="position:absolute;left:1159;top:12004;width:4800;height:2" coordorigin="1159,12004" coordsize="4800,0" path="m1635,12004l5959,12004e" filled="f" stroked="t" strokeweight=".24pt" strokecolor="#231F20">
                <v:path arrowok="t"/>
              </v:shape>
              <v:shape style="position:absolute;left:1159;top:12004;width:4800;height:2" coordorigin="1159,12004" coordsize="4800,0" path="m1159,12004l1217,12004e" filled="f" stroked="t" strokeweight=".24pt" strokecolor="#231F20">
                <v:path arrowok="t"/>
              </v:shape>
            </v:group>
            <v:group style="position:absolute;left:1159;top:12388;width:4800;height:2" coordorigin="1159,12388" coordsize="4800,2">
              <v:shape style="position:absolute;left:1159;top:12388;width:4800;height:2" coordorigin="1159,12388" coordsize="4800,0" path="m1635,12388l5959,12388e" filled="f" stroked="t" strokeweight=".24pt" strokecolor="#231F20">
                <v:path arrowok="t"/>
              </v:shape>
              <v:shape style="position:absolute;left:1159;top:12388;width:4800;height:2" coordorigin="1159,12388" coordsize="4800,0" path="m1159,12388l1217,12388e" filled="f" stroked="t" strokeweight=".24pt" strokecolor="#231F20">
                <v:path arrowok="t"/>
              </v:shape>
            </v:group>
            <v:group style="position:absolute;left:1159;top:13156;width:4800;height:2" coordorigin="1159,13156" coordsize="4800,2">
              <v:shape style="position:absolute;left:1159;top:13156;width:4800;height:2" coordorigin="1159,13156" coordsize="4800,0" path="m1635,13156l5959,13156e" filled="f" stroked="t" strokeweight=".24pt" strokecolor="#231F20">
                <v:path arrowok="t"/>
              </v:shape>
              <v:shape style="position:absolute;left:1159;top:13156;width:4800;height:2" coordorigin="1159,13156" coordsize="4800,0" path="m1159,13156l1217,13156e" filled="f" stroked="t" strokeweight=".24pt" strokecolor="#231F20">
                <v:path arrowok="t"/>
              </v:shape>
            </v:group>
            <v:group style="position:absolute;left:1159;top:13540;width:4800;height:2" coordorigin="1159,13540" coordsize="4800,2">
              <v:shape style="position:absolute;left:1159;top:13540;width:4800;height:2" coordorigin="1159,13540" coordsize="4800,0" path="m1635,13540l5959,13540e" filled="f" stroked="t" strokeweight=".24pt" strokecolor="#231F20">
                <v:path arrowok="t"/>
              </v:shape>
              <v:shape style="position:absolute;left:1159;top:13540;width:4800;height:2" coordorigin="1159,13540" coordsize="4800,0" path="m1159,13540l1217,13540e" filled="f" stroked="t" strokeweight=".24pt" strokecolor="#231F20">
                <v:path arrowok="t"/>
              </v:shape>
            </v:group>
            <v:group style="position:absolute;left:1159;top:13924;width:4800;height:2" coordorigin="1159,13924" coordsize="4800,2">
              <v:shape style="position:absolute;left:1159;top:13924;width:4800;height:2" coordorigin="1159,13924" coordsize="4800,0" path="m1635,13924l5959,13924e" filled="f" stroked="t" strokeweight=".24pt" strokecolor="#231F20">
                <v:path arrowok="t"/>
              </v:shape>
              <v:shape style="position:absolute;left:1159;top:13924;width:4800;height:2" coordorigin="1159,13924" coordsize="4800,0" path="m1159,13924l1217,13924e" filled="f" stroked="t" strokeweight=".24pt" strokecolor="#231F20">
                <v:path arrowok="t"/>
              </v:shape>
            </v:group>
            <v:group style="position:absolute;left:1159;top:14308;width:4800;height:2" coordorigin="1159,14308" coordsize="4800,2">
              <v:shape style="position:absolute;left:1159;top:14308;width:4800;height:2" coordorigin="1159,14308" coordsize="4800,0" path="m1635,14308l5959,14308e" filled="f" stroked="t" strokeweight=".24pt" strokecolor="#231F20">
                <v:path arrowok="t"/>
              </v:shape>
              <v:shape style="position:absolute;left:1159;top:14308;width:4800;height:2" coordorigin="1159,14308" coordsize="4800,0" path="m1159,14308l1217,14308e" filled="f" stroked="t" strokeweight=".24pt" strokecolor="#231F20">
                <v:path arrowok="t"/>
              </v:shape>
            </v:group>
            <v:group style="position:absolute;left:1159;top:3173;width:4800;height:2" coordorigin="1159,3173" coordsize="4800,2">
              <v:shape style="position:absolute;left:1159;top:3173;width:4800;height:2" coordorigin="1159,3173" coordsize="4800,0" path="m1635,3173l5959,3173e" filled="f" stroked="t" strokeweight="1.2pt" strokecolor="#231F20">
                <v:path arrowok="t"/>
              </v:shape>
              <v:shape style="position:absolute;left:1159;top:3173;width:4800;height:2" coordorigin="1159,3173" coordsize="4800,0" path="m1159,3173l1217,3173e" filled="f" stroked="t" strokeweight="1.2pt" strokecolor="#231F20">
                <v:path arrowok="t"/>
              </v:shape>
            </v:group>
            <v:group style="position:absolute;left:1159;top:5094;width:4800;height:2" coordorigin="1159,5094" coordsize="4800,2">
              <v:shape style="position:absolute;left:1159;top:5094;width:4800;height:2" coordorigin="1159,5094" coordsize="4800,0" path="m1635,5094l5959,5094e" filled="f" stroked="t" strokeweight="1.2pt" strokecolor="#231F20">
                <v:path arrowok="t"/>
              </v:shape>
              <v:shape style="position:absolute;left:1159;top:5094;width:4800;height:2" coordorigin="1159,5094" coordsize="4800,0" path="m1159,5094l1217,5094e" filled="f" stroked="t" strokeweight="1.2pt" strokecolor="#231F20">
                <v:path arrowok="t"/>
              </v:shape>
            </v:group>
            <v:group style="position:absolute;left:1159;top:7013;width:4800;height:2" coordorigin="1159,7013" coordsize="4800,2">
              <v:shape style="position:absolute;left:1159;top:7013;width:4800;height:2" coordorigin="1159,7013" coordsize="4800,0" path="m1635,7013l5959,7013e" filled="f" stroked="t" strokeweight="1.2pt" strokecolor="#231F20">
                <v:path arrowok="t"/>
              </v:shape>
              <v:shape style="position:absolute;left:1159;top:7013;width:4800;height:2" coordorigin="1159,7013" coordsize="4800,0" path="m1159,7013l1217,7013e" filled="f" stroked="t" strokeweight="1.2pt" strokecolor="#231F20">
                <v:path arrowok="t"/>
              </v:shape>
            </v:group>
            <v:group style="position:absolute;left:1159;top:8933;width:4800;height:2" coordorigin="1159,8933" coordsize="4800,2">
              <v:shape style="position:absolute;left:1159;top:8933;width:4800;height:2" coordorigin="1159,8933" coordsize="4800,0" path="m1635,8933l5959,8933e" filled="f" stroked="t" strokeweight="1.2pt" strokecolor="#231F20">
                <v:path arrowok="t"/>
              </v:shape>
              <v:shape style="position:absolute;left:1159;top:8933;width:4800;height:2" coordorigin="1159,8933" coordsize="4800,0" path="m1159,8933l1217,8933e" filled="f" stroked="t" strokeweight="1.2pt" strokecolor="#231F20">
                <v:path arrowok="t"/>
              </v:shape>
            </v:group>
            <v:group style="position:absolute;left:1159;top:10853;width:4800;height:2" coordorigin="1159,10853" coordsize="4800,2">
              <v:shape style="position:absolute;left:1159;top:10853;width:4800;height:2" coordorigin="1159,10853" coordsize="4800,0" path="m1635,10853l5959,10853e" filled="f" stroked="t" strokeweight="1.2pt" strokecolor="#231F20">
                <v:path arrowok="t"/>
              </v:shape>
              <v:shape style="position:absolute;left:1159;top:10853;width:4800;height:2" coordorigin="1159,10853" coordsize="4800,0" path="m1159,10853l1217,10853e" filled="f" stroked="t" strokeweight="1.2pt" strokecolor="#231F20">
                <v:path arrowok="t"/>
              </v:shape>
            </v:group>
            <v:group style="position:absolute;left:1159;top:12772;width:4800;height:2" coordorigin="1159,12772" coordsize="4800,2">
              <v:shape style="position:absolute;left:1159;top:12772;width:4800;height:2" coordorigin="1159,12772" coordsize="4800,0" path="m1635,12772l5959,12772e" filled="f" stroked="t" strokeweight="1.2pt" strokecolor="#231F20">
                <v:path arrowok="t"/>
              </v:shape>
              <v:shape style="position:absolute;left:1159;top:12772;width:4800;height:2" coordorigin="1159,12772" coordsize="4800,0" path="m1159,12772l1217,12772e" filled="f" stroked="t" strokeweight="1.2pt" strokecolor="#231F20">
                <v:path arrowok="t"/>
              </v:shape>
            </v:group>
            <v:group style="position:absolute;left:1159;top:14692;width:4800;height:2" coordorigin="1159,14692" coordsize="4800,2">
              <v:shape style="position:absolute;left:1159;top:14692;width:4800;height:2" coordorigin="1159,14692" coordsize="4800,0" path="m1635,14692l5959,14692e" filled="f" stroked="t" strokeweight="1.2pt" strokecolor="#231F20">
                <v:path arrowok="t"/>
              </v:shape>
              <v:shape style="position:absolute;left:1159;top:14692;width:4800;height:2" coordorigin="1159,14692" coordsize="4800,0" path="m1159,14692l1217,14692e" filled="f" stroked="t" strokeweight="1.2pt" strokecolor="#231F20">
                <v:path arrowok="t"/>
              </v:shape>
            </v:group>
            <v:group style="position:absolute;left:4034;top:3173;width:2;height:11519" coordorigin="4034,3173" coordsize="2,11519">
              <v:shape style="position:absolute;left:4034;top:3173;width:2;height:11519" coordorigin="4034,3173" coordsize="0,11519" path="m4034,3173l4034,14692e" filled="f" stroked="t" strokeweight=".24pt" strokecolor="#231F20">
                <v:path arrowok="t"/>
              </v:shape>
            </v:group>
            <v:group style="position:absolute;left:1874;top:3173;width:2;height:11519" coordorigin="1874,3173" coordsize="2,11519">
              <v:shape style="position:absolute;left:1874;top:3173;width:2;height:11519" coordorigin="1874,3173" coordsize="0,11519" path="m1874,3173l1874,14692e" filled="f" stroked="t" strokeweight=".24pt" strokecolor="#231F20">
                <v:path arrowok="t"/>
                <v:stroke dashstyle="dash"/>
              </v:shape>
            </v:group>
            <v:group style="position:absolute;left:2114;top:3173;width:2;height:11519" coordorigin="2114,3173" coordsize="2,11519">
              <v:shape style="position:absolute;left:2114;top:3173;width:2;height:11519" coordorigin="2114,3173" coordsize="0,11519" path="m2114,3173l2114,14692e" filled="f" stroked="t" strokeweight=".24pt" strokecolor="#231F20">
                <v:path arrowok="t"/>
                <v:stroke dashstyle="dash"/>
              </v:shape>
            </v:group>
            <v:group style="position:absolute;left:2355;top:3173;width:2;height:11519" coordorigin="2355,3173" coordsize="2,11519">
              <v:shape style="position:absolute;left:2355;top:3173;width:2;height:11519" coordorigin="2355,3173" coordsize="0,11519" path="m2355,3173l2355,14692e" filled="f" stroked="t" strokeweight=".24pt" strokecolor="#231F20">
                <v:path arrowok="t"/>
                <v:stroke dashstyle="dash"/>
              </v:shape>
            </v:group>
            <v:group style="position:absolute;left:2595;top:3173;width:2;height:11519" coordorigin="2595,3173" coordsize="2,11519">
              <v:shape style="position:absolute;left:2595;top:3173;width:2;height:11519" coordorigin="2595,3173" coordsize="0,11519" path="m2595,3173l2595,14692e" filled="f" stroked="t" strokeweight=".24pt" strokecolor="#231F20">
                <v:path arrowok="t"/>
                <v:stroke dashstyle="dash"/>
              </v:shape>
            </v:group>
            <v:group style="position:absolute;left:2834;top:3173;width:2;height:11519" coordorigin="2834,3173" coordsize="2,11519">
              <v:shape style="position:absolute;left:2834;top:3173;width:2;height:11519" coordorigin="2834,3173" coordsize="0,11519" path="m2834,3173l2834,14692e" filled="f" stroked="t" strokeweight=".24pt" strokecolor="#231F20">
                <v:path arrowok="t"/>
                <v:stroke dashstyle="dash"/>
              </v:shape>
            </v:group>
            <v:group style="position:absolute;left:3074;top:3173;width:2;height:11519" coordorigin="3074,3173" coordsize="2,11519">
              <v:shape style="position:absolute;left:3074;top:3173;width:2;height:11519" coordorigin="3074,3173" coordsize="0,11519" path="m3074,3173l3074,14692e" filled="f" stroked="t" strokeweight=".24pt" strokecolor="#231F20">
                <v:path arrowok="t"/>
                <v:stroke dashstyle="dash"/>
              </v:shape>
            </v:group>
            <v:group style="position:absolute;left:3315;top:3173;width:2;height:11519" coordorigin="3315,3173" coordsize="2,11519">
              <v:shape style="position:absolute;left:3315;top:3173;width:2;height:11519" coordorigin="3315,3173" coordsize="0,11519" path="m3315,3173l3315,14692e" filled="f" stroked="t" strokeweight=".24pt" strokecolor="#231F20">
                <v:path arrowok="t"/>
                <v:stroke dashstyle="dash"/>
              </v:shape>
            </v:group>
            <v:group style="position:absolute;left:3555;top:3173;width:2;height:11519" coordorigin="3555,3173" coordsize="2,11519">
              <v:shape style="position:absolute;left:3555;top:3173;width:2;height:11519" coordorigin="3555,3173" coordsize="0,11519" path="m3555,3173l3555,14692e" filled="f" stroked="t" strokeweight=".24pt" strokecolor="#231F20">
                <v:path arrowok="t"/>
                <v:stroke dashstyle="dash"/>
              </v:shape>
            </v:group>
            <v:group style="position:absolute;left:3794;top:3173;width:2;height:11519" coordorigin="3794,3173" coordsize="2,11519">
              <v:shape style="position:absolute;left:3794;top:3173;width:2;height:11519" coordorigin="3794,3173" coordsize="0,11519" path="m3794,3173l3794,14692e" filled="f" stroked="t" strokeweight=".24pt" strokecolor="#231F20">
                <v:path arrowok="t"/>
                <v:stroke dashstyle="dash"/>
              </v:shape>
            </v:group>
            <v:group style="position:absolute;left:1634;top:3173;width:2;height:11519" coordorigin="1634,3173" coordsize="2,11519">
              <v:shape style="position:absolute;left:1634;top:3173;width:2;height:11519" coordorigin="1634,3173" coordsize="0,11519" path="m1634,3173l1634,14692e" filled="f" stroked="t" strokeweight="1.2pt" strokecolor="#231F20">
                <v:path arrowok="t"/>
              </v:shape>
            </v:group>
            <v:group style="position:absolute;left:4034;top:3173;width:2;height:11519" coordorigin="4034,3173" coordsize="2,11519">
              <v:shape style="position:absolute;left:4034;top:3173;width:2;height:11519" coordorigin="4034,3173" coordsize="0,11519" path="m4034,3173l4034,14692e" filled="f" stroked="t" strokeweight="1.200008pt" strokecolor="#231F20">
                <v:path arrowok="t"/>
              </v:shape>
            </v:group>
            <v:group style="position:absolute;left:1754;top:3173;width:2;height:11519" coordorigin="1754,3173" coordsize="2,11519">
              <v:shape style="position:absolute;left:1754;top:3173;width:2;height:11519" coordorigin="1754,3173" coordsize="0,11519" path="m1754,3173l1754,14692e" filled="f" stroked="t" strokeweight=".24pt" strokecolor="#231F20">
                <v:path arrowok="t"/>
                <v:stroke dashstyle="dash"/>
              </v:shape>
            </v:group>
            <v:group style="position:absolute;left:1994;top:3173;width:2;height:11519" coordorigin="1994,3173" coordsize="2,11519">
              <v:shape style="position:absolute;left:1994;top:3173;width:2;height:11519" coordorigin="1994,3173" coordsize="0,11519" path="m1994,3173l1994,14692e" filled="f" stroked="t" strokeweight=".24pt" strokecolor="#231F20">
                <v:path arrowok="t"/>
                <v:stroke dashstyle="dash"/>
              </v:shape>
            </v:group>
            <v:group style="position:absolute;left:2235;top:3173;width:2;height:11519" coordorigin="2235,3173" coordsize="2,11519">
              <v:shape style="position:absolute;left:2235;top:3173;width:2;height:11519" coordorigin="2235,3173" coordsize="0,11519" path="m2235,3173l2235,14692e" filled="f" stroked="t" strokeweight=".24pt" strokecolor="#231F20">
                <v:path arrowok="t"/>
                <v:stroke dashstyle="dash"/>
              </v:shape>
            </v:group>
            <v:group style="position:absolute;left:2475;top:3173;width:2;height:11519" coordorigin="2475,3173" coordsize="2,11519">
              <v:shape style="position:absolute;left:2475;top:3173;width:2;height:11519" coordorigin="2475,3173" coordsize="0,11519" path="m2475,3173l2475,14692e" filled="f" stroked="t" strokeweight=".24pt" strokecolor="#231F20">
                <v:path arrowok="t"/>
                <v:stroke dashstyle="dash"/>
              </v:shape>
            </v:group>
            <v:group style="position:absolute;left:2714;top:3173;width:2;height:11519" coordorigin="2714,3173" coordsize="2,11519">
              <v:shape style="position:absolute;left:2714;top:3173;width:2;height:11519" coordorigin="2714,3173" coordsize="0,11519" path="m2714,3173l2714,14692e" filled="f" stroked="t" strokeweight=".24pt" strokecolor="#231F20">
                <v:path arrowok="t"/>
                <v:stroke dashstyle="dash"/>
              </v:shape>
            </v:group>
            <v:group style="position:absolute;left:2954;top:3173;width:2;height:11519" coordorigin="2954,3173" coordsize="2,11519">
              <v:shape style="position:absolute;left:2954;top:3173;width:2;height:11519" coordorigin="2954,3173" coordsize="0,11519" path="m2954,3173l2954,14692e" filled="f" stroked="t" strokeweight=".24pt" strokecolor="#231F20">
                <v:path arrowok="t"/>
                <v:stroke dashstyle="dash"/>
              </v:shape>
            </v:group>
            <v:group style="position:absolute;left:3195;top:3173;width:2;height:11519" coordorigin="3195,3173" coordsize="2,11519">
              <v:shape style="position:absolute;left:3195;top:3173;width:2;height:11519" coordorigin="3195,3173" coordsize="0,11519" path="m3195,3173l3195,14692e" filled="f" stroked="t" strokeweight=".24pt" strokecolor="#231F20">
                <v:path arrowok="t"/>
                <v:stroke dashstyle="dash"/>
              </v:shape>
            </v:group>
            <v:group style="position:absolute;left:3435;top:3173;width:2;height:11519" coordorigin="3435,3173" coordsize="2,11519">
              <v:shape style="position:absolute;left:3435;top:3173;width:2;height:11519" coordorigin="3435,3173" coordsize="0,11519" path="m3435,3173l3435,14692e" filled="f" stroked="t" strokeweight=".24pt" strokecolor="#231F20">
                <v:path arrowok="t"/>
                <v:stroke dashstyle="dash"/>
              </v:shape>
            </v:group>
            <v:group style="position:absolute;left:3675;top:3173;width:2;height:11519" coordorigin="3675,3173" coordsize="2,11519">
              <v:shape style="position:absolute;left:3675;top:3173;width:2;height:11519" coordorigin="3675,3173" coordsize="0,11519" path="m3675,3173l3675,14692e" filled="f" stroked="t" strokeweight=".24pt" strokecolor="#231F20">
                <v:path arrowok="t"/>
                <v:stroke dashstyle="dash"/>
              </v:shape>
            </v:group>
            <v:group style="position:absolute;left:3914;top:3173;width:2;height:11519" coordorigin="3914,3173" coordsize="2,11519">
              <v:shape style="position:absolute;left:3914;top:3173;width:2;height:11519" coordorigin="3914,3173" coordsize="0,11519" path="m3914,3173l3914,14692e" filled="f" stroked="t" strokeweight=".24pt" strokecolor="#231F20">
                <v:path arrowok="t"/>
                <v:stroke dashstyle="dash"/>
              </v:shape>
            </v:group>
            <v:group style="position:absolute;left:5947;top:3173;width:24;height:11519" coordorigin="5947,3173" coordsize="24,11519">
              <v:shape style="position:absolute;left:5947;top:3173;width:24;height:11519" coordorigin="5947,3173" coordsize="24,11519" path="m5971,14692l5971,3173,5947,3173,5947,14692,5971,14692e" filled="t" fillcolor="#231F20" stroked="f">
                <v:path arrowok="t"/>
                <v:fill/>
              </v:shape>
            </v:group>
            <v:group style="position:absolute;left:4226;top:3173;width:2;height:11519" coordorigin="4226,3173" coordsize="2,11519">
              <v:shape style="position:absolute;left:4226;top:3173;width:2;height:11519" coordorigin="4226,3173" coordsize="0,11519" path="m4226,3173l4226,14692e" filled="f" stroked="t" strokeweight=".24pt" strokecolor="#231F20">
                <v:path arrowok="t"/>
                <v:stroke dashstyle="dash"/>
              </v:shape>
            </v:group>
            <v:group style="position:absolute;left:4418;top:3173;width:2;height:11519" coordorigin="4418,3173" coordsize="2,11519">
              <v:shape style="position:absolute;left:4418;top:3173;width:2;height:11519" coordorigin="4418,3173" coordsize="0,11519" path="m4418,3173l4418,14692e" filled="f" stroked="t" strokeweight=".24pt" strokecolor="#231F20">
                <v:path arrowok="t"/>
                <v:stroke dashstyle="dash"/>
              </v:shape>
            </v:group>
            <v:group style="position:absolute;left:4610;top:3173;width:2;height:11519" coordorigin="4610,3173" coordsize="2,11519">
              <v:shape style="position:absolute;left:4610;top:3173;width:2;height:11519" coordorigin="4610,3173" coordsize="0,11519" path="m4610,3173l4610,14692e" filled="f" stroked="t" strokeweight=".24pt" strokecolor="#231F20">
                <v:path arrowok="t"/>
                <v:stroke dashstyle="dash"/>
              </v:shape>
            </v:group>
            <v:group style="position:absolute;left:4802;top:3173;width:2;height:11519" coordorigin="4802,3173" coordsize="2,11519">
              <v:shape style="position:absolute;left:4802;top:3173;width:2;height:11519" coordorigin="4802,3173" coordsize="0,11519" path="m4802,3173l4802,14692e" filled="f" stroked="t" strokeweight=".24pt" strokecolor="#231F20">
                <v:path arrowok="t"/>
                <v:stroke dashstyle="dash"/>
              </v:shape>
            </v:group>
            <v:group style="position:absolute;left:4999;top:3173;width:2;height:11519" coordorigin="4999,3173" coordsize="2,11519">
              <v:shape style="position:absolute;left:4999;top:3173;width:2;height:11519" coordorigin="4999,3173" coordsize="0,11519" path="m4999,3173l4999,14692e" filled="f" stroked="t" strokeweight=".24pt" strokecolor="#231F20">
                <v:path arrowok="t"/>
                <v:stroke dashstyle="dash"/>
              </v:shape>
            </v:group>
            <v:group style="position:absolute;left:5191;top:3173;width:2;height:11519" coordorigin="5191,3173" coordsize="2,11519">
              <v:shape style="position:absolute;left:5191;top:3173;width:2;height:11519" coordorigin="5191,3173" coordsize="0,11519" path="m5191,3173l5191,14692e" filled="f" stroked="t" strokeweight=".24pt" strokecolor="#231F20">
                <v:path arrowok="t"/>
                <v:stroke dashstyle="dash"/>
              </v:shape>
            </v:group>
            <v:group style="position:absolute;left:5383;top:3173;width:2;height:11519" coordorigin="5383,3173" coordsize="2,11519">
              <v:shape style="position:absolute;left:5383;top:3173;width:2;height:11519" coordorigin="5383,3173" coordsize="0,11519" path="m5383,3173l5383,14692e" filled="f" stroked="t" strokeweight=".24pt" strokecolor="#231F20">
                <v:path arrowok="t"/>
                <v:stroke dashstyle="dash"/>
              </v:shape>
            </v:group>
            <v:group style="position:absolute;left:5575;top:3173;width:2;height:11519" coordorigin="5575,3173" coordsize="2,11519">
              <v:shape style="position:absolute;left:5575;top:3173;width:2;height:11519" coordorigin="5575,3173" coordsize="0,11519" path="m5575,3173l5575,14692e" filled="f" stroked="t" strokeweight=".24pt" strokecolor="#231F20">
                <v:path arrowok="t"/>
                <v:stroke dashstyle="dash"/>
              </v:shape>
            </v:group>
            <v:group style="position:absolute;left:5767;top:3173;width:2;height:11519" coordorigin="5767,3173" coordsize="2,11519">
              <v:shape style="position:absolute;left:5767;top:3173;width:2;height:11519" coordorigin="5767,3173" coordsize="0,11519" path="m5767,3173l5767,14692e" filled="f" stroked="t" strokeweight=".24pt" strokecolor="#231F20">
                <v:path arrowok="t"/>
                <v:stroke dashstyle="dash"/>
              </v:shape>
            </v:group>
            <v:group style="position:absolute;left:5942;top:3173;width:24;height:11519" coordorigin="5942,3173" coordsize="24,11519">
              <v:shape style="position:absolute;left:5942;top:3173;width:24;height:11519" coordorigin="5942,3173" coordsize="24,11519" path="m5966,14692l5966,3173,5942,3173,5942,14692,5966,14692e" filled="t" fillcolor="#231F20" stroked="f">
                <v:path arrowok="t"/>
                <v:fill/>
              </v:shape>
            </v:group>
            <v:group style="position:absolute;left:6914;top:3173;width:2;height:11519" coordorigin="6914,3173" coordsize="2,11519">
              <v:shape style="position:absolute;left:6914;top:3173;width:2;height:11519" coordorigin="6914,3173" coordsize="0,11519" path="m6914,3173l6914,14692e" filled="f" stroked="t" strokeweight=".24pt" strokecolor="#231F20">
                <v:path arrowok="t"/>
              </v:shape>
            </v:group>
            <v:group style="position:absolute;left:8244;top:3173;width:2;height:11519" coordorigin="8244,3173" coordsize="2,11519">
              <v:shape style="position:absolute;left:8244;top:3173;width:2;height:11519" coordorigin="8244,3173" coordsize="0,11519" path="m8244,3173l8244,14692e" filled="f" stroked="t" strokeweight=".24pt" strokecolor="#231F20">
                <v:path arrowok="t"/>
              </v:shape>
            </v:group>
            <v:group style="position:absolute;left:5957;top:3173;width:5;height:11519" coordorigin="5957,3173" coordsize="5,11519">
              <v:shape style="position:absolute;left:5957;top:3173;width:5;height:11519" coordorigin="5957,3173" coordsize="5,11519" path="m5962,14692l5962,3173,5957,3173,5957,14692,5962,14692e" filled="t" fillcolor="#231F20" stroked="f">
                <v:path arrowok="t"/>
                <v:fill/>
              </v:shape>
            </v:group>
            <v:group style="position:absolute;left:1649;top:3173;width:1656;height:10847" coordorigin="1649,3173" coordsize="1656,10847">
              <v:shape style="position:absolute;left:1649;top:3173;width:1656;height:10847" coordorigin="1649,3173" coordsize="1656,10847" path="m1788,3179l1765,3184,1749,3188,1721,3193,1740,3198,1826,3202,1904,3207,1908,3212,1922,3217,1918,3221,1957,3231,1985,3241,1966,3246,1904,3251,1932,3255,1918,3260,1918,3265,1894,3270,1922,3274,1975,3279,1937,3284,1961,3288,1957,3293,1957,3298,1946,3304,2038,3308,1961,3313,1894,3318,1975,3323,1937,3327,1904,3332,1961,3337,1927,3341,1966,3346,1961,3351,1990,3356,1990,3360,1946,3371,1966,3376,2033,3380,1913,3385,1913,3390,1918,3394,1946,3399,2066,3404,1985,3409,2043,3413,2004,3418,1971,3423,1961,3427,1937,3433,1946,3438,2033,3443,1951,3447,1946,3452,2043,3457,1990,3462,1951,3466,2009,3471,1975,3476,2033,3480,2028,3485,2105,3490,2019,3500,1985,3505,1985,3510,1941,3515,1994,3519,1957,3524,2009,3529,2009,3533,1975,3538,1971,3543,1941,3548,1937,3552,1927,3558,2004,3563,1994,3567,1946,3572,1980,3577,1957,3582,2019,3586,1957,3591,1994,3596,2009,3601,1994,3605,2019,3610,1999,3615,1951,3625,1951,3630,1946,3635,2019,3639,1894,3644,1994,3649,2019,3654,1951,3658,1990,3663,1932,3668,2004,3672,1937,3677,1922,3682,1966,3688,1985,3692,1913,3697,1951,3707,1957,3711,1975,3716,1975,3721,2019,3725,2019,3730,2047,3735,1985,3740,1957,3744,1994,3755,1999,3759,1990,3764,1932,3769,1985,3774,1994,3778,1985,3783,1946,3788,1961,3793,1913,3797,1941,3802,1980,3807,2038,3812,1932,3817,2047,3822,1932,3827,1990,3831,1957,3836,1961,3841,1913,3846,1913,3850,1971,3855,1990,3860,2038,3864,1913,3869,2043,3874,1990,3884,1999,3889,1985,3894,1913,3898,1932,3903,2004,3908,2019,3913,1937,3917,1908,3922,1937,3927,1946,3932,1980,3936,2019,3942,1994,3947,1985,3951,1975,3956,1990,3961,1937,3966,1975,3970,1975,3980,1994,3985,1990,3989,1941,3994,1990,3999,1999,4009,1922,4014,1957,4019,1975,4023,1946,4028,1971,4033,1941,4037,1918,4042,1961,4047,1980,4052,1975,4056,1985,4061,1961,4067,2009,4072,1941,4076,1985,4081,1980,4086,1994,4090,1999,4095,1966,4100,2091,4105,1999,4109,2086,4114,2119,4119,2105,4124,2186,4128,2019,4139,2047,4143,1990,4148,2062,4153,2047,4158,2133,4162,2129,4167,2105,4172,2105,4176,2076,4181,2133,4186,2100,4191,2138,4196,2182,4201,2163,4206,2149,4211,2182,4215,2149,4220,2220,4225,2273,4229,2153,4234,2191,4239,2216,4244,2186,4248,2235,4259,2191,4268,2288,4273,2110,4278,2143,4282,2220,4287,2182,4292,2153,4297,2124,4301,2110,4306,2220,4311,2110,4315,2163,4320,2086,4326,2153,4331,2191,4335,2191,4340,2133,4345,2138,4350,2138,4354,2163,4359,2216,4364,2253,4368,2253,4373,2066,4378,2071,4383,2091,4393,2211,4398,2216,4403,2249,4407,2172,4412,2158,4417,2105,4421,2143,4426,2196,4431,2225,4436,2186,4440,2191,4445,2149,4451,2235,4455,2138,4460,2096,4465,2086,4470,2028,4474,2110,4479,2211,4484,2278,4489,2138,4493,2186,4498,2143,4503,2205,4507,2158,4513,2114,4523,2119,4527,2158,4532,2158,4537,2153,4542,2143,4546,2105,4551,2138,4556,2216,4560,2205,4565,2182,4570,2158,4575,2071,4580,2163,4585,2149,4590,2158,4594,2196,4599,2100,4604,2114,4609,2062,4613,2019,4618,2066,4623,1904,4628,2052,4632,1922,4637,2043,4643,2071,4652,2292,4662,2182,4666,2153,4671,2124,4676,2124,4681,2153,4685,2100,4690,2114,4695,2133,4699,2138,4705,2182,4710,2163,4715,2186,4719,2201,4724,2216,4729,2220,4733,2244,4738,2249,4743,2239,4748,2355,4752,2133,4757,2244,4762,2124,4767,2149,4777,2263,4782,2105,4786,2186,4791,2124,4796,2235,4801,2114,4805,2100,4810,2186,4815,2105,4820,2086,4824,2149,4829,2153,4835,2110,4839,2133,4844,2163,4849,2119,4854,2205,4858,2230,4863,2239,4868,2047,4872,2114,4877,2138,4882,2119,4887,2066,4891,2105,4897,2066,4907,2211,4911,2321,4916,2288,4921,2205,4925,2138,4930,2167,4935,2133,4940,2239,4944,2258,4949,2230,4954,2153,4960,2253,4964,2129,4969,2258,4974,2253,4978,2225,4983,2383,4988,2321,4993,2311,4997,2235,5002,2302,5007,2369,5011,2297,5016,2263,5021,2278,5027,2335,5036,2239,5041,2283,5046,2374,5050,2325,5055,2220,5060,2288,5064,2297,5069,2278,5074,2201,5079,2306,5083,2302,5089,2235,5094,2278,5099,2302,5103,2230,5108,2211,5113,2216,5117,2244,5122,2216,5127,2172,5132,2253,5136,2211,5141,2191,5146,2158,5151,2263,5161,2119,5166,2186,5170,2163,5175,2225,5180,2244,5185,2177,5189,2205,5194,2216,5199,2239,5203,2186,5208,2163,5214,2249,5219,2163,5223,2283,5228,2330,5233,2278,5238,2220,5242,2244,5247,2230,5252,2273,5256,2273,5261,2205,5266,2297,5271,2196,5275,2258,5281,2288,5291,2335,5295,2258,5300,2335,5305,2249,5309,2288,5314,2364,5319,2321,5324,2441,5328,2273,5333,2321,5338,2258,5343,2230,5348,2244,5353,2302,5358,2278,5362,2278,5367,2335,5372,2325,5377,2258,5381,2235,5386,2205,5391,2263,5395,2191,5400,2273,5406,2124,5411,2191,5420,2205,5425,2167,5430,2205,5434,2273,5439,2235,5444,2211,5448,2278,5453,2325,5458,2182,5463,2172,5467,2143,5473,2182,5478,2177,5482,2201,5487,2153,5492,2211,5497,2172,5501,2258,5506,2216,5511,2249,5516,2253,5520,2235,5525,2133,5530,2129,5535,2129,5545,2205,5550,2191,5554,2230,5559,2244,5564,2220,5569,2191,5573,2273,5578,2288,5583,2253,5587,2253,5592,2225,5598,2355,5603,2230,5607,2325,5612,2316,5617,2239,5621,2172,5626,2205,5631,2306,5636,2143,5640,2100,5645,2163,5650,2158,5655,2263,5660,2278,5665,2191,5674,2182,5679,2196,5684,2158,5689,2186,5693,2201,5698,2297,5703,2311,5708,2283,5712,2297,5717,2268,5722,2235,5727,2253,5732,2205,5737,2211,5742,2239,5746,2196,5751,2167,5756,2196,5760,2153,5765,2216,5770,2196,5775,2244,5779,2283,5790,2167,5795,2302,5804,2153,5809,2239,5813,2205,5818,2273,5823,2114,5828,2205,5832,2186,5837,2177,5842,2258,5847,2220,5852,2201,5857,2143,5862,2172,5866,2163,5871,2201,5876,2177,5881,2417,5885,2129,5890,2149,5895,2133,5899,2191,5904,2129,5909,2119,5915,2177,5919,2230,5929,2220,5934,2177,5938,2153,5943,2186,5948,2186,5952,2158,5957,2167,5962,2201,5967,2216,5971,2133,5976,2220,5982,2225,5987,2278,5991,2177,5996,2124,6001,2292,6005,2220,6010,2230,6015,2186,6020,2205,6024,2149,6029,2143,6034,2211,6038,2239,6044,2096,6049,2158,6058,2172,6063,2249,6068,2167,6073,2292,6077,2191,6082,2205,6087,2100,6091,2163,6096,2211,6101,2096,6107,2186,6111,2211,6116,2149,6121,2080,6126,2143,6130,2182,6135,2143,6140,2268,6144,2283,6149,2167,6154,2110,6159,2105,6163,2158,6168,2167,6174,2201,6178,2253,6188,2283,6193,2201,6197,2225,6202,2249,6207,2268,6212,2350,6216,2186,6221,2321,6226,2345,6230,2297,6236,2235,6241,2244,6246,2153,6250,2258,6255,2205,6260,2177,6265,2196,6269,2186,6274,2205,6279,2196,6283,2216,6288,2167,6293,2205,6299,2292,6303,2201,6313,2297,6317,2129,6322,2191,6327,2249,6332,2288,6336,2235,6341,2220,6346,2205,6351,2201,6355,2153,6361,2321,6366,2302,6370,2230,6375,2205,6380,2205,6385,2235,6389,2297,6394,2205,6399,2149,6404,2268,6408,2283,6413,2292,6418,2138,6422,2186,6428,2273,6433,2239,6442,2249,6447,2235,6452,2230,6456,2253,6461,2216,6466,2244,6471,2196,6475,2235,6480,2230,6485,2143,6491,2230,6495,2225,6500,2196,6505,2263,6509,2325,6514,2249,6519,2335,6524,2542,6528,2604,6533,2743,6538,2801,6543,2849,6547,2417,6553,2196,6558,2244,6562,2211,6572,2205,6577,2283,6581,2258,6586,2283,6591,2330,6595,2253,6600,2172,6605,2186,6610,2201,6614,2288,6620,2205,6625,2253,6630,2177,6634,2172,6639,2230,6644,2153,6648,2163,6653,2302,6658,2288,6663,2244,6667,2258,6672,2258,6677,2263,6683,2177,6687,2355,6697,2403,6701,2378,6706,2417,6711,2445,6716,2417,6720,2302,6725,2297,6730,2249,6734,2191,6739,2167,6745,2258,6750,2205,6754,2220,6759,2182,6764,2211,6769,2239,6773,2283,6778,2216,6783,2230,6787,2133,6792,2253,6797,2149,6802,2216,6806,2239,6812,2258,6817,2235,6826,2330,6831,2268,6836,2302,6840,2216,6845,2216,6850,2292,6855,2191,6859,2253,6864,2393,6869,2325,6875,2230,6879,2288,6884,2335,6889,2297,6893,2263,6898,2244,6903,2129,6908,2364,6912,2350,6917,2249,6922,2302,6926,2369,6931,2378,6937,2297,6942,2417,6946,2359,6956,2350,6961,2369,6965,2325,6970,2364,6975,2427,6979,2427,6984,2345,6989,2335,6994,2321,6999,2292,7004,2335,7009,2412,7014,2335,7018,2283,7023,2268,7028,2321,7032,2258,7037,2388,7042,2235,7047,2288,7051,2388,7056,2383,7062,2273,7066,2369,7071,2359,7081,2253,7085,2249,7090,2292,7095,2306,7100,2369,7104,2244,7109,2292,7114,2263,7118,2283,7123,2288,7129,2364,7134,2225,7138,2288,7143,2383,7148,2408,7153,2316,7157,2321,7162,2273,7167,2325,7171,2316,7176,2258,7181,2306,7186,2292,7191,2306,7196,2408,7201,2345,7210,2450,7215,2311,7220,2355,7224,2278,7229,2330,7234,2335,7239,2196,7243,2335,7248,2273,7254,2325,7258,2263,7263,2253,7268,2330,7273,2283,7277,2311,7282,2341,7287,2330,7292,2316,7296,2350,7301,2205,7306,2341,7310,2374,7315,2465,7321,2355,7326,2186,7330,2417,7340,2350,7344,2383,7349,2268,7354,2325,7359,2369,7363,2355,7368,2412,7373,2311,7378,2355,7383,2283,7388,2316,7393,2263,7397,2359,7402,2408,7407,2412,7412,2369,7416,2359,7421,2330,7426,2422,7431,2369,7435,2374,7440,2292,7446,2441,7450,2455,7455,2374,7465,2408,7469,2302,7474,2364,7479,2350,7483,2393,7488,2388,7493,2455,7498,2460,7502,2374,7508,2556,7513,2614,7518,2776,7522,2667,7527,2739,7532,2503,7536,2445,7541,2533,7546,2619,7551,2743,7555,2345,7560,2345,7565,2364,7571,2292,7575,2325,7580,2350,7585,2297,7594,2278,7599,2235,7604,2330,7608,2211,7613,2288,7618,2216,7622,2253,7627,2431,7632,2393,7638,2364,7642,2288,7647,2292,7652,2216,7657,2297,7661,2311,7666,2235,7671,2258,7675,2163,7680,2278,7685,2306,7690,2253,7694,2330,7700,2239,7705,2268,7710,2321,7714,2302,7724,2149,7728,2263,7733,2355,7738,2364,7743,2330,7747,2306,7752,2378,7757,2163,7762,2350,7767,2341,7772,2345,7777,2253,7781,2345,7786,2359,7791,2258,7796,2263,7800,2325,7805,2220,7810,2235,7814,2220,7819,2158,7824,2172,7830,2341,7834,2494,7839,2335,7849,2330,7853,2220,7858,2220,7863,2302,7867,2191,7872,2186,7877,2167,7882,2220,7886,2235,7892,2383,7897,2297,7901,2244,7906,2412,7911,2325,7916,2335,7920,2330,7925,2205,7930,2388,7935,2417,7939,2325,7944,2455,7949,2403,7954,2422,7959,2249,7964,2355,7969,2374,7978,2292,7983,2369,7988,2393,7992,2239,7997,2330,8002,2288,8006,2316,8011,2393,8016,2321,8022,2431,8026,2350,8031,2297,8036,2350,8040,2341,8045,2283,8050,2325,8055,2263,8059,2335,8064,2288,8069,2345,8074,2302,8078,2306,8084,2325,8089,2230,8093,2258,8098,2235,8108,2253,8112,2211,8117,2235,8122,2239,8127,2244,8131,2182,8136,2230,8141,2302,8146,2153,8151,2239,8156,2182,8161,2297,8165,2239,8170,2273,8175,2263,8179,2302,8184,2268,8189,2163,8194,2268,8198,2268,8203,2288,8209,2253,8214,2158,8218,2153,8223,2220,8232,2211,8237,2244,8242,2263,8247,2288,8251,2220,8256,2235,8261,2239,8266,2196,8270,2158,8276,2191,8281,2186,8285,2205,8290,2345,8295,2211,8300,2249,8304,2258,8309,2268,8314,2196,8318,2268,8323,2211,8328,2216,8333,2158,8338,2244,8343,2196,8348,2230,8353,2268,8362,2258,8367,2149,8371,2172,8376,2220,8381,2172,8386,2220,8390,2205,8395,2138,8401,2153,8406,2196,8410,2091,8415,2163,8420,2216,8424,2105,8429,2153,8434,2124,8439,2258,8443,2211,8448,2297,8453,2158,8458,2196,8463,2182,8468,2321,8473,2263,8477,2311,8482,2297,8492,2220,8496,2220,8501,2216,8506,2249,8510,2182,8515,2153,8520,2163,8525,2225,8530,2124,8535,2052,8540,2177,8545,2230,8549,2201,8554,2167,8559,2071,8563,2013,8568,1980,8573,1966,8578,1985,8582,1946,8587,1932,8593,1966,8598,1946,8602,1951,8607,1913,8616,1932,8621,1927,8626,1937,8631,1922,8635,1966,8640,1913,8645,1994,8649,1975,8655,1966,8660,1990,8665,1980,8669,1946,8674,1985,8679,2019,8684,2013,8688,2047,8693,2047,8698,2057,8702,2004,8707,1985,8712,2043,8718,2163,8722,2278,8727,2220,8732,2230,8737,2321,8746,2589,8755,2979,8760,3017,8765,3218,8770,3247,8774,2834,8779,2489,8785,2427,8789,2283,8794,2345,8799,2374,8804,2359,8808,2422,8813,2408,8818,2378,8823,2335,8827,2292,8832,2258,8837,2273,8841,2263,8847,2283,8852,2124,8857,2225,8861,2330,8866,2350,8876,2249,8880,2350,8885,2283,8890,2167,8894,2244,8899,2263,8904,2306,8910,2311,8914,2216,8919,2216,8924,2143,8928,2263,8933,2172,8938,2163,8943,2297,8947,2283,8952,2283,8957,2306,8962,2316,8966,2341,8971,2297,8977,2263,8981,2388,8986,2330,8991,2321,9000,2393,9005,2330,9010,2292,9015,2427,9019,2561,9024,2772,9029,3276,9033,3089,9039,2417,9044,2114,9049,2133,9053,1999,9058,2009,9063,1961,9067,1946,9072,1941,9077,1957,9082,1999,9086,1975,9091,2091,9096,2091,9102,2158,9106,2196,9111,2066,9116,2096,9120,2028,9130,2167,9135,2143,9139,2028,9144,2191,9149,2105,9154,2129,9158,2080,9164,2096,9169,2052,9173,2201,9178,2149,9183,2052,9188,2143,9192,2114,9197,2110,9202,2091,9206,2158,9211,2066,9216,2096,9221,2149,9225,2100,9231,1994,9236,2019,9241,1918,9245,1788,9250,1788,9259,1860,9264,1851,9269,1836,9274,1941,9278,1899,9283,1888,9288,1888,9294,1922,9298,1874,9303,1941,9308,1927,9312,1932,9317,2033,9322,2028,9327,2033,9331,2105,9336,2119,9341,2177,9345,2071,9350,1971,9356,1966,9361,2066,9365,2062,9370,2124,9375,2105,9384,2124,9389,2273,9394,2475,9398,2335,9403,2359,9408,2302,9413,2388,9417,2359,9423,2417,9428,2278,9433,2455,9437,2417,9442,2489,9447,2498,9451,2441,9456,2350,9461,2345,9466,2321,9470,2600,9475,2465,9480,2359,9485,2460,9490,2484,9495,2667,9500,2705,9504,2906,9514,2776,9519,2882,9523,2498,9528,2422,9533,2369,9537,2503,9542,2614,9548,2672,9553,2570,9557,2676,9562,2561,9567,2561,9572,2450,9576,2408,9581,2408,9586,2369,9590,2397,9595,2364,9600,2517,9605,2489,9610,2408,9615,2249,9620,2263,9624,2355,9629,2355,9634,2220,9643,2359,9648,2297,9653,2397,9658,2427,9662,2345,9667,2345,9672,2388,9677,2325,9682,2441,9687,2378,9692,2460,9696,2393,9701,2388,9706,2498,9711,2460,9715,2547,9720,2470,9725,2508,9729,2551,9734,2725,9740,2806,9745,2935,9749,2570,9754,2489,9759,2533,9768,2600,9773,2637,9778,2575,9782,2551,9787,2589,9792,2508,9797,2484,9802,2465,9807,2470,9812,2436,9816,2513,9821,2397,9826,2566,9831,2412,9835,2427,9840,2369,9845,2484,9850,2450,9854,2450,9859,2311,9864,2253,9869,2205,9874,2306,9879,2316,9884,2374,9888,2325,9898,2292,9902,2268,9907,2283,9912,2258,9917,2311,9921,2263,9926,2239,9932,2306,9937,2297,9941,2480,9946,2359,9951,2216,9955,2163,9960,2268,9965,2201,9970,2283,9974,2278,9979,2369,9984,2388,9989,2542,9994,2570,9999,2393,10004,2239,10008,2258,10013,2253,10018,2086,10027,2186,10032,2076,10037,2052,10042,2004,10046,1899,10051,1904,10057,1904,10061,1851,10066,1855,10071,1860,10076,1874,10080,1913,10085,1927,10090,1937,10094,1922,10099,1918,10104,1865,10109,1937,10113,2038,10118,2028,10124,2153,10129,2186,10133,2177,10138,2100,10143,2129,10152,2033,10157,2080,10162,2013,10166,2086,10171,2100,10176,2172,10181,2153,10186,2114,10191,2205,10196,2253,10200,2383,10205,2321,10210,2374,10215,2494,10219,2374,10224,2388,10229,2369,10233,2378,10238,2268,10243,2258,10249,2235,10253,2172,10258,2114,10263,2177,10268,2288,10272,2172,10282,2052,10286,1941,10291,1927,10296,1874,10301,1832,10305,1836,10311,1802,10316,1832,10321,1821,10325,1807,10330,1788,10335,1836,10339,1918,10344,2047,10349,2235,10354,2283,10358,2235,10363,2253,10368,2133,10372,2253,10378,2283,10383,2268,10388,2230,10392,2225,10397,2253,10402,2205,10411,2149,10416,2220,10421,2225,10425,2172,10430,2249,10435,2239,10441,2225,10445,2153,10450,2273,10455,2220,10460,2191,10464,2235,10469,2263,10474,2163,10478,2177,10483,2288,10488,2388,10493,2302,10497,2325,10503,2378,10508,2341,10512,2341,10517,2355,10522,2393,10527,2378,10536,2216,10541,2253,10546,2263,10550,2268,10555,2216,10560,2205,10564,2235,10570,2143,10575,2149,10580,2043,10584,2205,10589,2124,10594,2143,10599,2177,10603,2105,10608,1985,10613,1937,10617,1932,10622,1994,10627,2129,10633,2201,10637,2205,10642,2086,10647,2124,10651,2052,10656,2177,10666,2350,10670,2355,10675,2465,10680,2450,10685,2498,10689,2441,10695,2460,10700,2503,10704,2561,10709,2570,10714,2681,10719,2589,10723,2700,10728,2595,10733,2633,10738,2431,10742,2445,10747,2436,10752,2364,10756,2408,10762,2465,10767,2403,10772,2383,10776,2383,10781,2397,10786,2350,10795,2393,10800,2465,10805,2403,10809,2263,10814,2345,10819,2325,10825,2201,10829,2186,10834,2153,10839,2191,10843,2220,10848,2124,10853,2066,10858,2071,10862,2004,10867,2143,10872,2105,10877,2129,10881,2028,10887,1980,10892,1927,10896,1957,10901,2013,10906,2047,10911,1975,10920,1908,10925,1841,10929,1821,10934,1846,10939,1846,10944,1908,10949,1918,10954,1941,10959,2071,10964,2186,10968,2263,10973,2311,10978,2350,10982,2330,10987,2417,10992,2378,10997,2460,11001,2302,11006,2378,11012,2388,11017,2230,11021,2378,11026,2321,11031,2335,11035,2311,11040,2306,11050,2321,11054,2302,11059,2383,11064,2273,11068,2341,11073,2273,11079,2321,11084,2345,11088,2383,11093,2325,11098,2278,11103,2388,11107,2369,11112,2288,11117,2263,11121,2378,11126,2388,11131,2341,11136,2311,11141,2335,11146,2283,11151,2302,11156,2302,11160,2355,11165,2273,11170,2369,11179,2239,11184,2168,11189,2098,11192,2027,11196,2004,11197,1933,11201,1863,11205,1792,11211,1754,11218,1779,11223,1802,11227,1774,11232,1759,11237,1765,11242,1735,11246,1668,11251,1716,11256,1712,11260,1707,11265,1716,11271,1731,11276,1754,11280,1731,11285,1716,11290,1749,11295,1687,11304,1779,11309,1721,11313,1769,11318,1759,11323,1731,11328,1716,11333,1702,11338,1678,11343,1687,11347,1678,11352,1678,11357,1659,11362,1668,11366,1678,11371,1692,11376,1687,11381,1687,11385,1668,11390,1659,11396,1659,11400,1654,11405,1659,11410,1678,11415,1649,11419,1678,11424,1663,11434,1668,11438,1702,11443,1668,11448,1663,11452,1673,11458,1707,11463,1692,11468,1745,11472,1726,11477,1707,11482,1740,11486,1765,11491,1812,11496,1846,11501,2066,11505,2330,11510,2580,11515,2720,11520,2743,11525,2781,11530,2801,11535,3209,11544,3041,11549,3017,11554,2897,11563,2825,11568,2849,11573,2690,11577,2748,11582,2844,11588,2676,11592,2566,11597,2614,11602,2503,11607,2445,11611,2480,11616,2575,11621,2528,11626,2561,11630,2436,11635,2494,11640,2436,11644,2397,11650,2341,11655,2374,11660,2408,11664,2253,11669,2230,11674,2258,11678,2205,11688,2359,11693,2292,11697,2350,11702,2455,11707,2359,11713,2397,11717,2393,11722,2412,11727,2412,11731,2494,11736,2427,11741,2306,11746,2330,11750,2422,11755,2412,11760,2388,11765,2230,11769,2321,11774,2311,11780,2345,11784,2325,11789,2278,11794,2235,11799,2244,11803,2239,11808,2216,11817,2297,11822,2205,11827,2239,11832,2211,11836,2191,11842,2321,11847,2297,11852,2316,11856,2244,11861,2230,11866,2216,11870,2283,11875,2306,11880,2273,11885,2253,11889,2341,11894,2330,11899,2288,11905,2258,11909,2278,11914,2306,11919,2345,11923,2364,11928,2436,11933,2311,11938,2475,11947,2484,11952,2378,11956,2393,11961,2403,11966,2350,11972,2345,11976,2470,11981,2445,11986,2408,11991,2455,11995,2431,12000,2450,12005,2503,12009,2355,12014,2249,12019,2119,12024,2191,12028,2220,12034,2201,12039,2273,12044,2436,12048,2465,12053,2302,12058,2124,12062,2143,12072,2071,12077,2080,12081,2138,12086,2158,12091,2263,12096,2369,12101,2316,12106,2316,12111,2268,12115,2341,12120,2341,12125,2302,12130,2273,12134,2355,12139,2292,12144,2321,12148,2167,12153,2133,12159,2138,12164,2076,12168,2038,12173,2009,12178,2009,12183,2019,12187,2052,12192,2062,12201,2024,12206,2096,12211,2201,12216,2283,12220,2436,12226,2475,12231,2283,12235,2321,12240,2273,12245,2086,12250,2143,12254,2163,12259,2186,12264,2359,12269,2355,12273,2225,12278,2216,12283,2172,12288,2359,12293,2388,12298,2445,12303,2321,12307,2383,12312,2475,12317,2427,12322,2441,12331,2378,12336,2306,12340,2350,12345,2330,12351,2201,12356,2091,12360,2124,12365,2186,12370,2283,12374,2316,12379,2283,12384,2345,12389,2302,12393,2158,12398,2201,12403,2182,12408,2211,12412,2359,12418,2359,12423,2503,12427,2533,12432,2412,12437,2513,12442,2244,12446,2211,12456,2216,12461,2350,12465,2278,12470,2330,12475,2378,12480,2321,12485,2364,12490,2422,12495,2244,12499,2297,12504,2311,12509,2383,12513,2455,12518,2397,12523,2345,12528,2364,12532,2306,12537,2306,12543,2196,12548,2129,12552,2191,12557,2158,12562,2172,12566,2153,12571,2076,12576,2186,12585,2196,12590,2321,12595,2623,12604,2642,12610,2556,12615,2422,12619,2359,12624,2258,12629,2196,12634,2249,12638,2124,12643,2235,12648,2129,12652,2129,12657,2195,12668,2266,12675,2336,12682,2407,12688,2478,12693,2548,12698,2619,12701,2753,12705,2657,12715,2720,12720,2595,12724,2633,12729,2556,12735,2566,12740,2561,12744,2528,12749,2393,12754,2341,12758,2378,12763,2297,12768,2297,12773,2239,12777,2205,12782,2225,12787,2288,12791,2316,12797,2302,12802,2533,12807,2422,12811,2494,12816,2575,12821,2570,12826,2475,12830,2480,12840,2508,12844,2427,12849,2427,12854,2528,12860,2412,12864,2551,12869,2551,12874,2503,12879,2397,12883,2480,12888,2408,12893,2589,12897,2580,12902,2465,12907,2388,12912,2297,12916,2292,12921,2283,12927,2321,12931,2417,12936,2614,12941,2470,12946,2517,12950,2561,12955,2547,12960,2489,12969,2494,12974,2623,12979,2445,12983,2547,12989,2570,12994,2584,12999,2436,13003,2489,13008,2455,13013,2494,13018,2513,13022,2522,13027,2484,13032,2533,13036,2522,13041,2455,13046,2498,13052,2427,13056,2355,13061,2528,13066,2522,13070,2431,13075,2378,13080,2321,13085,2412,13089,2604,13099,2705,13104,2772,13108,2633,13113,2537,13119,2528,13123,2480,13128,2503,13133,2561,13138,2508,13142,2489,13147,2575,13152,2595,13157,2465,13161,2517,13166,2642,13171,2806,13175,2652,13181,2628,13186,2513,13191,2623,13195,2623,13200,2820,13205,3305,13210,2705,13214,3041,13224,3093,13228,2700,13233,2628,13238,2776,13244,2906,13248,2801,13253,2642,13258,2589,13262,2522,13267,2652,13272,2427,13277,2633,13281,2844,13286,2657,13291,2657,13296,2619,13300,2609,13305,2508,13311,2551,13315,2551,13320,2489,13325,2561,13330,2533,13334,2498,13339,2465,13344,2517,13353,2480,13358,2537,13363,2475,13367,2584,13373,2508,13378,2561,13383,2537,13387,2533,13392,2542,13397,2533,13401,2460,13406,2297,13411,2283,13416,2273,13420,2311,13425,2393,13430,2345,13436,2335,13440,2258,13445,2306,13450,2325,13454,2393,13459,2374,13464,2364,13469,2547,13473,2614,13483,2489,13488,2422,13492,2445,13498,2513,13503,2508,13507,2417,13512,2335,13517,2431,13522,2498,13526,2383,13531,2551,13536,2355,13540,2498,13545,2470,13555,2403,13559,2580,13565,2470,13570,2397,13575,2460,13579,2600,13584,2455,13589,2513,13593,2480,13598,2374,13608,2335,13612,2417,13617,2364,13622,2412,13628,2378,13632,2528,13637,2403,13642,2325,13646,2417,13651,2378,13656,2311,13661,2374,13665,2316,13670,2388,13675,2542,13679,2522,13684,2480,13690,2484,13695,2397,13699,2431,13704,2522,13709,2642,13714,2604,13718,2580,13723,2427,13728,2359,13737,2475,13742,2480,13747,2580,13751,2575,13757,2542,13762,2489,13767,2494,13771,2455,13776,2408,13781,2445,13785,2600,13790,2589,13795,2489,13800,2436,13804,2556,13809,2542,13814,2489,13819,2508,13824,2470,13834,2465,13838,2580,13843,2686,13848,2570,13853,2465,13857,2475,13867,2609,13871,2533,13876,2522,13882,2537,13887,2498,13891,2436,13896,2445,13901,2556,13906,2580,13910,2441,13915,2445,13920,2508,13924,2470,13929,2609,13934,2528,13939,2609,13944,2455,13949,2498,13954,2455,13958,2383,13963,2378,13968,2533,13973,2465,13977,2470,13982,2431,13992,2441,13996,2422,14001,2508,14007,2556,14011,2537,14016,2445,14021,2460,14026e" filled="f" stroked="t" strokeweight=".48pt" strokecolor="#EC1F23">
                <v:path arrowok="t"/>
              </v:shape>
            </v:group>
            <v:group style="position:absolute;left:3463;top:3246;width:571;height:345" coordorigin="3463,3246" coordsize="571,345">
              <v:shape style="position:absolute;left:3463;top:3246;width:571;height:345" coordorigin="3463,3246" coordsize="571,345" path="m3473,3246l3463,3250,3631,3255,3809,3260,3828,3265,3819,3269,3852,3274,3833,3279,3838,3283,3838,3288,3828,3293,3838,3298,3861,3303,3924,3308,3886,3313,3891,3318,3876,3322,3953,3327,3919,3332,3919,3336,3914,3341,3914,3351,3857,3355,3914,3365,3905,3371,3934,3375,3977,3380,3944,3385,3914,3389,3924,3394,3967,3399,3934,3404,3919,3408,3886,3413,3876,3418,3847,3422,3905,3427,3944,3433,3872,3438,3909,3442,3905,3447,3977,3452,3953,3457,3900,3461,3891,3466,3909,3471,3928,3475,3924,3480,3967,3485,3905,3495,3953,3500,3928,3505,4001,3510,3948,3514,3928,3519,3962,3524,3914,3528,3914,3533,3991,3538,3891,3543,3919,3547,3958,3558,3891,3562,3900,3567,3981,3572,3977,3577,3991,3581,3997,3586,4034,3589e" filled="f" stroked="t" strokeweight=".72pt" strokecolor="#069346">
                <v:path arrowok="t"/>
              </v:shape>
            </v:group>
            <v:group style="position:absolute;left:1635;top:3586;width:19;height:10" coordorigin="1635,3586" coordsize="19,10">
              <v:shape style="position:absolute;left:1635;top:3586;width:19;height:10" coordorigin="1635,3586" coordsize="19,10" path="m1682,3589l1702,3591,1682,3593e" filled="f" stroked="t" strokeweight=".72pt" strokecolor="#069346">
                <v:path arrowok="t"/>
              </v:shape>
            </v:group>
            <v:group style="position:absolute;left:3986;top:3591;width:48;height:14" coordorigin="3986,3591" coordsize="48,14">
              <v:shape style="position:absolute;left:3986;top:3591;width:48;height:14" coordorigin="3986,3591" coordsize="48,14" path="m4034,3593l3986,3596,4015,3600,4034,3605e" filled="f" stroked="t" strokeweight=".72pt" strokecolor="#069346">
                <v:path arrowok="t"/>
              </v:shape>
            </v:group>
            <v:group style="position:absolute;left:3914;top:3605;width:120;height:62" coordorigin="3914,3605" coordsize="120,62">
              <v:shape style="position:absolute;left:3914;top:3605;width:120;height:62" coordorigin="3914,3605" coordsize="120,62" path="m4034,3605l3986,3610,3991,3614,3991,3625,3939,3630,3953,3634,3986,3639,3991,3644,3953,3649,3914,3653,3948,3658,3948,3663,4034,3667e" filled="f" stroked="t" strokeweight=".72pt" strokecolor="#069346">
                <v:path arrowok="t"/>
              </v:shape>
            </v:group>
            <v:group style="position:absolute;left:1635;top:3663;width:14;height:9" coordorigin="1635,3663" coordsize="14,9">
              <v:shape style="position:absolute;left:1635;top:3663;width:14;height:9" coordorigin="1635,3663" coordsize="14,9" path="m1721,3667l1735,3667,1721,3670e" filled="f" stroked="t" strokeweight=".72pt" strokecolor="#069346">
                <v:path arrowok="t"/>
              </v:shape>
            </v:group>
            <v:group style="position:absolute;left:4025;top:3667;width:9;height:10" coordorigin="4025,3667" coordsize="9,10">
              <v:shape style="position:absolute;left:4025;top:3667;width:9;height:10" coordorigin="4025,3667" coordsize="9,10" path="m4034,3670l4025,3672,4034,3673e" filled="f" stroked="t" strokeweight=".72pt" strokecolor="#069346">
                <v:path arrowok="t"/>
              </v:shape>
            </v:group>
            <v:group style="position:absolute;left:1635;top:3672;width:39;height:10" coordorigin="1635,3672" coordsize="39,10">
              <v:shape style="position:absolute;left:1635;top:3672;width:39;height:10" coordorigin="1635,3672" coordsize="39,10" path="m1678,3673l1717,3677,1678,3680e" filled="f" stroked="t" strokeweight=".72pt" strokecolor="#069346">
                <v:path arrowok="t"/>
              </v:shape>
            </v:group>
            <v:group style="position:absolute;left:3919;top:3677;width:115;height:39" coordorigin="3919,3677" coordsize="115,39">
              <v:shape style="position:absolute;left:3919;top:3677;width:115;height:39" coordorigin="3919,3677" coordsize="115,39" path="m4034,3680l3991,3682,3953,3687,3948,3692,3919,3697,3967,3702,3997,3706,3962,3711,4034,3714e" filled="f" stroked="t" strokeweight=".72pt" strokecolor="#069346">
                <v:path arrowok="t"/>
              </v:shape>
            </v:group>
            <v:group style="position:absolute;left:1635;top:3711;width:39;height:9" coordorigin="1635,3711" coordsize="39,9">
              <v:shape style="position:absolute;left:1635;top:3711;width:39;height:9" coordorigin="1635,3711" coordsize="39,9" path="m1707,3714l1745,3716,1707,3719e" filled="f" stroked="t" strokeweight=".72pt" strokecolor="#069346">
                <v:path arrowok="t"/>
              </v:shape>
            </v:group>
            <v:group style="position:absolute;left:3881;top:3716;width:153;height:215" coordorigin="3881,3716" coordsize="153,215">
              <v:shape style="position:absolute;left:3881;top:3716;width:153;height:215" coordorigin="3881,3716" coordsize="153,215" path="m4034,3719l4015,3720,3977,3725,3891,3730,3972,3735,4015,3739,3953,3750,3967,3754,4001,3759,4015,3764,3977,3769,4025,3773,3958,3778,3953,3783,3967,3788,3905,3792,3939,3797,3939,3802,3934,3806,3997,3812,3967,3817,3939,3822,3939,3826,4034,3831,3948,3836,3881,3841,3905,3845,3924,3850,3886,3855,3914,3859,3928,3864,3924,3869,3939,3879,3900,3884,4001,3889,3986,3893,3991,3898,4011,3903,4025,3908,4015,3912,4030,3917,4025,3922,3991,3927,4034,3931e" filled="f" stroked="t" strokeweight=".72pt" strokecolor="#069346">
                <v:path arrowok="t"/>
              </v:shape>
            </v:group>
            <v:group style="position:absolute;left:1635;top:3927;width:2;height:9" coordorigin="1635,3927" coordsize="2,9">
              <v:shape style="position:absolute;left:1635;top:3927;width:2;height:9" coordorigin="1635,3927" coordsize="0,9" path="m1682,3931l1682,3931,1682,3931e" filled="f" stroked="t" strokeweight=".72pt" strokecolor="#069346">
                <v:path arrowok="t"/>
              </v:shape>
            </v:group>
            <v:group style="position:absolute;left:1913;top:3931;width:2121;height:10190" coordorigin="1913,3931" coordsize="2121,10190">
              <v:shape style="position:absolute;left:1913;top:3931;width:2121;height:10190" coordorigin="1913,3931" coordsize="2121,10190" path="m4034,3931l3986,3936,4001,3942,3997,3946,3914,3951,4020,3956,3909,3961,3934,3965,3867,3970,3919,3975,3991,3980,3981,3984,3934,3989,3939,3994,3981,3998,3944,4009,3914,4014,3939,4018,3953,4023,3909,4028,3872,4032,3939,4037,4001,4042,3909,4047,3953,4051,3852,4056,3891,4061,3928,4066,3991,4071,3886,4076,3972,4081,3934,4085,3861,4090,3919,4095,3958,4100,4001,4104,3756,4109,3613,4114,3530,4119,3296,4123,3334,4134,3368,4138,3372,4143,3358,4148,3405,4153,3405,4157,3372,4162,3377,4167,3377,4171,3425,4176,3372,4181,3368,4186,3358,4190,3396,4196,3507,4201,3574,4206,3660,4210,3564,4215,3593,4220,3602,4224,3574,4229,3544,4234,3550,4239,3583,4243,3530,4248,3574,4253,3593,4263,3617,4268,3593,4273,3578,4277,3564,4282,3613,4287,3516,4292,3578,4296,3535,4301,3560,4306,3602,4310,3574,4315,3574,4320,3544,4326,3578,4330,3583,4335,3597,4340,3627,4345,3602,4349,3627,4354,3550,4359,3540,4363,3555,4368,3511,4373,3502,4378,3511,4382,3516,4393,3550,4398,3550,4402,3530,4407,3550,4412,3560,4416,3569,4421,3535,4426,3516,4431,3530,4435,3497,4440,3602,4445,3555,4450,3544,4455,3560,4460,3578,4465,3560,4469,3597,4474,3550,4479,3540,4484,3521,4488,3540,4493,3521,4498,3511,4502,3468,4507,3502,4518,3526,4522,3507,4527,3511,4532,3544,4537,3507,4541,3555,4546,3544,4551,3535,4555,3521,4560,3521,4565,3526,4570,3569,4574,3593,4580,3607,4585,3622,4589,3574,4594,3560,4599,3655,4604,3708,4608,3747,4613,3770,4618,3761,4623,3789,4627,3789,4632,3770,4637,3674,4647,3613,4652,3535,4657,3569,4661,3593,4666,3613,4671,3597,4676,3636,4680,3665,4685,3655,4690,3708,4694,3674,4699,3631,4705,3636,4710,3665,4714,3694,4719,3660,4724,3636,4728,3684,4733,3665,4738,3694,4743,3684,4747,3713,4752,3641,4757,3669,4762,3703,4766,3669,4777,3694,4781,3699,4786,3799,4791,3766,4796,3805,4800,3861,4805,3789,4810,3838,4815,3794,4819,3766,4824,3891,4829,3809,4834,3852,4839,3794,4844,3703,4849,3641,4853,3669,4858,3665,4863,3636,4867,3622,4872,3535,4877,3560,4882,3569,4886,3636,4891,3631,4902,3669,4906,3736,4911,3805,4916,3756,4920,3785,4925,3713,4930,3680,4935,3540,4939,3468,4944,3352,4949,3387,4954,3368,4958,3310,4964,3329,4969,3372,4973,3310,4978,3338,4983,3285,4988,3296,4992,3315,4997,3343,5002,3315,5006,3324,5011,3315,5016,3281,5021,3305,5031,3343,5036,3310,5041,3363,5045,3324,5050,3300,5055,3285,5059,3334,5064,3310,5069,3324,5074,3343,5078,3334,5083,3296,5089,3348,5094,3334,5098,3310,5103,3310,5108,3324,5112,3324,5117,3338,5122,3305,5127,3285,5131,3315,5136,3324,5141,3296,5145,3285,5151,3315,5161,3358,5165,3348,5170,3338,5175,3300,5180,3247,5184,3296,5189,3290,5194,3266,5198,3290,5203,3290,5208,3276,5213,3285,5218,3296,5223,3281,5228,3300,5233,3271,5237,3300,5242,3315,5247,3285,5251,3305,5256,3296,5261,3285,5266,3319,5270,3315,5275,3276,5286,3305,5290,3352,5295,3382,5300,3352,5304,3410,5309,3405,5314,3348,5319,3372,5323,3391,5328,3430,5333,3377,5337,3382,5343,3396,5348,3368,5353,3377,5357,3377,5362,3338,5367,3315,5372,3368,5376,3377,5381,3352,5386,3348,5390,3352,5395,3382,5400,3415,5406,3435,5415,3421,5420,3405,5425,3338,5429,3352,5434,3372,5439,3358,5453,3372,5458,3372,5462,3382,5467,3391,5473,3348,5477,3329,5482,3358,5487,3334,5492,3329,5496,3368,5501,3348,5506,3348,5511,3396,5515,3415,5520,3449,5525,3477,5529,3544,5535,3492,5545,3410,5549,3415,5554,3454,5559,3352,5564,3401,5568,3387,5573,3334,5578,3401,5582,3338,5587,3358,5592,3343,5598,3372,5602,3415,5607,3387,5612,3352,5616,3372,5621,3368,5626,3401,5631,3387,5635,3425,5640,3454,5645,3421,5650,3310,5654,3352,5659,3358,5669,3387,5674,3425,5679,3477,5684,3482,5688,3439,5693,3439,5698,3387,5703,3377,5707,3421,5712,3415,5717,3396,5721,3435,5727,3449,5732,3391,5737,3405,5741,3368,5746,3382,5751,3377,5755,3410,5760,3435,5765,3377,5770,3396,5774,3358,5779,3372,5784,3463,5790,3473,5799,3482,5804,3444,5808,3391,5813,3410,5818,3463,5823,3458,5827,3458,5832,3405,5837,3415,5842,3405,5846,3439,5852,3435,5857,3535,5861,3473,5866,3435,5871,3421,5876,3377,5880,3396,5885,3521,5890,3497,5894,3458,5899,3415,5904,3435,5909,3502,5913,3473,5919,3425,5929,3401,5933,3372,5938,3348,5943,3363,5947,3343,5952,3348,5957,3334,5962,3348,5966,3348,5971,3391,5976,3415,5982,3410,5986,3425,5991,3368,5996,3372,6000,3387,6005,3396,6010,3454,6015,3507,6019,3473,6024,3391,6029,3343,6033,3363,6038,3405,6044,3410,6053,3405,6058,3377,6063,3377,6068,3387,6072,3391,6077,3415,6082,3444,6086,3430,6091,3516,6096,3454,6101,3377,6105,3343,6111,3372,6116,3415,6121,3396,6125,3329,6135,3324,6139,3300,6144,3334,6149,3338,6154,3310,6158,3324,6163,3315,6168,3334,6173,3334,6183,3285,6188,3372,6192,3352,6197,3377,6202,3329,6207,3358,6211,3382,6216,3387,6221,3410,6225,3382,6230,3421,6236,3401,6241,3410,6245,3415,6250,3377,6260,3405,6264,3387,6269,3425,6274,3372,6278,3396,6283,3387,6288,3425,6293,3368,6298,3391,6303,3391,6312,3372,6317,3391,6322,3387,6327,3391,6331,3405,6336,3405,6341,3401,6346,3415,6350,3396,6355,3449,6361,3405,6365,3458,6370,3401,6375,3435,6380,3410,6384,3343,6389,3415,6394,3405,6399,3425,6403,3421,6408,3415,6413,3421,6417,3439,6422,3425,6428,3387,6437,3396,6442,3368,6447,3415,6451,3377,6456,3382,6461,3410,6466,3439,6470,3435,6475,3391,6480,3410,6485,3396,6490,3421,6495,3396,6500,3401,6504,3401,6509,3348,6514,3430,6519,3391,6523,3338,6528,3358,6533,3382,6538,3368,6542,3372,6547,3368,6553,3410,6557,3396,6567,3410,6572,3396,6576,3368,6581,3401,6586,3401,6590,3391,6595,3352,6600,3363,6605,3358,6609,3310,6614,3343,6620,3300,6625,3358,6629,3368,6634,3334,6639,3296,6643,3324,6648,3348,6653,3334,6658,3358,6662,3343,6667,3329,6672,3352,6677,3372,6682,3329,6687,3358,6696,3324,6701,3358,6706,3343,6711,3310,6715,3343,6720,3363,6725,3368,6729,3348,6734,3382,6739,3377,6745,3348,6749,3396,6754,3391,6759,3391,6764,3401,6768,3405,6773,3415,6778,3425,6782,3415,6787,3425,6792,3387,6797,3410,6801,3405,6806,3444,6812,3396,6821,3421,6826,3410,6831,3415,6835,3473,6840,3439,6845,3439,6850,3410,6854,3473,6859,3430,6864,3458,6869,3468,6874,3425,6879,3497,6884,3458,6888,3488,6893,3488,6898,3497,6903,3516,6907,3497,6912,3526,6917,3497,6921,3492,6926,3516,6931,3544,6937,3540,6941,3540,6951,3530,6956,3516,6960,3482,6965,3544,6970,3458,6974,3458,6979,3507,6989,3477,6993,3477,6999,3482,7004,3521,7009,3477,7013,3488,7018,3511,7023,3511,7027,3497,7032,3502,7037,3516,7042,3521,7046,3516,7051,3463,7056,3516,7060,3560,7066,3583,7071,3540,7080,3530,7085,3564,7090,3550,7095,3526,7099,3521,7104,3535,7109,3555,7113,3530,7118,3516,7123,3569,7129,3511,7133,3544,7138,3516,7143,3550,7148,3555,7152,3550,7157,3535,7162,3564,7166,3507,7171,3550,7176,3511,7181,3569,7185,3516,7191,3444,7196,3477,7205,3488,7210,3507,7215,3507,7219,3521,7224,3530,7229,3511,7234,3463,7238,3454,7243,3507,7248,3482,7252,3511,7258,3492,7263,3439,7268,3463,7272,3444,7277,3401,7282,3458,7287,3435,7291,3454,7296,3425,7301,3439,7305,3458,7310,3492,7315,3439,7321,3492,7325,3507,7335,3488,7339,3492,7344,3507,7349,3435,7354,3458,7358,3473,7363,3410,7368,3468,7373,3430,7377,3430,7383,3458,7388,3458,7392,3435,7397,3449,7402,3425,7407,3482,7411,3454,7421,3488,7426,3430,7430,3425,7435,3425,7440,3468,7445,3449,7450,3473,7455,3463,7464,3435,7469,3415,7474,3382,7478,3348,7483,3338,7488,3368,7493,3363,7497,3343,7502,3343,7507,3310,7513,3305,7517,3276,7522,3252,7527,3324,7531,3352,7536,3396,7541,3391,7546,3358,7550,3401,7555,3387,7560,3430,7565,3421,7569,3396,7575,3425,7580,3458,7589,3410,7594,3454,7599,3415,7603,3430,7608,3405,7613,3405,7617,3425,7622,3421,7627,3421,7632,3454,7637,3435,7642,3430,7647,3415,7652,3391,7656,3468,7661,3415,7666,3435,7670,3415,7675,3430,7680,3401,7685,3352,7689,3377,7694,3358,7700,3387,7705,3343,7709,3396,7719,3363,7723,3391,7728,3396,7733,3343,7738,3310,7742,3310,7747,3285,7752,3319,7756,3315,7761,3363,7767,3338,7772,3343,7776,3348,7781,3319,7786,3315,7791,3300,7795,3229,7800,3247,7805,3218,7809,3266,7814,3262,7819,3276,7824,3247,7829,3285,7834,3300,7839,3276,7848,3276,7853,3281,7858,3266,7862,3300,7867,3324,7872,3329,7877,3391,7881,3410,7886,3387,7892,3348,7896,3368,7901,3387,7906,3329,7911,3324,7915,3305,7920,3315,7925,3358,7930,3319,7934,3319,7939,3324,7944,3300,7948,3348,7953,3334,7959,3329,7964,3382,7973,3368,7978,3334,7983,3329,7987,3358,7992,3310,7997,3324,8001,3334,8006,3343,8011,3338,8016,3329,8021,3348,8026,3358,8031,3363,8035,3368,8040,3348,8045,3358,8050,3319,8054,3310,8059,3310,8064,3348,8069,3281,8073,3315,8078,3334,8084,3285,8088,3315,8093,3334,8103,3310,8107,3296,8112,3334,8117,3324,8122,3324,8126,3329,8131,3290,8136,3243,8140,3233,8146,3300,8151,3324,8156,3290,8160,3285,8165,3343,8170,3296,8174,3334,8184,3372,8189,3396,8193,3387,8198,3338,8203,3329,8209,3343,8213,3338,8218,3338,8223,3324,8232,3396,8237,3377,8242,3372,8246,3391,8251,3421,8256,3410,8261,3425,8265,3410,8270,3421,8276,3444,8280,3396,8285,3415,8290,3401,8295,3410,8299,3435,8304,3435,8309,3473,8313,3405,8318,3439,8323,3458,8328,3482,8332,3468,8338,3530,8343,3526,8348,3544,8357,3544,8362,3574,8366,3564,8371,3593,8376,3550,8381,3613,8385,3617,8390,3597,8395,3680,8401,3674,8405,3694,8410,3684,8415,3694,8419,3699,8424,3703,8429,3718,8434,3742,8438,3742,8443,3794,8448,3699,8453,3703,8457,3674,8462,3689,8468,3650,8472,3641,8477,3627,8487,3680,8491,3660,8496,3669,8501,3622,8505,3660,8510,3694,8515,3674,8520,3699,8524,3703,8530,3699,8535,3761,8540,3660,8544,3689,8549,3680,8554,3694,8558,3684,8563,3722,8568,3703,8573,3674,8577,3680,8582,3646,8587,3694,8593,3650,8597,3680,8602,3689,8607,3674,8616,3674,8621,3713,8626,3689,8630,3694,8635,3732,8640,3646,8644,3636,8649,3660,8655,3607,8660,3593,8664,3613,8669,3550,8674,3613,8679,3607,8683,3627,8688,3674,8693,3607,8697,3613,8702,3588,8707,3617,8712,3650,8716,3680,8722,3689,8727,3699,8732,3646,8741,3650,8746,3641,8750,3713,8755,3660,8760,3669,8765,3646,8769,3578,8774,3631,8779,3622,8789,3588,8794,3613,8799,3540,8803,3530,8808,3550,8813,3564,8818,3613,8822,3583,8827,3555,8832,3607,8836,3617,8841,3694,8847,3713,8852,3699,8856,3564,8861,3550,8871,3550,8875,3593,8880,3526,8885,3195,8889,3003,8894,2940,8899,2829,8904,2758,8909,2647,8914,2547,8919,2556,8923,2522,8928,2589,8933,2748,8938,2901,8942,3056,8947,3065,8952,3093,8957,3046,8961,3007,8966,3041,8971,3118,8976,3123,8981,3132,8986,3132,8991,3123,9000,3104,9005,3123,9010,3166,9014,3229,9019,3243,9024,3233,9028,3171,9033,2959,9039,2614,9044,2537,9048,2868,9053,3031,9058,2892,9062,2604,9067,2498,9072,2672,9077,2921,9081,3060,9086,3060,9091,3021,9096,3104,9101,3089,9106,3079,9111,3079,9115,3098,9125,3127,9130,3171,9134,3113,9139,3079,9144,3093,9149,3104,9153,3127,9158,3104,9163,3104,9168,3098,9173,3084,9178,3084,9183,3089,9187,3056,9192,3056,9201,3021,9206,3056,9211,3026,9216,2993,9220,3060,9225,2916,9236,2652,9240,2335,9245,2110,9254,2191,9259,2364,9264,2575,9269,2834,9273,3051,9278,3093,9283,3017,9288,2940,9293,2940,9298,3021,9303,3056,9307,3046,9312,3051,9317,3036,9322,3036,9326,3021,9331,2988,9336,3036,9340,2921,9345,2767,9350,2758,9356,2829,9360,2825,9365,2739,9370,2776,9375,2945,9384,3003,9389,3012,9393,2906,9398,2964,9403,2912,9408,2882,9412,2781,9417,2729,9423,2844,9428,2865,9429,2927,9431,2968,9433,2989,9433,3051,9436,3113,9439,3175,9443,3237,9449,3266,9456,3247,9461,3266,9465,3252,9470,3238,9475,3223,9479,3223,9485,3247,9490,3229,9495,3229,9499,3223,9509,3247,9514,3243,9518,3213,9523,3156,9528,3176,9532,3156,9537,3229,9542,3238,9548,3229,9552,3252,9557,3285,9562,3266,9567,3238,9571,3204,9576,3233,9581,3238,9585,3262,9590,3257,9595,3243,9600,3281,9604,3290,9610,3252,9615,3271,9619,3185,9624,3156,9629,3176,9638,3209,9643,3199,9648,3238,9653,3218,9657,3229,9662,3195,9667,3233,9671,3262,9677,3281,9682,3305,9687,3300,9691,3310,9696,3285,9701,3281,9706,3266,9710,3276,9715,3281,9720,3262,9724,3247,9729,3243,9734,3285,9740,3252,9744,3229,9749,3247,9754,3243,9758,3199,9768,3180,9773,3137,9777,3171,9782,3166,9787,3190,9792,3204,9796,3204,9802,3195,9807,3180,9811,3180,9816,3229,9826,3229,9830,3233,9835,3238,9840,3266,9845,3281,9849,3252,9854,3271,9859,3257,9863,3271,9869,3290,9874,3257,9879,3266,9883,3319,9893,3281,9897,3300,9902,3243,9907,3238,9912,3238,9916,3213,9921,3257,9926,3296,9932,3281,9936,3271,9941,3233,9946,3190,9950,3190,9955,3160,9960,3180,9965,3223,9969,3190,9974,3262,9979,3305,9984,3296,9988,3415,9994,3372,9999,3387,10003,3329,10008,3281,10013,3276,10022,3243,10027,3223,10032,3262,10037,3204,10041,3079,10055,2839,10061,2575,10066,2667,10071,2964,10075,3156,10080,3218,10085,3199,10089,3209,10094,3171,10099,3180,10104,3213,10108,3262,10113,3266,10118,3276,10124,3229,10128,3247,10133,3262,10138,3243,10142,3243,10152,3257,10157,3252,10161,3271,10166,3285,10171,3310,10176,3262,10180,3296,10186,3252,10191,3156,10195,3113,10200,3108,10205,3166,10210,3156,10214,3160,10219,3127,10224,3171,10228,3190,10233,3233,10238,3195,10243,3229,10248,3209,10253,3247,10258,3218,10263,3185,10267,3195,10277,3176,10281,3171,10286,3171,10291,3132,10296,3098,10300,3070,10305,3051,10310,3113,10316,3104,10320,3074,10325,3036,10330,3036,10334,3123,10339,3238,10344,3290,10349,3319,10353,3319,10358,3290,10363,3285,10367,3276,10372,3276,10378,3252,10383,3233,10387,3223,10392,3218,10397,3223,10406,3218,10411,3209,10416,3223,10420,3209,10425,3243,10430,3213,10435,3190,10440,3180,10445,3209,10450,3223,10455,3229,10459,3229,10464,3233,10469,3271,10473,3238,10478,3243,10483,3218,10488,3223,10492,3218,10497,3233,10503,3223,10507,3213,10512,3262,10517,3218,10522,3199,10526,3180,10536,3151,10541,3146,10545,3104,10550,3113,10555,3113,10559,3151,10564,3089,10570,3070,10575,3051,10579,3108,10584,3127,10589,3118,10594,3137,10598,3084,10603,3056,10608,3041,10612,3065,10617,3113,10622,3123,10627,3156,10632,3180,10637,3142,10642,3104,10646,3127,10651,3137,10661,3156,10665,3166,10670,3160,10675,3151,10680,3180,10684,3146,10689,3166,10695,3185,10699,3223,10704,3176,10709,3146,10714,3151,10718,3151,10723,3156,10728,3195,10733,3151,10737,3176,10742,3171,10747,3104,10751,3104,10762,3146,10767,3180,10771,3151,10776,3160,10781,3195,10790,3213,10795,3195,10800,3185,10804,3190,10809,3185,10814,3146,10819,3127,10824,3137,10829,3156,10834,3127,10838,3070,10843,3026,10848,3026,10853,3007,10857,3041,10862,3093,10867,3093,10872,3046,10876,3026,10881,3017,10887,3065,10891,2998,10896,3026,10901,3021,10906,2968,10910,2979,10920,2988,10924,2935,10929,2979,10934,2945,10939,3017,10943,3060,10949,3046,10954,3070,10959,3074,10963,3079,10968,3113,10973,3156,10977,3098,10982,3108,10987,3132,10992,3113,10996,3108,11001,3118,11006,3137,11011,3098,11016,3098,11021,3079,11026,3056,11030,3070,11035,3056,11045,3065,11049,3060,11054,3056,11059,3074,11063,3118,11068,3104,11073,3113,11079,3108,11083,3127,11088,3118,11093,3084,11098,3108,11102,3079,11107,3113,11112,3127,11116,3123,11121,3084,11126,3065,11131,3056,11135,3021,11141,3041,11146,3007,11151,2854,11155,2700,11160,2584,11165,2584,11179,2580,11184,2498,11188,2369,11193,2149,11198,2028,11202,1975,11208,1975,11213,1985,11218,1980,11222,1966,11227,1961,11232,1941,11237,1957,11241,1957,11246,1951,11251,1932,11255,1946,11260,1957,11265,1961,11271,1975,11275,1990,11280,1966,11285,1951,11290,1927,11294,1918,11304,1937,11308,1957,11313,1951,11318,1951,11323,1937,11327,1937,11333,1946,11338,1937,11342,1927,11347,1927,11352,1932,11357,1922,11361,1918,11366,1957,11376,1951,11380,1937,11385,1922,11390,1927,11395,1927,11405,1913,11410,1922,11414,1927,11419,1927,11429,1932,11433,1922,11438,1927,11443,1922,11447,1927,11452,1918,11458,1946,11463,1937,11467,1932,11472,1932,11477,1927,11481,1941,11486,1980,11491,1994,11496,2105,11500,2306,11505,2517,11510,2652,11515,2700,11519,2739,11525,2820,11530,2820,11534,2839,11539,2864,11544,2897,11549,2931,11558,2968,11563,2968,11568,2984,11572,2954,11577,2954,11582,2973,11587,2984,11592,3051,11597,3123,11602,3104,11606,3123,11611,3098,11616,3104,11621,3070,11625,3046,11630,3070,11635,3046,11639,3021,11644,3003,11650,3031,11655,3007,11659,3021,11664,3060,11669,3036,11673,3060,11678,3123,11688,3151,11692,3151,11697,3137,11702,3132,11707,3137,11711,3108,11717,3104,11722,3108,11726,3123,11731,3127,11736,3113,11741,3108,11745,3104,11750,3104,11755,3098,11760,3089,11764,3051,11769,3089,11774,3108,11779,3089,11784,3127,11789,3151,11794,3113,11798,3108,11803,3146,11812,3118,11817,3108,11827,3098,11831,3093,11836,3108,11842,3098,11847,3146,11851,3137,11856,3127,11861,3137,11865,3142,11870,3113,11875,3093,11880,3104,11884,3142,11889,3156,11894,3151,11899,3118,11903,3160,11909,3146,11914,3160,11918,3132,11923,3137,11928,3160,11933,3176,11942,3132,11947,3151,11951,3123,11956,3113,11961,3113,11971,3118,11976,3113,11981,3151,11986,3160,11990,3137,11995,3146,12000,3151,12004,3180,12009,3142,12014,3104,12019,3089,12023,3098,12028,3089,12034,3123,12039,3190,12043,3195,12048,3195,12053,3209,12057,3213,12062,3204,12072,3132,12076,3127,12081,3113,12086,3123,12090,3166,12096,3195,12101,3271,12106,3229,12110,3171,12115,3146,12120,3098,12125,3132,12129,3123,12134,3127,12139,3132,12143,3123,12148,3118,12153,3098,12159,3046,12163,3056,12168,3079,12173,3089,12178,3089,12182,3093,12187,3098,12196,3074,12201,3084,12206,3079,12211,3137,12215,3142,12220,3118,12226,3113,12230,3151,12235,3180,12240,3185,12245,3123,12249,3127,12254,3123,12259,3142,12264,3151,12268,3160,12273,3199,12278,3176,12282,3176,12288,3171,12293,3171,12298,3199,12302,3185,12307,3176,12312,3127,12317,3151,12326,3142,12331,3151,12335,3104,12340,3060,12345,3041,12351,3056,12355,3056,12360,3070,12365,3060,12369,3051,12374,3056,12379,3070,12384,3098,12388,3151,12393,3142,12398,3166,12403,3146,12407,3113,12412,3104,12418,3104,12422,3093,12427,3098,12432,3123,12437,3079,12441,3093,12446,3093,12456,3118,12460,3123,12465,3132,12470,3104,12474,3098,12480,3113,12485,3146,12490,3185,12494,3190,12499,3233,12504,3146,12508,3070,12513,3079,12518,3065,12523,3079,12527,3089,12532,3127,12537,3146,12543,3166,12547,3079,12552,3204,12557,3151,12561,3156,12566,3065,12571,3012,12580,2979,12585,3093,12590,3093,12595,3084,12599,3036,12604,3026,12610,3007,12614,3113,12619,3296,12624,3300,12629,3233,12633,3146,12638,3132,12643,3127,12647,3146,12652,3171,12657,3199,12662,3171,12666,3093,12677,3093,12682,3123,12686,3146,12691,3190,12696,3176,12700,3195,12710,3160,12715,3137,12719,3142,12724,3166,12729,3151,12735,3204,12739,3160,12744,3146,12749,3160,12753,3185,12758,3199,12763,3171,12768,3180,12772,3156,12777,3156,12782,3176,12786,3180,12791,3199,12796,3238,12802,3247,12806,3262,12811,3252,12816,3243,12821,3243,12825,3305,12830,3271,12839,3266,12844,3238,12849,3238,12854,3271,12858,3243,12864,3243,12869,3213,12874,3185,12878,3185,12883,3229,12888,3195,12892,3195,12897,3199,12902,3160,12907,3176,12911,3160,12916,3185,12921,3223,12926,3209,12931,3185,12936,3195,12941,3213,12945,3180,12950,3108,12955,3098,12964,3142,12969,3160,12974,3185,12978,3180,12983,3166,12989,3142,12994,3176,12998,3204,13003,3171,13008,3156,13013,3132,13017,3123,13022,3176,13027,3151,13031,3180,13036,3176,13041,3171,13046,3160,13050,3180,13056,3204,13061,3209,13065,3156,13070,3093,13075,3065,13080,3070,13084,3160,13094,3281,13099,3305,13103,3223,13108,3098,13113,3036,13118,3046,13123,3093,13128,3104,13133,3142,13137,3113,13142,3089,13147,3132,13152,3127,13156,3180,13161,3199,13166,3204,13170,3195,13175,3176,13181,3229,13186,3204,13190,3266,13195,3247,13200,3262,13205,3204,13209,3213,13214,3209,13223,3243,13228,3209,13233,3137,13238,3185,13243,3160,13248,3146,13253,3185,13257,3176,13262,3089,13267,3108,13272,3142,13276,3127,13281,3176,13286,3176,13291,3151,13295,3171,13300,3146,13305,3171,13310,3185,13315,3195,13320,3199,13325,3218,13329,3213,13334,3238,13339,3252,13348,3338,13353,3343,13358,3387,13362,3382,13367,3492,13373,3492,13378,3544,13382,3627,13387,3535,13392,3507,13396,3439,13401,3410,13406,3410,13411,3454,13415,3444,13420,3363,13425,3296,13430,3271,13435,3305,13440,3377,13445,3410,13449,3425,13454,3477,13459,3502,13464,3544,13468,3516,13478,3468,13483,3439,13487,3468,13492,3425,13498,3425,13502,3358,13507,3391,13512,3439,13517,3473,13521,3497,13526,3516,13531,3468,13535,3430,13540,3439,13545,3488,13550,3497,13554,3526,13559,3521,13565,3502,13570,3458,13574,3391,13579,3421,13584,3430,13588,3329,13593,3252,13598,3233,13607,3171,13612,3247,13617,3319,13622,3358,13627,3421,13632,3415,13637,3492,13641,3521,13646,3588,13651,3636,13656,3665,13660,3636,13665,3694,13670,3669,13674,3694,13679,3674,13684,3694,13690,3665,13694,3689,13699,3674,13704,3732,13709,3694,13713,3689,13718,3665,13723,3732,13732,3742,13737,3722,13742,3727,13746,3674,13751,3680,13757,3713,13762,3699,13766,3669,13771,3694,13776,3680,13780,3752,13785,3669,13790,3713,13795,3684,13799,3708,13804,3674,13809,3669,13813,3669,13819,3775,13824,3703,13829,3703,13833,3689,13838,3732,13843,3742,13848,3669,13852,3699,13862,3699,13866,3689,13876,3713,13882,3689,13886,3646,13891,3747,13896,3703,13901,3684,13905,3703,13910,3732,13915,3727,13919,3703,13924,3674,13929,3752,13934,3674,13938,3694,13944,3680,13949,3742,13953,3703,13958,3752,13963,3732,13968,3680,13972,3708,13977,3703,13982,3699,13991,3703,13996,3694,14001,3703,14005,3680,14011,3689,14016,3708,14021,3722,14025,3689,14030,3665,14035,3669,14040,3689,14044,3646,14049,3665,14054,3680,14058,3650,14063,3613,14068,3564,14074,3631,14078,3699,14083,3680,14088,3722,14092,3736,14097,3713,14102,3718,14107,3655,14116,3607,14121e" filled="f" stroked="t" strokeweight=".72pt" strokecolor="#069346">
                <v:path arrowok="t"/>
              </v:shape>
            </v:group>
            <v:group style="position:absolute;left:4520;top:8779;width:1440;height:5347" coordorigin="4520,8779" coordsize="1440,5347">
              <v:shape style="position:absolute;left:4520;top:8779;width:1440;height:5347" coordorigin="4520,8779" coordsize="1440,5347" path="m4644,8779l4640,8784,4640,8794,4629,8799,4629,8803,4615,8808,4620,8813,4659,8822,4620,8827,4582,8832,4568,8836,4562,8841,4572,8852,4562,8856,4543,8861,4534,8866,4534,8871,4543,8880,4538,8885,4534,8889,4548,8894,4553,8899,4635,8908,4697,8914,4846,8919,5038,8923,5177,8928,5325,8938,5465,8942,5547,8947,5547,8952,5528,8957,5517,8966,5513,8971,5532,8976,5523,8981,5489,8986,5465,8995,5465,9000,5465,9005,5465,9010,5461,9014,5450,9019,5426,9028,5412,9033,5412,9039,5431,9044,5441,9048,5431,9058,5398,9062,5345,9067,5306,9072,5325,9077,5350,9086,5364,9091,5369,9096,5369,9101,5374,9106,5403,9115,5412,9120,5422,9125,5445,9130,5465,9134,5465,9144,5455,9149,5455,9153,5461,9158,5445,9163,5422,9173,5408,9178,5403,9183,5412,9187,5426,9192,5426,9201,5431,9206,5431,9211,5441,9216,5445,9220,5445,9231,5436,9236,5426,9240,5412,9245,5417,9250,5470,9259,5517,9264,5667,9269,5845,9273,5921,9278,5954,9288,5959,9293e" filled="f" stroked="t" strokeweight=".48pt" strokecolor="#7C277C">
                <v:path arrowok="t"/>
                <v:stroke dashstyle="dash"/>
              </v:shape>
              <v:shape style="position:absolute;left:4520;top:8779;width:1440;height:5347" coordorigin="4520,8779" coordsize="1440,5347" path="m5959,9298l5935,9303,5907,9307,5901,9317,5892,9322,5878,9326,5912,9331,5921,9336,5892,9345,5896,9350,5907,9356,5878,9360,5868,9365,5878,9375,5882,9379,5887,9384,5912,9389,5931,9393,5945,9403,5907,9408,5892,9412,5878,9417,5787,9423,5681,9432,5604,9437,5575,9442,5547,9446,5528,9451,5523,9461,5537,9465,5532,9470,5537,9475,5508,9479,5461,9490,5412,9495,5378,9499,5374,9504,5374,9509,5374,9518,5374,9523,5378,9528,5388,9532,5408,9537,5412,9548,5412,9552,5398,9557,5388,9562,5388,9567,5398,9576,5422,9581,5431,9585,5426,9590,5412,9595,5403,9604,5388,9609,5388,9615,5392,9619,5392,9624,5388,9634,5374,9638,5359,9643,5340,9648,5330,9653,5321,9662,5316,9667,5340,9671,5369,9677,5359,9682,5359,9691,5336,9696,5316,9701,5311,9706,5302,9710,5311,9720,5316,9724,5311,9729,5302,9734,5311,9740,5336,9749,5355,9754,5369,9758,5378,9763,5392,9768,5392,9777,5378,9782,5364,9787,5364,9792,5383,9796,5412,9807,5455,9811,5470,9816,5470,9821,5450,9826,5450,9835,5445,9840,5431,9845,5445,9849,5455,9854,5455,9863,5445,9869,5426,9874,5412,9879,5412,9883,5412,9893,5412,9897,5383,9902,5355,9907,5340,9912,5359,9921,5383,9926,5392,9932,5388,9936,5364,9941,5345,9950,5369,9955,5392,9960,5383,9965,5364,9969,5350,9974,5355,9984,5383,9988,5431,9994,5475,9999,5489,10003,5465,10013,5417,10018,5383,10022,5345,10027,5311,10032,5297,10041,5302,10046,5330,10051,5364,10055,5388,10061,5403,10071,5426,10075,5489,10080,5561,10085,5580,10089,5584,10099,5580,10104,5584,10108,5584,10113,5575,10118,5513,10128,5461,10133,5436,10138,5412,10142,5383,10147,5383,10157,5403,10161,5412,10166,5350,10191,5321,10195,5297,10200,5283,10205,5287,10214,5306,10219,5330,10224,5355,10228,5392,10233,5441,10243,5479,10247,5484,10253,5489,10258,5489,10263,5470,10272,5455,10277,5436,10281,5412,10286,5392,10291,5374,10300,5392,10305,5426,10310,5431,10316,5431,10320,5422,10330,5403,10334,5392,10339,5403,10344,5412,10349,5403,10358,5398,10363,5426,10367,5450,10372,5431,10378,5383,10387,5336,10392,5325,10397,5345,10402,5359,10406,5374,10416,5388,10420,5403,10425,5412,10430,5408,10435,5403,10445,5408,10450,5422,10455,5431,10459,5422,10464,5403,10473,5392,10478,5403,10483,5422,10488,5436,10492,5436,10503,5412,10507,5392,10512,5378,10517,5378,10522,5403,10531,5431,10536,5450,10541,5455,10545,5445,10550,5441,10559,5426,10564,5412,10570,5403,10575,5412,10579,5431,10589,5455,10594,5461,10598,5455,10603,5455,10608,5461,10617,5465,10622,5465,10627,5465,10632,5479,10637,5494,10646,5489,10651,5470,10656,5455,10661,5445,10665,5450,10675,5455,10680,5465,10684,5450,10689,5436,10695,5441,10704,5455,10709,5475,10714,5498,10718,5508,10723,5513,10733,5513,10737,5513,10742,5513,10747,5513,10751,5517,10762,5523,10767,5528,10771,5528,10776,5523,10781,5528,10790,5542,10795,5551,10800,5542,10804,5513,10809,5489,10819,5484,10824,5475,10829,5461,10834,5445,10838,5417,10848,5445,10853,5523,10857,5584,10862,5637,10867,5657,10876,5637,10881,5633,10887,5653,10891,5720,10896,5792,10906,5815,10910,5815,10915,5834,10920,5863,10924,5878,10929,5887,10939,5896,10943,5907,10949,5921,10954,5949,10959,5959,10968e" filled="f" stroked="t" strokeweight=".48pt" strokecolor="#7C277C">
                <v:path arrowok="t"/>
                <v:stroke dashstyle="dash"/>
              </v:shape>
              <v:shape style="position:absolute;left:4520;top:8779;width:1440;height:5347" coordorigin="4520,8779" coordsize="1440,5347" path="m5959,10973l5940,10977,5926,10982,5887,10987,5806,10996,5695,11001,5609,11006,5565,11011,5537,11016,5498,11026,5479,11030,5479,11035,5479,11040,5494,11045,5494,11054,5494,11059,5508,11063,5523,11068,5532,11073,5532,11083,5532,11088,5537,11093,5542,11098,5537,11102,5532,11112,5532,11116,5532,11121,5532,11169,5542,11174,5570,11179,5614,11184,5686,11188,5782,11198,5815,11202,5834,11208,5839,11213,5834,11218,5820,11227,5796,11232,5782,11237,5777,11241,5777,11246,5772,11255,5767,11260,5767,11265,5767,11271,5767,11299,5762,11304,5762,11313,5767,11318,5762,11323,5757,11327,5757,11333,5757,11342,5757,11347,5762,11352,5767,11357,5772,11361,5767,11371,5767,11376,5772,11380,5772,11385,5767,11390,5767,11400,5767,11405,5772,11410,5777,11414,5772,11419,5767,11429,5767,11433,5767,11438,5767,11467,5762,11472,5757,11477,5757,11486,5757,11491,5757,11496,5757,11500,5757,11505,5772,11515,5772,11519,5762,11525,5739,11530,5700,11534,5686,11544,5715,11549,5743,11553,5748,11558,5724,11563,5709,11572,5715,11577,5705,11582,5676,11587,5662,11592,5667,11602,5681,11606,5724,11611,5739,11616,5729,11621,5729,11630,5724,11635,5715,11639,5709,11644,5700,11650,5724,11659,5705,11664,5686,11669,5667,11673,5653,11678,5642,11688,5633,11692,5618,11697,5604,11702,5595,11707,5580,11717,5570,11722,5570,11726,5575,11731,5584,11736,5590,11745,5590,11750,5580,11755,5565,11760,5551,11764,5551,11774,5537,11779,5532,11784,5532,11789,5532,11794,5532,11803,5508,11808,5465,11812,5431,11817,5461,11822,5489,11831,5489,11836,5479,11842,5436,11847,5403,11851,5392,11861,5403,11865,5426,11870,5461,11875,5470,11880,5455,11884,5436,11894,5426,11899,5417,11903,5412,11909,5422,11914,5431,11923,5436,11928,5450,11933,5461,11937,5475,11942,5475,11951,5475,11956,5475,11961,5484,11966,5498,11971,5513,11981,5513,11986,5503,11990,5484,11995,5461,12000,5455,12009,5455,12014,5445,12019,5431,12023,5422,12028,5422,12039,5417,12043,5417,12048,5431,12053,5465,12057,5503,12067,5523,12072,5528,12076,5542,12081,5537,12086,5542,12095,5561,12101,5561,12106,5565,12110,5561,12115,5532,12125,5465,12129,5383,12134,5355,12139,5364,12143,5383,12153,5403,12158,5408,12163,5412,12168,5412,12173,5403,12182,5392,12187,5383,12192,5403,12196,5450,12201,5489,12211,5465,12215,5431,12220,5417,12226,5445,12230,5441,12240,5412,12245,5403,12249,5359,12254,5283,12259,5249,12268,5249,12273,5253,12278,5269,12282,5287,12288,5325,12298,5364,12302,5426,12307,5465,12312,5465,12317,5408,12326,5345,12331,5359,12335,5350,12340,5287,12345,5244,12355,5211,12360,5200,12365,5220,12369,5216,12374,5177,12384,5186,12388,5244,12393,5287,12398,5330,12403,5383,12412,5426,12418,5484,12422,5431,12427,5345,12432,5321,12441,5321,12446,5336,12451,5392,12456,5422,12460,5450,12470,5455,12474,5436,12480,5431,12485,5412,12490,5392,12499,5383,12504,5378,12508,5403,12513,5417,12518,5431,12527,5441,12532,5408,12537,5378,12543,5383,12547,5431,12557,5484,12561,5494,12566,5484,12571,5436,12576,5392,12585,5383,12590,5369,12595,5359,12599,5350,12604,5359,12614,5383,12619,5412,12624,5461,12629,5551,12633,5647,12643,5681,12647,5662,12652,5575,12657,5426,12662,5306,12672,5278,12677,5292,12682,5297,12686,5287,12691,5278,12700,5330,12705,5417,12710,5441,12715,5431,12719,5392,12729,5316,12735,5269,12739,5258,12744,5273,12749,5292,12758,5297,12763,5287,12768,5269,12772,5263,12777,5273,12786,5359,12791,5417,12796,5388,12802,5336,12806,5244,12816,5177,12821,5158,12825,5158,12830,5153,12835,5138,12839,5138,12849,5138,12854,5148,12858,5158,12864,5144,12869,5119,12878,5091,12883,5052,12888,5052,12892,5077,12897,5119,12907,5153,12911,5148,12916,5138,12921,5138,12926,5148,12936,5158,12941,5163,12945,5182,12950,5239,12955,5269,12964,5244,12969,5230,12974,5249,12978,5244,12983,5253,12994,5292,12998,5345,13003,5369,13008,5330,13013,5253,13022,5239,13027,5244,13031,5263,13036,5287,13041,5292,13050,5278,13056,5263,13061,5244,13065,5239,13070,5239,13080,5249,13084,5273,13089,5302,13094,5321,13099,5325,13108,5355,13113,5403,13118,5455,13123,5489,13128,5417,13137,5306,13142,5283,13147,5321,13152,5378,13156,5392,13166,5369,13170,5325,13175,5316,13181,5325,13186,5369,13195,5403,13200,5321,13205,5244,13209,5206,13214,5200,13223,5200,13228,5191,13233,5158,13238,5138,13243,5138,13253,5144,13257,5158,13262,5153,13267,5129,13272,5119,13281,5133,13286,5148,13291,5186,13295,5220,13300,5253,13310,5269,13315,5253,13320,5234,13325,5220,13329,5211,13339,5216,13344,5220,13348,5200,13353,5144,13358,5081,13367,5077,13373,5077,13378,5008,13382,4918,13387,4827,13396,4774,13401,4735,13406,4707,13411,4702,13415,4687,13425,4668,13430,4668,13435,4687,13440,4740,13445,4802,13454,4816,13459,4793,13464,4779,13468,4788,13473,4798,13483,4798,13487,4779,13492,4735,13498,4707,13502,4687,13512,4677,13517,4692,13521,4692,13526,4692,13531,4697,13540,4716,13545,4730,13550,4702,13554,4677,13559,4677,13570,4697,13574,4721,13579,4745,13584,4764,13588,4760,13598,4745,13603,4735,13607,4764,13612,4816,13617,4836,13627,4922,13637,4985,13656,4922,13660,4807,13665,4745,13670,4730,13674,4682,13684,4624,13690,4587,13694,4543,13699,4524,13704,4524,13713,4529,13718,4534,13723,4534,13727,4529,13732,4524,13742,4529,13746,4538,13751,4548,13757,4543,13762,4534,13771,4524,13776,4524,13780,4534,13785,4538,13790,4543,13795,4538,13804,4524,13809,4524,13813,4538,13819,4538,13824,4529,13833,4524,13838,4534,13843,4524,13848,4520,13852,4534,13862,4524,13866,4557,13871,4582,13876,4557,13882,4543,13891,4572,13896,4557,13901,4534,13905,4520,13910,4524,13919,4524,13924,4534,13929,4534,13934,4534,13938,4548,13949,4553,13953,4557,13958,4557,13963,4557,13968,4557,13977,4543,13982,4538,13987,4534,13991,4529,13996,4543,14005,4553,14011,4538,14016,4538,14021,4548,14025,4548,14035,4543,14040,4538,14044,4543,14049,4538,14054,4529,14063,4534,14068,4548,14074,4553,14078,4591,14083,4635,14092,4654,14097,4659,14102,4673,14107,4716,14111,4754,14121,4774,14126e" filled="f" stroked="t" strokeweight=".48pt" strokecolor="#7C277C">
                <v:path arrowok="t"/>
                <v:stroke dashstyle="dash"/>
              </v:shape>
            </v:group>
            <v:group style="position:absolute;left:2216;top:3231;width:1819;height:5831" coordorigin="2216,3231" coordsize="1819,5831">
              <v:shape style="position:absolute;left:2216;top:3231;width:1819;height:5831" coordorigin="2216,3231" coordsize="1819,5831" path="m2220,3231l2220,3231,2220,8856,2216,8861,2216,8885,2220,8889,2522,8894,3511,8899,3031,8904,2806,8909,2642,8914,2772,8919,3564,8923,3458,8928,2954,8933,2921,8938,2705,8942,2498,8947,2647,8952,2556,8957,2403,8961,2480,8971,2397,8976,2364,8981,2345,8986,2364,8991,2528,8995,2551,9000,2580,9005,2637,9010,2383,9014,2345,9019,2355,9024,2364,9028,2422,9033,2566,9039,3012,9044,3209,9048,2427,9053,2792,9058,4034,9061e" filled="f" stroked="t" strokeweight=".48pt" strokecolor="#3952A3">
                <v:path arrowok="t"/>
                <v:stroke dashstyle="dash"/>
              </v:shape>
            </v:group>
            <v:group style="position:absolute;left:1635;top:9065;width:360;height:2" coordorigin="1635,9065" coordsize="360,2">
              <v:shape style="position:absolute;left:1635;top:9065;width:360;height:2" coordorigin="1635,9065" coordsize="360,0" path="m2878,9065l3238,9065e" filled="f" stroked="t" strokeweight=".711pt" strokecolor="#3952A3">
                <v:path arrowok="t"/>
                <v:stroke dashstyle="dash"/>
              </v:shape>
              <v:shape style="position:absolute;left:1630;top:9062;width:2409;height:5050" type="#_x0000_t75">
                <v:imagedata r:id="rId263" o:title=""/>
              </v:shape>
            </v:group>
            <v:group style="position:absolute;left:4034;top:3173;width:1920;height:10867" coordorigin="4034,3173" coordsize="1920,10867">
              <v:shape style="position:absolute;left:4034;top:3173;width:1920;height:10867" coordorigin="4034,3173" coordsize="1920,10867" path="m4034,8712l4039,8718,4044,8727,4044,8746,4034,8755e" filled="f" stroked="t" strokeweight=".48pt" strokecolor="#FDD600">
                <v:path arrowok="t"/>
              </v:shape>
              <v:shape style="position:absolute;left:4034;top:3173;width:1920;height:10867" coordorigin="4034,3173" coordsize="1920,10867" path="m4034,8871l4342,8876,4568,8880,4572,8885,4515,8890,4553,8899,4582,8904,4572,8910,4572,8919,4577,8928,4591,8933,4596,8938,4624,8943,4663,8947,4668,8957,4659,8966,4677,8971,4682,8977,4677,8986,4682,8991,4682,9000,4707,9005,4730,9015,4749,9019,4783,9024,4779,9029,4716,9033,4740,9044,4788,9049,4740,9053,4687,9058,4677,9063,4707,9072,4730,9077,4735,9082,4754,9086,4764,9091,4754,9102,4745,9106,4749,9111,4754,9116,4754,9130,4745,9135,4745,9139,4754,9144,4735,9164,4740,9169,4740,9173,4735,9178,4735,9188,4740,9192,4740,9197,4730,9202,4730,9206,4740,9216,4740,9221,4754,9225,4707,9231,4582,9236,4538,9245,4534,9250,4534,9255,4568,9259,4644,9264,4740,9274,4788,9278,4769,9283,4730,9288,4712,9294,4730,9303,4697,9308,4697,9312,4726,9317,4721,9322,4726,9331,4745,9336,4740,9341,4687,9345,4677,9350,4702,9361,4697,9365,4730,9370,4754,9375,4682,9380,4606,9389,4615,9394,4640,9398,4644,9403,4624,9408,4624,9417,4640,9423,4663,9428,4692,9433,4716,9437,4735,9447,4745,9451,4740,9456,4749,9461,4769,9466,4769,9475,4764,9480,4754,9485,4730,9490,4726,9495,4740,9504,4754,9509,4749,9514,4721,9519,4712,9523,4707,9533,4716,9537,4716,9542,4721,9548,4745,9553,4749,9562,4735,9567,4730,9572,4730,9576,4740,9581,4754,9590,4769,9595,4788,9600,4812,9605,4822,9610,4822,9620,4812,9624,4802,9629,4816,9634,4812,9639,4807,9648,4812,9653,4793,9658,4774,9662,4764,9667,4764,9677,4774,9682,4802,9692,4802,9696,4788,9706,4779,9711,4754,9715,4735,9720,4730,9725,4745,9734,4760,9740,4760,9745,4754,9749,4721,9754,4697,9763,4687,9768,4687,9782,4692,9792,4697,9797,4697,9807,4702,9812,4712,9821,4730,9831,4735,9835,4735,9854,4749,9859,4760,9864,4760,9869,4745,9879,4745,9884,4760,9888,4721,9898,4740,9907,4749,9912,4774,9917,4807,9921,4822,9926,4798,9937,4754,9941,4726,9946,4726,9951,4735,9955,4749,9965,4764,9970,4769,9974,4769,9979,4779,9984,4812,9994,4869,9999,4865,10004,4832,10008,4816,10013,4812,10023,4836,10027,4855,10032,4855,10037,4860,10042,4749,10051,4620,10057,4620,10061,4721,10066,4841,10071,4879,10080,4860,10085,4836,10090,4851,10094,4885,10099,4865,10109,4836,10113,4807,10118,4798,10124,4822,10129,4832,10138,4822,10143,4812,10147,4816,10152,4836,10157,4836,10166,4841,10171,4841,10176,4807,10181,4760,10186,4745,10196,4749,10200,4774,10205,4774,10215,4807,10224,4816,10229,4816,10233,4812,10238,4816,10243,4822,10253,4812,10258,4807,10263,4816,10268,4827,10272,4836,10282,4841,10286,4832,10291,4816,10296,4812,10301,4836,10311,4822,10316,4764,10321,4745,10325,4788,10330,4832,10339,4846,10344,4827,10349,4822,10354,4832,10358,4832,10368,4827,10372,4822,10378,4812,10383,4812,10388,4827,10402,4836,10407,4841,10411,4841,10416,4832,10425,4832,10430,4822,10435,4812,10441,4812,10445,4816,10455,4836,10460,4851,10464,4846,10469,4822,10474,4807,10483,4807,10488,4816,10493,4816,10497,4812,10503,4812,10546,4802,10550,4793,10555,4802,10560,4812,10570,4812,10575,4788,10580,4779,10584,4788,10589,4793,10599,4783,10603,4812,10608,4827,10613,4812,10617,4798,10627,4812,10633,4822,10637,4812,10642,4798,10647,4774,10656,4769,10661,4769,10685,4774,10689,4779,10695,4774,10700,4764,10704,4754,10714,4740,10719,4754,10723,4764,10728,4769,10733,4754,10742,4730,10747,4749,10752,4760,10756,4764,10762,4774,10772,4774,10776,4779,10781,4783,10786,4783,10790,4788,10800,4793,10805,4788,10809,4774,10814,4764,10819,4754,10829,4754,10834,4740,10839,4726,10843,4721,10848,4730,10858,4749,10862,4721,10867,4673,10872,4659,10877,4673,10887,4697,10892,4668,10896,4601,10901,4601,10906,4606,10915,4587,10920,4577,10925,4591,10929,4624,10934,4682,10944,4716,10949,4745,10954,4745,10959,4716,10964,4687,10973,4716,10978,4740,10982,4740,10987,4749,10992,4764,11001,4764,11006,4760,11012,4745,11017,4745,11021,4749,11031,4745,11035,4735,11040,4726,11045,4730,11050,4745,11059,4745,11064,4749,11068,4745,11073,4740,11079,4740,11103,4745,11107,4740,11117,4712,11121,4687,11126,4702,11131,4730,11136,4712,11146,4697,11151,4668,11156,4644,11160,4654,11165,4624,11174,4601,11179,4663,11184,4702,11189,4707,11193,4697,11204,4682,11208,4677,11213,4697,11218,4697,11223,4692,11232,4697,11237,4712,11242,4726,11246,4735,11251,4716,11260,4707,11265,4702,11271,4702,11276,4712,11280,4730,11290,4721,11295,4697,11299,4716,11304,4721,11309,4707,11318,4692,11323,4697,11328,4692,11333,4692,11338,4697,11347,4702,11352,4697,11357,4673,11362,4659,11366,4677,11376,4702,11381,4687,11385,4692,11390,4707,11396,4702,11405,4692,11410,4692,11415,4697,11419,4697,11424,4692,11434,4682,11438,4692,11448,4702,11452,4716,11463,4712,11468,4687,11472,4654,11477,4659,11482,4677,11491,4659,11496,4663,11501,4673,11505,4668,11510,4673,11520,4673,11525,4659,11530,4668,11535,4682,11539,4682,11549,4677,11554,4668,11558,4668,11563,4682,11577,4677,11582,4659,11588,4668,11592,4687,11597,4687,11607,4692,11611,4692,11616,4687,11621,4687,11640,4692,11644,4692,11650,4687,11655,4687,11669,4697,11678,4707,11683,4707,11693,4702,11697,4692,11702,4687,11707,4692,11713,4697,11722,4702,11727,4712,11731,4716,11736,4721,11741,4721,11750,4716,11755,4730,11769,4740,11780,4740,11789,4754,11794,4754,11799,4749,11808,4740,11813,4726,11817,4730,11822,4745,11827,4754,11836,4740,11842,4721,11847,4726,11852,4735,11856,4730,11866,4721,11870,4721,11875,4740,11880,4726,11894,4730,11899,4740,11905,4740,11909,4745,11914,4740,11923,4735,11928,4735,11933,4730,11938,4730,11942,4735,11952,4730,11956,4726,11961,4745,11966,4764,11972,4754,11981,4740,11986,4735,11991,4745,11995,4735,12000,4712,12009,4712,12014,4735,12019,4745,12024,4730,12028,4726,12039,4726,12048,4716,12058,4716,12067,4726,12072,4730,12077,4749,12081,4769,12086,4764,12096,4745,12106,4740,12111,4749,12115,4749,12125,4754,12130,4764,12134,4754,12139,4735,12144,4730,12153,4740,12164,4740,12168,4735,12173,4726,12183,4735,12192,4745,12197,4764,12201,4779,12211,4779,12216,4774,12220,4779,12226,4774,12231,4749,12240,4760,12250,4760,12254,4774,12259,4783,12269,4779,12273,4779,12278,4812,12283,4827,12288,4783,12298,4779,12303,4783,12307,4793,12312,4788,12317,4769,12326,4769,12331,4793,12336,4779,12340,4769,12345,4769,12356,4754,12360,4730,12365,4730,12370,4760,12374,4779,12384,4779,12389,4774,12393,4740,12398,4730,12403,4740,12412,4740,12423,4764,12427,4769,12432,4749,12442,4740,12446,4760,12451,4769,12456,4754,12470,4745,12475,4754,12480,4769,12485,4754,12490,4716,12499,4712,12504,4716,12509,4735,12515,4745,12523,4757,12535,4769,12543,4760,12548,4735,12557,4730,12562,4716,12566,4726,12576,4712,12585,4716,12590,4726,12595,4726,12600,4764,12604,4832,12615,4788,12619,4745,12624,4745,12629,4769,12634,4779,12643,4769,12648,4760,12652,4754,12657,4754,12662,4760,12672,4769,12677,4783,12682,4807,12687,4807,12691,4783,12701,4779,12705,4783,12710,4798,12715,4812,12720,4807,12729,4788,12735,4779,12740,4798,12744,4812,12749,4816,12758,4822,12763,4812,12768,4793,12773,4793,12777,4836,12787,4851,12791,4836,12797,4822,12802,4822,12807,4812,12816,4836,12821,4865,12826,4874,12830,4879,12835,4827,12844,4798,12849,4816,12854,4798,12860,4807,12864,4807,12874,4816,12879,4827,12883,4802,12888,4760,12893,4749,12902,4745,12907,4749,12912,4769,12916,4779,12921,4793,12931,4798,12936,4721,12946,4745,12950,4793,12960,4812,12965,4807,12969,4788,12974,4802,12979,4788,12989,4769,12994,4802,12999,4812,13003,4807,13008,4793,13018,4788,13022,4802,13027,4788,13032,4779,13036,4783,13046,4788,13052,4769,13056,4740,13061,4735,13066,4760,13075,4783,13080,4816,13085,4802,13089,4749,13094,4740,13104,4749,13108,4769,13113,4774,13119,4774,13123,4769,13133,4769,13138,4779,13142,4812,13147,4827,13152,4793,13161,4802,13166,4802,13171,4793,13175,4827,13181,4851,13191,4827,13195,4798,13200,4827,13205,4798,13210,4822,13219,4836,13224,4822,13228,4802,13233,4807,13238,4798,13248,4760,13258,4774,13262,4802,13267,4816,13281,4812,13286,4793,13291,4793,13296,4816,13305,4827,13311,4807,13315,4783,13320,4827,13325,4956,13334,5033,13339,5014,13344,5047,13349,5052,13353,5200,13363,5422,13367,5461,13373,5287,13378,5043,13383,4980,13392,5038,13397,5133,13401,5110,13406,4980,13411,4956,13420,4999,13425,4975,13430,5043,13436,5144,13440,5200,13450,5216,13454,5253,13459,5239,13464,5144,13469,5249,13478,5230,13483,5153,13488,5200,13492,5258,13498,5273,13507,5253,13512,5200,13517,5119,13522,5100,13526,5095,13536,5124,13540,5200,13545,5216,13550,5081,13555,4932,13565,4918,13570,4927,13575,4932,13579,4922,13584,4975,13593,4980,13598,4966,13603,4961,13608,5004,13612,5094,13619,5184,13623,5274,13625,5364,13626,5454,13627,5499,13627,5588,13628,5678,13630,5767,13633,5857,13638,5954,13651,5916,13656,5907,13661,5949,13665,5954,13670,5868,13679,5575,13684,5653,13690,5806,13695,5868,13699,5912,13709,5954,13714,5945,13718,5825,13723,5782,13728,5935,13737,5954,13742,5954,13800,5921,13804,5849,13809,5825,13814,5954,13824,5954,13829,5892,13834,5743,13838,5949,13843,5954,13853,5954,13896,5882,13901,5777,13910,5954,13915,5954,13924,5921,13929,5892,13939,5954,13944,5954,13958,5901,13968,5949,13973,5954,13977,5926,13982,5882,13987,5907,13996,5954,14001,5954,14011,5945,14016,5921,14026,5892,14030,5882,14040,5882,14045e" filled="f" stroked="t" strokeweight=".48pt" strokecolor="#FDD600">
                <v:path arrowok="t"/>
              </v:shape>
            </v:group>
            <v:group style="position:absolute;left:8244;top:3558;width:2515;height:2" coordorigin="8244,3558" coordsize="2515,2">
              <v:shape style="position:absolute;left:8244;top:3558;width:2515;height:2" coordorigin="8244,3558" coordsize="2515,0" path="m8244,3558l10760,3558e" filled="f" stroked="t" strokeweight=".24pt" strokecolor="#231F20">
                <v:path arrowok="t"/>
              </v:shape>
            </v:group>
            <v:group style="position:absolute;left:8244;top:3826;width:2515;height:2" coordorigin="8244,3826" coordsize="2515,2">
              <v:shape style="position:absolute;left:8244;top:3826;width:2515;height:2" coordorigin="8244,3826" coordsize="2515,0" path="m8244,3826l10760,3826e" filled="f" stroked="t" strokeweight=".24pt" strokecolor="#231F20">
                <v:path arrowok="t"/>
              </v:shape>
            </v:group>
            <v:group style="position:absolute;left:8244;top:4594;width:2515;height:2" coordorigin="8244,4594" coordsize="2515,2">
              <v:shape style="position:absolute;left:8244;top:4594;width:2515;height:2" coordorigin="8244,4594" coordsize="2515,0" path="m8244,4594l10760,4594e" filled="f" stroked="t" strokeweight=".24pt" strokecolor="#231F20">
                <v:path arrowok="t"/>
              </v:shape>
            </v:group>
            <v:group style="position:absolute;left:8244;top:4939;width:2515;height:2" coordorigin="8244,4939" coordsize="2515,2">
              <v:shape style="position:absolute;left:8244;top:4939;width:2515;height:2" coordorigin="8244,4939" coordsize="2515,0" path="m8244,4939l10760,4939e" filled="f" stroked="t" strokeweight=".24pt" strokecolor="#231F20">
                <v:path arrowok="t"/>
              </v:shape>
            </v:group>
            <v:group style="position:absolute;left:8244;top:6974;width:2515;height:2" coordorigin="8244,6974" coordsize="2515,2">
              <v:shape style="position:absolute;left:8244;top:6974;width:2515;height:2" coordorigin="8244,6974" coordsize="2515,0" path="m8244,6974l10760,6974e" filled="f" stroked="t" strokeweight=".24pt" strokecolor="#231F20">
                <v:path arrowok="t"/>
              </v:shape>
            </v:group>
            <v:group style="position:absolute;left:8244;top:7896;width:2515;height:2" coordorigin="8244,7896" coordsize="2515,2">
              <v:shape style="position:absolute;left:8244;top:7896;width:2515;height:2" coordorigin="8244,7896" coordsize="2515,0" path="m8244,7896l10760,7896e" filled="f" stroked="t" strokeweight=".24pt" strokecolor="#231F20">
                <v:path arrowok="t"/>
              </v:shape>
            </v:group>
            <v:group style="position:absolute;left:8244;top:8558;width:2515;height:2" coordorigin="8244,8558" coordsize="2515,2">
              <v:shape style="position:absolute;left:8244;top:8558;width:2515;height:2" coordorigin="8244,8558" coordsize="2515,0" path="m8244,8558l10760,8558e" filled="f" stroked="t" strokeweight=".24pt" strokecolor="#231F20">
                <v:path arrowok="t"/>
              </v:shape>
            </v:group>
            <v:group style="position:absolute;left:8244;top:9384;width:2515;height:2" coordorigin="8244,9384" coordsize="2515,2">
              <v:shape style="position:absolute;left:8244;top:9384;width:2515;height:2" coordorigin="8244,9384" coordsize="2515,0" path="m8244,9384l10760,9384e" filled="f" stroked="t" strokeweight=".24pt" strokecolor="#231F20">
                <v:path arrowok="t"/>
              </v:shape>
            </v:group>
            <v:group style="position:absolute;left:8244;top:10046;width:2515;height:2" coordorigin="8244,10046" coordsize="2515,2">
              <v:shape style="position:absolute;left:8244;top:10046;width:2515;height:2" coordorigin="8244,10046" coordsize="2515,0" path="m8244,10046l10760,10046e" filled="f" stroked="t" strokeweight=".24pt" strokecolor="#231F20">
                <v:path arrowok="t"/>
              </v:shape>
            </v:group>
            <v:group style="position:absolute;left:8244;top:10959;width:2515;height:2" coordorigin="8244,10959" coordsize="2515,2">
              <v:shape style="position:absolute;left:8244;top:10959;width:2515;height:2" coordorigin="8244,10959" coordsize="2515,0" path="m8244,10959l10760,10959e" filled="f" stroked="t" strokeweight=".24pt" strokecolor="#231F20">
                <v:path arrowok="t"/>
              </v:shape>
            </v:group>
            <v:group style="position:absolute;left:8244;top:11198;width:2515;height:2" coordorigin="8244,11198" coordsize="2515,2">
              <v:shape style="position:absolute;left:8244;top:11198;width:2515;height:2" coordorigin="8244,11198" coordsize="2515,0" path="m8244,11198l10760,11198e" filled="f" stroked="t" strokeweight=".24pt" strokecolor="#231F20">
                <v:path arrowok="t"/>
              </v:shape>
            </v:group>
            <v:group style="position:absolute;left:8244;top:11505;width:2515;height:2" coordorigin="8244,11505" coordsize="2515,2">
              <v:shape style="position:absolute;left:8244;top:11505;width:2515;height:2" coordorigin="8244,11505" coordsize="2515,0" path="m8244,11505l10760,11505e" filled="f" stroked="t" strokeweight=".24pt" strokecolor="#231F20">
                <v:path arrowok="t"/>
              </v:shape>
            </v:group>
            <v:group style="position:absolute;left:8244;top:12388;width:2515;height:2" coordorigin="8244,12388" coordsize="2515,2">
              <v:shape style="position:absolute;left:8244;top:12388;width:2515;height:2" coordorigin="8244,12388" coordsize="2515,0" path="m8244,12388l10760,12388e" filled="f" stroked="t" strokeweight=".24pt" strokecolor="#231F20">
                <v:path arrowok="t"/>
              </v:shape>
            </v:group>
            <v:group style="position:absolute;left:8244;top:13637;width:2515;height:2" coordorigin="8244,13637" coordsize="2515,2">
              <v:shape style="position:absolute;left:8244;top:13637;width:2515;height:2" coordorigin="8244,13637" coordsize="2515,0" path="m8244,13637l10760,13637e" filled="f" stroked="t" strokeweight=".24pt" strokecolor="#231F20">
                <v:path arrowok="t"/>
              </v:shape>
            </v:group>
            <v:group style="position:absolute;left:8244;top:14270;width:2515;height:2" coordorigin="8244,14270" coordsize="2515,2">
              <v:shape style="position:absolute;left:8244;top:14270;width:2515;height:2" coordorigin="8244,14270" coordsize="2515,0" path="m8244,14270l10760,14270e" filled="f" stroked="t" strokeweight=".24pt" strokecolor="#231F20">
                <v:path arrowok="t"/>
              </v:shape>
            </v:group>
            <v:group style="position:absolute;left:1159;top:2309;width:9601;height:12383" coordorigin="1159,2309" coordsize="9601,12383">
              <v:shape style="position:absolute;left:1159;top:2309;width:9601;height:12383" coordorigin="1159,2309" coordsize="9601,12383" path="m10760,14692l10760,2309,1159,2309e" filled="f" stroked="t" strokeweight=".24pt" strokecolor="#231F20">
                <v:path arrowok="t"/>
              </v:shape>
            </v:group>
            <v:group style="position:absolute;left:1159;top:14692;width:9601;height:2" coordorigin="1159,14692" coordsize="9601,2">
              <v:shape style="position:absolute;left:1159;top:14692;width:9601;height:2" coordorigin="1159,14692" coordsize="9601,0" path="m1159,14692l10760,14692e" filled="f" stroked="t" strokeweight=".24pt" strokecolor="#231F20">
                <v:path arrowok="t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79" w:lineRule="exact"/>
        <w:ind w:right="2252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100"/>
        </w:rPr>
        <w:t>m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edium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to</w:t>
      </w:r>
      <w:r>
        <w:rPr>
          <w:rFonts w:ascii="Arial" w:hAnsi="Arial" w:cs="Arial" w:eastAsia="Arial"/>
          <w:sz w:val="7"/>
          <w:szCs w:val="7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bro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n,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soft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4" w:after="0" w:line="76" w:lineRule="exact"/>
        <w:ind w:left="7373" w:right="1162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SAND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light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</w:t>
      </w:r>
      <w:r>
        <w:rPr>
          <w:rFonts w:ascii="Arial" w:hAnsi="Arial" w:cs="Arial" w:eastAsia="Arial"/>
          <w:sz w:val="7"/>
          <w:szCs w:val="7"/>
          <w:color w:val="231F20"/>
          <w:spacing w:val="-3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interbedded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ith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pale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very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fine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grained,</w:t>
      </w:r>
      <w:r>
        <w:rPr>
          <w:rFonts w:ascii="Arial" w:hAnsi="Arial" w:cs="Arial" w:eastAsia="Arial"/>
          <w:sz w:val="7"/>
          <w:szCs w:val="7"/>
          <w:color w:val="231F20"/>
          <w:spacing w:val="-8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subrounded,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ell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sorted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sand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43" w:after="0" w:line="147" w:lineRule="exact"/>
        <w:ind w:left="27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>200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79" w:lineRule="exact"/>
        <w:ind w:right="1590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soft,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beco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m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ing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carbonaceous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to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ards</w:t>
      </w:r>
      <w:r>
        <w:rPr>
          <w:rFonts w:ascii="Arial" w:hAnsi="Arial" w:cs="Arial" w:eastAsia="Arial"/>
          <w:sz w:val="7"/>
          <w:szCs w:val="7"/>
          <w:color w:val="231F20"/>
          <w:spacing w:val="-7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base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49" w:after="0" w:line="79" w:lineRule="exact"/>
        <w:ind w:right="2516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COAL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lignite,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dark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bro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97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n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79" w:lineRule="exact"/>
        <w:ind w:right="1742"/>
        <w:jc w:val="righ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100"/>
        </w:rPr>
        <w:t>m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edium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grey,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soft,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carbonaceous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frag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m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ents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3" w:after="0" w:line="147" w:lineRule="exact"/>
        <w:ind w:left="27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>250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91" w:after="0" w:line="76" w:lineRule="exact"/>
        <w:ind w:left="7373" w:right="1246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CLAY,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SILTSTONE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100"/>
        </w:rPr>
        <w:t>m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edium</w:t>
      </w:r>
      <w:r>
        <w:rPr>
          <w:rFonts w:ascii="Arial" w:hAnsi="Arial" w:cs="Arial" w:eastAsia="Arial"/>
          <w:sz w:val="7"/>
          <w:szCs w:val="7"/>
          <w:color w:val="231F20"/>
          <w:spacing w:val="-6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clay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interbedded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ith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bluish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siltstone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4" w:after="0" w:line="76" w:lineRule="exact"/>
        <w:ind w:left="7373" w:right="1252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SILTSTONE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bluish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grey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hard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siltstone</w:t>
      </w:r>
      <w:r>
        <w:rPr>
          <w:rFonts w:ascii="Arial" w:hAnsi="Arial" w:cs="Arial" w:eastAsia="Arial"/>
          <w:sz w:val="7"/>
          <w:szCs w:val="7"/>
          <w:color w:val="231F20"/>
          <w:spacing w:val="-8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97"/>
        </w:rPr>
        <w:t>interbedded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97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-1"/>
          <w:w w:val="100"/>
        </w:rPr>
        <w:t>w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ith</w:t>
      </w:r>
      <w:r>
        <w:rPr>
          <w:rFonts w:ascii="Arial" w:hAnsi="Arial" w:cs="Arial" w:eastAsia="Arial"/>
          <w:sz w:val="7"/>
          <w:szCs w:val="7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1"/>
          <w:w w:val="100"/>
        </w:rPr>
        <w:t>m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inor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dark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shale</w:t>
      </w:r>
      <w:r>
        <w:rPr>
          <w:rFonts w:ascii="Arial" w:hAnsi="Arial" w:cs="Arial" w:eastAsia="Arial"/>
          <w:sz w:val="7"/>
          <w:szCs w:val="7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7"/>
          <w:szCs w:val="7"/>
          <w:color w:val="231F20"/>
          <w:spacing w:val="0"/>
          <w:w w:val="100"/>
        </w:rPr>
        <w:t>bands</w:t>
      </w:r>
      <w:r>
        <w:rPr>
          <w:rFonts w:ascii="Arial" w:hAnsi="Arial" w:cs="Arial" w:eastAsia="Arial"/>
          <w:sz w:val="7"/>
          <w:szCs w:val="7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40" w:lineRule="auto"/>
        <w:ind w:left="277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231F20"/>
          <w:spacing w:val="0"/>
          <w:w w:val="100"/>
          <w:b/>
          <w:bCs/>
        </w:rPr>
        <w:t>300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4.32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Stratigraphic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section,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Orroroo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Walloway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Basin.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96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1.56783pt;height:330.525pt;mso-position-horizontal-relative:char;mso-position-vertical-relative:line" type="#_x0000_t75">
            <v:imagedata r:id="rId26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5" w:after="0" w:line="190" w:lineRule="exact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4.33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UCG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process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292" w:footer="610" w:top="1020" w:bottom="800" w:left="1020" w:right="1000"/>
          <w:headerReference w:type="even" r:id="rId264"/>
          <w:pgSz w:w="11920" w:h="16840"/>
        </w:sectPr>
      </w:pPr>
      <w:rPr/>
    </w:p>
    <w:p>
      <w:pPr>
        <w:spacing w:before="15" w:after="0" w:line="292" w:lineRule="auto"/>
        <w:ind w:left="114" w:right="139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4.2.3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Kingston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4"/>
          <w:szCs w:val="24"/>
          <w:color w:val="007D65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127,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4576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30" w:lineRule="exact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Hybrid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Pty.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Ltd.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owned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7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subsidiary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Limited*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(100%)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*Denotes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operator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Location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4.34).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Summary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76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1979,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Corporation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Holdings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(WMC)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discovered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Tertiary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Dilwyn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margin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Otway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4.35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6" w:lineRule="auto"/>
        <w:ind w:left="114" w:right="-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4.36).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extensive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comprising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950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(92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cored)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next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seven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years,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985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million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tonne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delineated.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considered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feedstock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power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comprehensive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geological,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geotechnical,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hydrological,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feasibility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undertaken.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Pilot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5" w:after="0" w:line="280" w:lineRule="auto"/>
        <w:ind w:right="38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combustion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conducted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bulk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samples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extracted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diameter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coring.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280" w:lineRule="auto"/>
        <w:ind w:right="22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2005,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investigation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combustion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0" w:lineRule="auto"/>
        <w:ind w:right="4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WMC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sufficient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JORC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estimate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578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(measured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indicated),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determined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0" w:lineRule="auto"/>
        <w:ind w:right="30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2007.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Preliminary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scope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groundwater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studies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2008/2009,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combustion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80" w:lineRule="auto"/>
        <w:ind w:right="7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intensive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undertaken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University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Adelaide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confirmed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successfully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technology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deliver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good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quality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hydrogen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4.37).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Bench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undertaken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determine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optimal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material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temperature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77" w:space="881"/>
            <w:col w:w="4542"/>
          </w:cols>
        </w:sectPr>
      </w:pPr>
      <w:rPr/>
    </w:p>
    <w:p>
      <w:pPr>
        <w:spacing w:before="79" w:after="0" w:line="274" w:lineRule="auto"/>
        <w:ind w:left="114" w:right="7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window,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semi-industrial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scale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testing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undertaken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continuous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maintained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demonstrate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range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compositions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produced.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80" w:lineRule="atLeast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completed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confirmed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combusted,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manufacture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high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value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fuel,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urea,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ammonia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methanol.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Strike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seeking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partner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advancement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40" w:lineRule="auto"/>
        <w:ind w:right="-20"/>
        <w:jc w:val="left"/>
        <w:tabs>
          <w:tab w:pos="50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Unconventional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Hydrocarbon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Resource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</w:r>
      <w:r>
        <w:rPr>
          <w:rFonts w:ascii="Century Gothic" w:hAnsi="Century Gothic" w:cs="Century Gothic" w:eastAsia="Century Gothic"/>
          <w:sz w:val="20"/>
          <w:szCs w:val="20"/>
          <w:color w:val="D1D3D4"/>
          <w:spacing w:val="0"/>
          <w:w w:val="100"/>
          <w:b/>
          <w:bCs/>
          <w:position w:val="7"/>
        </w:rPr>
        <w:t>4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synthesis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4.38)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Deposits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Target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Dilwyn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Type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27"/>
          <w:pgMar w:header="0" w:footer="610" w:top="1000" w:bottom="800" w:left="1020" w:right="180"/>
          <w:headerReference w:type="odd" r:id="rId266"/>
          <w:footerReference w:type="odd" r:id="rId267"/>
          <w:footerReference w:type="even" r:id="rId268"/>
          <w:pgSz w:w="11920" w:h="16840"/>
          <w:cols w:num="2" w:equalWidth="0">
            <w:col w:w="4487" w:space="870"/>
            <w:col w:w="5363"/>
          </w:cols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7" w:after="0" w:line="240" w:lineRule="auto"/>
        <w:ind w:right="-20"/>
        <w:jc w:val="righ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99"/>
        </w:rPr>
        <w:t>14</w:t>
      </w:r>
      <w:r>
        <w:rPr>
          <w:rFonts w:ascii="Arial" w:hAnsi="Arial" w:cs="Arial" w:eastAsia="Arial"/>
          <w:sz w:val="10"/>
          <w:szCs w:val="10"/>
          <w:spacing w:val="1"/>
          <w:w w:val="99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99"/>
        </w:rPr>
        <w:t>°0</w:t>
      </w:r>
      <w:r>
        <w:rPr>
          <w:rFonts w:ascii="Arial" w:hAnsi="Arial" w:cs="Arial" w:eastAsia="Arial"/>
          <w:sz w:val="10"/>
          <w:szCs w:val="10"/>
          <w:spacing w:val="-1"/>
          <w:w w:val="99"/>
        </w:rPr>
        <w:t>'</w:t>
      </w:r>
      <w:r>
        <w:rPr>
          <w:rFonts w:ascii="Arial" w:hAnsi="Arial" w:cs="Arial" w:eastAsia="Arial"/>
          <w:sz w:val="10"/>
          <w:szCs w:val="10"/>
          <w:spacing w:val="0"/>
          <w:w w:val="99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58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Mal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l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ee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PRESWA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47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br w:type="column"/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14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°0'E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375" w:space="1606"/>
            <w:col w:w="1059" w:space="784"/>
            <w:col w:w="2896"/>
          </w:cols>
        </w:sectPr>
      </w:pPr>
      <w:rPr/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63" w:after="0" w:line="136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Mo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u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257100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B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oot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hby</w:t>
      </w:r>
      <w:r>
        <w:rPr>
          <w:rFonts w:ascii="Arial" w:hAnsi="Arial" w:cs="Arial" w:eastAsia="Arial"/>
          <w:sz w:val="12"/>
          <w:szCs w:val="12"/>
          <w:color w:val="257100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44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Ngarkat</w:t>
      </w:r>
      <w:r>
        <w:rPr>
          <w:rFonts w:ascii="Arial" w:hAnsi="Arial" w:cs="Arial" w:eastAsia="Arial"/>
          <w:sz w:val="12"/>
          <w:szCs w:val="12"/>
          <w:color w:val="257100"/>
          <w:spacing w:val="2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3905" w:space="2019"/>
            <w:col w:w="4796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99236pt;margin-top:-27.842209pt;width:6.98pt;height:16.590226pt;mso-position-horizontal-relative:page;mso-position-vertical-relative:paragraph;z-index:-8896" type="#_x0000_t202" filled="f" stroked="f">
            <v:textbox inset="0,0,0,0" style="layout-flow:vertical;mso-layout-flow-alt:bottom-to-top">
              <w:txbxContent>
                <w:p>
                  <w:pPr>
                    <w:spacing w:before="7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36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ooro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11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41" w:after="0" w:line="240" w:lineRule="auto"/>
        <w:ind w:left="497" w:right="474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AA64CD"/>
          <w:w w:val="91"/>
        </w:rPr>
        <w:t>S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91"/>
        </w:rPr>
        <w:t>C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15"/>
        </w:rPr>
        <w:t>98/4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8" w:lineRule="exact"/>
        <w:ind w:left="-32" w:right="-5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A64CD"/>
          <w:spacing w:val="-1"/>
          <w:w w:val="107"/>
        </w:rPr>
        <w:t>N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7"/>
        </w:rPr>
        <w:t>garri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107"/>
        </w:rPr>
        <w:t>n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7"/>
        </w:rPr>
        <w:t>d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7"/>
        </w:rPr>
        <w:t>jeri</w:t>
      </w:r>
      <w:r>
        <w:rPr>
          <w:rFonts w:ascii="Arial" w:hAnsi="Arial" w:cs="Arial" w:eastAsia="Arial"/>
          <w:sz w:val="14"/>
          <w:szCs w:val="14"/>
          <w:color w:val="AA64CD"/>
          <w:spacing w:val="3"/>
          <w:w w:val="107"/>
        </w:rPr>
        <w:t> 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color w:val="AA64CD"/>
          <w:spacing w:val="15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AA64CD"/>
          <w:spacing w:val="-2"/>
          <w:w w:val="111"/>
        </w:rPr>
        <w:t>O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109"/>
        </w:rPr>
        <w:t>t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99"/>
        </w:rPr>
        <w:t>hers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8" w:lineRule="exact"/>
        <w:ind w:left="171" w:right="148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AA64CD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v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AA64CD"/>
          <w:spacing w:val="22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AA64CD"/>
          <w:spacing w:val="3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4"/>
        </w:rPr>
        <w:t>Cla</w:t>
      </w:r>
      <w:r>
        <w:rPr>
          <w:rFonts w:ascii="Arial" w:hAnsi="Arial" w:cs="Arial" w:eastAsia="Arial"/>
          <w:sz w:val="14"/>
          <w:szCs w:val="14"/>
          <w:color w:val="AA64CD"/>
          <w:spacing w:val="-1"/>
          <w:w w:val="118"/>
        </w:rPr>
        <w:t>i</w:t>
      </w:r>
      <w:r>
        <w:rPr>
          <w:rFonts w:ascii="Arial" w:hAnsi="Arial" w:cs="Arial" w:eastAsia="Arial"/>
          <w:sz w:val="14"/>
          <w:szCs w:val="14"/>
          <w:color w:val="AA64CD"/>
          <w:spacing w:val="0"/>
          <w:w w:val="105"/>
        </w:rPr>
        <w:t>m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34" w:lineRule="exact"/>
        <w:ind w:left="439" w:right="57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w w:val="103"/>
          <w:position w:val="-1"/>
        </w:rPr>
        <w:t>M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9"/>
          <w:position w:val="-1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0"/>
          <w:position w:val="-1"/>
        </w:rPr>
        <w:t>ss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0"/>
          <w:position w:val="-1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6"/>
          <w:position w:val="-1"/>
        </w:rPr>
        <w:t>nt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0" w:after="0" w:line="118" w:lineRule="exact"/>
        <w:ind w:left="552" w:right="69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w w:val="96"/>
        </w:rPr>
        <w:t>(C</w:t>
      </w:r>
      <w:r>
        <w:rPr>
          <w:rFonts w:ascii="Arial" w:hAnsi="Arial" w:cs="Arial" w:eastAsia="Arial"/>
          <w:sz w:val="12"/>
          <w:szCs w:val="12"/>
          <w:color w:val="25710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572" w:right="537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6"/>
        </w:rPr>
        <w:t>Martin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4" w:lineRule="exact"/>
        <w:ind w:left="602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W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hpool</w:t>
      </w:r>
      <w:r>
        <w:rPr>
          <w:rFonts w:ascii="Arial" w:hAnsi="Arial" w:cs="Arial" w:eastAsia="Arial"/>
          <w:sz w:val="12"/>
          <w:szCs w:val="12"/>
          <w:color w:val="257100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6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6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14" w:lineRule="exact"/>
        <w:ind w:right="-4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4"/>
        </w:rPr>
        <w:t>Gum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4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1"/>
        </w:rPr>
        <w:t>Lagoon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1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6"/>
        </w:rPr>
        <w:t>(C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59" w:lineRule="exact"/>
        <w:ind w:left="291" w:right="3646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0.899139pt;margin-top:1.122486pt;width:6.98pt;height:16.590226pt;mso-position-horizontal-relative:page;mso-position-vertical-relative:paragraph;z-index:-8893" type="#_x0000_t202" filled="f" stroked="f">
            <v:textbox inset="0,0,0,0" style="layout-flow:vertical;mso-layout-flow-alt:bottom-to-top">
              <w:txbxContent>
                <w:p>
                  <w:pPr>
                    <w:spacing w:before="7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36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Tintinar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a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-Co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nalpyn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2" w:lineRule="exact"/>
        <w:ind w:left="620" w:right="397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S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W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38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Kel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in</w:t>
      </w:r>
      <w:r>
        <w:rPr>
          <w:rFonts w:ascii="Arial" w:hAnsi="Arial" w:cs="Arial" w:eastAsia="Arial"/>
          <w:sz w:val="12"/>
          <w:szCs w:val="12"/>
          <w:color w:val="257100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Powrie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(CP)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9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11"/>
          <w:w w:val="100"/>
          <w:position w:val="3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  <w:t>ei</w:t>
      </w:r>
      <w:r>
        <w:rPr>
          <w:rFonts w:ascii="Arial" w:hAnsi="Arial" w:cs="Arial" w:eastAsia="Arial"/>
          <w:sz w:val="14"/>
          <w:szCs w:val="14"/>
          <w:spacing w:val="1"/>
          <w:w w:val="100"/>
          <w:position w:val="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  <w:t>h</w:t>
      </w:r>
    </w:p>
    <w:p>
      <w:pPr>
        <w:spacing w:before="87" w:after="0" w:line="240" w:lineRule="auto"/>
        <w:ind w:left="85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Tatiara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color w:val="649ACD"/>
          <w:spacing w:val="-2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ESWA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2525" w:space="98"/>
            <w:col w:w="1545" w:space="416"/>
            <w:col w:w="409" w:space="434"/>
            <w:col w:w="5293"/>
          </w:cols>
        </w:sectPr>
      </w:pPr>
      <w:rPr/>
    </w:p>
    <w:p>
      <w:pPr>
        <w:spacing w:before="52" w:after="0" w:line="138" w:lineRule="exact"/>
        <w:ind w:left="1665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  <w:position w:val="-1"/>
        </w:rPr>
        <w:t>Coor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100"/>
          <w:i/>
          <w:position w:val="-1"/>
        </w:rPr>
        <w:t>o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  <w:position w:val="-1"/>
        </w:rPr>
        <w:t>ng</w:t>
      </w:r>
      <w:r>
        <w:rPr>
          <w:rFonts w:ascii="Arial" w:hAnsi="Arial" w:cs="Arial" w:eastAsia="Arial"/>
          <w:sz w:val="13"/>
          <w:szCs w:val="13"/>
          <w:color w:val="E69700"/>
          <w:spacing w:val="-5"/>
          <w:w w:val="100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  <w:position w:val="-1"/>
        </w:rPr>
        <w:t>a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100"/>
          <w:i/>
          <w:position w:val="-1"/>
        </w:rPr>
        <w:t>n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  <w:position w:val="-1"/>
        </w:rPr>
        <w:t>d</w:t>
      </w:r>
      <w:r>
        <w:rPr>
          <w:rFonts w:ascii="Arial" w:hAnsi="Arial" w:cs="Arial" w:eastAsia="Arial"/>
          <w:sz w:val="13"/>
          <w:szCs w:val="13"/>
          <w:color w:val="E69700"/>
          <w:spacing w:val="-2"/>
          <w:w w:val="100"/>
          <w:i/>
          <w:position w:val="-1"/>
        </w:rPr>
        <w:t> 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99"/>
          <w:i/>
          <w:position w:val="-1"/>
        </w:rPr>
        <w:t>L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99"/>
          <w:i/>
          <w:position w:val="-1"/>
        </w:rPr>
        <w:t>a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99"/>
          <w:i/>
          <w:position w:val="-1"/>
        </w:rPr>
        <w:t>kes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1" w:lineRule="exact"/>
        <w:ind w:left="1542" w:right="-50"/>
        <w:jc w:val="center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</w:rPr>
        <w:t>Alex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100"/>
          <w:i/>
        </w:rPr>
        <w:t>a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</w:rPr>
        <w:t>ndrina</w:t>
      </w:r>
      <w:r>
        <w:rPr>
          <w:rFonts w:ascii="Arial" w:hAnsi="Arial" w:cs="Arial" w:eastAsia="Arial"/>
          <w:sz w:val="13"/>
          <w:szCs w:val="13"/>
          <w:color w:val="E69700"/>
          <w:spacing w:val="-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</w:rPr>
        <w:t>and</w:t>
      </w:r>
      <w:r>
        <w:rPr>
          <w:rFonts w:ascii="Arial" w:hAnsi="Arial" w:cs="Arial" w:eastAsia="Arial"/>
          <w:sz w:val="13"/>
          <w:szCs w:val="13"/>
          <w:color w:val="E69700"/>
          <w:spacing w:val="-6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99"/>
          <w:i/>
        </w:rPr>
        <w:t>Alb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99"/>
          <w:i/>
        </w:rPr>
        <w:t>e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99"/>
          <w:i/>
        </w:rPr>
        <w:t>rt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0" w:after="0" w:line="203" w:lineRule="exact"/>
        <w:ind w:left="-35" w:right="-39"/>
        <w:jc w:val="center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PEL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4DA8"/>
          <w:spacing w:val="0"/>
          <w:w w:val="100"/>
          <w:b/>
          <w:bCs/>
        </w:rPr>
        <w:t>127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6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83"/>
        </w:rPr>
        <w:t>T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18"/>
        </w:rPr>
        <w:t>i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8"/>
        </w:rPr>
        <w:t>lle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4"/>
        </w:rPr>
        <w:t>y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4" w:lineRule="exact"/>
        <w:ind w:left="136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82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3"/>
        </w:rPr>
        <w:t>w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4"/>
        </w:rPr>
        <w:t>m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4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Gum</w:t>
      </w:r>
      <w:r>
        <w:rPr>
          <w:rFonts w:ascii="Arial" w:hAnsi="Arial" w:cs="Arial" w:eastAsia="Arial"/>
          <w:sz w:val="12"/>
          <w:szCs w:val="12"/>
          <w:color w:val="257100"/>
          <w:spacing w:val="1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goon</w:t>
      </w:r>
      <w:r>
        <w:rPr>
          <w:rFonts w:ascii="Arial" w:hAnsi="Arial" w:cs="Arial" w:eastAsia="Arial"/>
          <w:sz w:val="12"/>
          <w:szCs w:val="12"/>
          <w:color w:val="257100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54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w w:val="104"/>
        </w:rPr>
        <w:t>Mo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4"/>
        </w:rPr>
        <w:t>u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5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9"/>
        </w:rPr>
        <w:t>t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24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Mo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te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257100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6"/>
        </w:rPr>
        <w:t>(C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1" w:after="0" w:line="240" w:lineRule="auto"/>
        <w:ind w:left="382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Po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her</w:t>
      </w:r>
      <w:r>
        <w:rPr>
          <w:rFonts w:ascii="Arial" w:hAnsi="Arial" w:cs="Arial" w:eastAsia="Arial"/>
          <w:sz w:val="12"/>
          <w:szCs w:val="12"/>
          <w:color w:val="257100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Swa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m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3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1"/>
        </w:rPr>
        <w:t>R)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36" w:lineRule="exact"/>
        <w:ind w:left="27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Abe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u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257100"/>
          <w:spacing w:val="2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6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B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>rdertown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8" w:after="0" w:line="240" w:lineRule="auto"/>
        <w:ind w:left="5"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2882" w:space="328"/>
            <w:col w:w="795" w:space="252"/>
            <w:col w:w="975" w:space="105"/>
            <w:col w:w="1532" w:space="224"/>
            <w:col w:w="3627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A80000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20"/>
          <w:szCs w:val="20"/>
          <w:color w:val="A8000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A80000"/>
          <w:spacing w:val="0"/>
          <w:w w:val="100"/>
          <w:b/>
          <w:bCs/>
        </w:rPr>
        <w:t>4</w:t>
      </w:r>
      <w:r>
        <w:rPr>
          <w:rFonts w:ascii="Arial" w:hAnsi="Arial" w:cs="Arial" w:eastAsia="Arial"/>
          <w:sz w:val="20"/>
          <w:szCs w:val="20"/>
          <w:color w:val="A80000"/>
          <w:spacing w:val="-1"/>
          <w:w w:val="100"/>
          <w:b/>
          <w:bCs/>
        </w:rPr>
        <w:t>5</w:t>
      </w:r>
      <w:r>
        <w:rPr>
          <w:rFonts w:ascii="Arial" w:hAnsi="Arial" w:cs="Arial" w:eastAsia="Arial"/>
          <w:sz w:val="20"/>
          <w:szCs w:val="20"/>
          <w:color w:val="A80000"/>
          <w:spacing w:val="0"/>
          <w:w w:val="100"/>
          <w:b/>
          <w:bCs/>
        </w:rPr>
        <w:t>76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5" w:after="0" w:line="240" w:lineRule="auto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0000"/>
          <w:spacing w:val="0"/>
          <w:w w:val="100"/>
        </w:rPr>
        <w:t>PL13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65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W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mm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2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6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6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86" w:after="0" w:line="136" w:lineRule="exact"/>
        <w:ind w:left="55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u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6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6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5667" w:space="0"/>
            <w:col w:w="303" w:space="505"/>
            <w:col w:w="4245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Jip</w:t>
      </w:r>
      <w:r>
        <w:rPr>
          <w:rFonts w:ascii="Arial" w:hAnsi="Arial" w:cs="Arial" w:eastAsia="Arial"/>
          <w:sz w:val="12"/>
          <w:szCs w:val="12"/>
          <w:color w:val="257100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Jip</w:t>
      </w:r>
      <w:r>
        <w:rPr>
          <w:rFonts w:ascii="Arial" w:hAnsi="Arial" w:cs="Arial" w:eastAsia="Arial"/>
          <w:sz w:val="12"/>
          <w:szCs w:val="12"/>
          <w:color w:val="257100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88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rt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Camp</w:t>
      </w:r>
      <w:r>
        <w:rPr>
          <w:rFonts w:ascii="Arial" w:hAnsi="Arial" w:cs="Arial" w:eastAsia="Arial"/>
          <w:sz w:val="12"/>
          <w:szCs w:val="12"/>
          <w:color w:val="257100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(CP)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36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2.983734pt;margin-top:-5.197605pt;width:8.960pt;height:33.245548pt;mso-position-horizontal-relative:page;mso-position-vertical-relative:paragraph;z-index:-8895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1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VIC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5"/>
                      <w:w w:val="100"/>
                    </w:rPr>
                    <w:t>T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OR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1"/>
                      <w:w w:val="100"/>
                    </w:rPr>
                    <w:t>I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A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Pine</w:t>
      </w:r>
      <w:r>
        <w:rPr>
          <w:rFonts w:ascii="Arial" w:hAnsi="Arial" w:cs="Arial" w:eastAsia="Arial"/>
          <w:sz w:val="12"/>
          <w:szCs w:val="12"/>
          <w:color w:val="257100"/>
          <w:spacing w:val="-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ll</w:t>
      </w:r>
      <w:r>
        <w:rPr>
          <w:rFonts w:ascii="Arial" w:hAnsi="Arial" w:cs="Arial" w:eastAsia="Arial"/>
          <w:sz w:val="12"/>
          <w:szCs w:val="12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Soak</w:t>
      </w:r>
      <w:r>
        <w:rPr>
          <w:rFonts w:ascii="Arial" w:hAnsi="Arial" w:cs="Arial" w:eastAsia="Arial"/>
          <w:sz w:val="12"/>
          <w:szCs w:val="12"/>
          <w:color w:val="257100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(CP)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5493" w:space="141"/>
            <w:col w:w="980" w:space="16"/>
            <w:col w:w="4090"/>
          </w:cols>
        </w:sectPr>
      </w:pPr>
      <w:rPr/>
    </w:p>
    <w:p>
      <w:pPr>
        <w:spacing w:before="63" w:after="0" w:line="240" w:lineRule="auto"/>
        <w:ind w:right="105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on</w:t>
      </w:r>
      <w:r>
        <w:rPr>
          <w:rFonts w:ascii="Arial" w:hAnsi="Arial" w:cs="Arial" w:eastAsia="Arial"/>
          <w:sz w:val="12"/>
          <w:szCs w:val="12"/>
          <w:color w:val="257100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Sc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rub</w:t>
      </w:r>
      <w:r>
        <w:rPr>
          <w:rFonts w:ascii="Arial" w:hAnsi="Arial" w:cs="Arial" w:eastAsia="Arial"/>
          <w:sz w:val="12"/>
          <w:szCs w:val="12"/>
          <w:color w:val="257100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57" w:after="0" w:line="158" w:lineRule="exact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adt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away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99"/>
          <w:position w:val="2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52" w:lineRule="auto"/>
        <w:ind w:left="494" w:right="3063" w:firstLine="-494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Padtha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w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(CP)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B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am</w:t>
      </w:r>
      <w:r>
        <w:rPr>
          <w:rFonts w:ascii="Arial" w:hAnsi="Arial" w:cs="Arial" w:eastAsia="Arial"/>
          <w:sz w:val="12"/>
          <w:szCs w:val="12"/>
          <w:color w:val="257100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6125" w:space="201"/>
            <w:col w:w="4394"/>
          </w:cols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553" w:right="-50"/>
        <w:jc w:val="center"/>
        <w:tabs>
          <w:tab w:pos="1920" w:val="left"/>
          <w:tab w:pos="2340" w:val="left"/>
          <w:tab w:pos="2760" w:val="left"/>
        </w:tabs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00"/>
        </w:rPr>
        <w:t>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1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-1"/>
          <w:w w:val="100"/>
        </w:rPr>
        <w:t>2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>0</w:t>
      </w:r>
      <w:r>
        <w:rPr>
          <w:rFonts w:ascii="Arial" w:hAnsi="Arial" w:cs="Arial" w:eastAsia="Arial"/>
          <w:sz w:val="13"/>
          <w:szCs w:val="13"/>
          <w:spacing w:val="0"/>
          <w:w w:val="100"/>
        </w:rPr>
        <w:tab/>
      </w:r>
      <w:r>
        <w:rPr>
          <w:rFonts w:ascii="Arial" w:hAnsi="Arial" w:cs="Arial" w:eastAsia="Arial"/>
          <w:sz w:val="13"/>
          <w:szCs w:val="13"/>
          <w:spacing w:val="-1"/>
          <w:w w:val="97"/>
        </w:rPr>
        <w:t>3</w:t>
      </w:r>
      <w:r>
        <w:rPr>
          <w:rFonts w:ascii="Arial" w:hAnsi="Arial" w:cs="Arial" w:eastAsia="Arial"/>
          <w:sz w:val="13"/>
          <w:szCs w:val="13"/>
          <w:spacing w:val="0"/>
          <w:w w:val="97"/>
        </w:rPr>
        <w:t>0</w:t>
      </w:r>
      <w:r>
        <w:rPr>
          <w:rFonts w:ascii="Arial" w:hAnsi="Arial" w:cs="Arial" w:eastAsia="Arial"/>
          <w:sz w:val="13"/>
          <w:szCs w:val="13"/>
          <w:spacing w:val="-11"/>
          <w:w w:val="97"/>
        </w:rPr>
        <w:t> </w:t>
      </w:r>
      <w:r>
        <w:rPr>
          <w:rFonts w:ascii="Arial" w:hAnsi="Arial" w:cs="Arial" w:eastAsia="Arial"/>
          <w:sz w:val="13"/>
          <w:szCs w:val="13"/>
          <w:spacing w:val="-1"/>
          <w:w w:val="98"/>
        </w:rPr>
        <w:t>km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35" w:lineRule="exact"/>
        <w:ind w:left="1908" w:right="408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</w:rPr>
        <w:t>MGA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Zone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99"/>
        </w:rPr>
        <w:t>54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47" w:lineRule="exact"/>
        <w:ind w:left="642" w:right="-6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adt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h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away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42" w:lineRule="exact"/>
        <w:ind w:left="685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S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W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4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83"/>
        </w:rPr>
        <w:t>T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18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4"/>
        </w:rPr>
        <w:t>apa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10"/>
        </w:rPr>
        <w:t>r</w:t>
      </w:r>
      <w:r>
        <w:rPr>
          <w:rFonts w:ascii="Arial" w:hAnsi="Arial" w:cs="Arial" w:eastAsia="Arial"/>
          <w:sz w:val="12"/>
          <w:szCs w:val="12"/>
          <w:color w:val="257100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2"/>
          <w:w w:val="100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ee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13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0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0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0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3142" w:space="2027"/>
            <w:col w:w="1335" w:space="500"/>
            <w:col w:w="3716"/>
          </w:cols>
        </w:sectPr>
      </w:pPr>
      <w:rPr/>
    </w:p>
    <w:p>
      <w:pPr>
        <w:spacing w:before="0" w:after="0" w:line="159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6F44"/>
          <w:spacing w:val="-1"/>
          <w:w w:val="93"/>
        </w:rPr>
        <w:t>K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18"/>
        </w:rPr>
        <w:t>i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5"/>
        </w:rPr>
        <w:t>n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4"/>
        </w:rPr>
        <w:t>g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85"/>
        </w:rPr>
        <w:t>s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9"/>
        </w:rPr>
        <w:t>t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5"/>
        </w:rPr>
        <w:t>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6" w:after="0" w:line="136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Grass</w:t>
      </w:r>
      <w:r>
        <w:rPr>
          <w:rFonts w:ascii="Arial" w:hAnsi="Arial" w:cs="Arial" w:eastAsia="Arial"/>
          <w:sz w:val="12"/>
          <w:szCs w:val="12"/>
          <w:color w:val="257100"/>
          <w:spacing w:val="-7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Tre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7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953" w:space="1090"/>
            <w:col w:w="4677"/>
          </w:cols>
        </w:sectPr>
      </w:pPr>
      <w:rPr/>
    </w:p>
    <w:p>
      <w:pPr>
        <w:spacing w:before="7" w:after="0" w:line="144" w:lineRule="exact"/>
        <w:ind w:right="867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Ros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to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w</w:t>
      </w:r>
      <w:r>
        <w:rPr>
          <w:rFonts w:ascii="Arial" w:hAnsi="Arial" w:cs="Arial" w:eastAsia="Arial"/>
          <w:sz w:val="14"/>
          <w:szCs w:val="14"/>
          <w:color w:val="886F44"/>
          <w:spacing w:val="-1"/>
          <w:w w:val="100"/>
          <w:position w:val="-2"/>
        </w:rPr>
        <w:t>n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,</w:t>
      </w:r>
      <w:r>
        <w:rPr>
          <w:rFonts w:ascii="Arial" w:hAnsi="Arial" w:cs="Arial" w:eastAsia="Arial"/>
          <w:sz w:val="14"/>
          <w:szCs w:val="14"/>
          <w:color w:val="886F44"/>
          <w:spacing w:val="-7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Grave</w:t>
      </w:r>
      <w:r>
        <w:rPr>
          <w:rFonts w:ascii="Arial" w:hAnsi="Arial" w:cs="Arial" w:eastAsia="Arial"/>
          <w:sz w:val="14"/>
          <w:szCs w:val="14"/>
          <w:color w:val="886F44"/>
          <w:spacing w:val="11"/>
          <w:w w:val="100"/>
          <w:position w:val="-2"/>
        </w:rPr>
        <w:t> </w:t>
      </w:r>
      <w:r>
        <w:rPr>
          <w:rFonts w:ascii="Arial" w:hAnsi="Arial" w:cs="Arial" w:eastAsia="Arial"/>
          <w:sz w:val="14"/>
          <w:szCs w:val="14"/>
          <w:color w:val="886F44"/>
          <w:spacing w:val="1"/>
          <w:w w:val="77"/>
          <w:position w:val="-2"/>
        </w:rPr>
        <w:t>R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14"/>
          <w:szCs w:val="14"/>
          <w:color w:val="886F44"/>
          <w:spacing w:val="0"/>
          <w:w w:val="97"/>
          <w:position w:val="-2"/>
        </w:rPr>
        <w:t>serve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39" w:lineRule="exact"/>
        <w:ind w:right="788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100"/>
        </w:rPr>
        <w:t>K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ingston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99"/>
          <w:position w:val="3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36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Bu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he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-2"/>
          <w:w w:val="100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6"/>
        </w:rPr>
        <w:t>(C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6" w:after="0" w:line="240" w:lineRule="auto"/>
        <w:ind w:right="-64"/>
        <w:jc w:val="left"/>
        <w:tabs>
          <w:tab w:pos="1280" w:val="left"/>
        </w:tabs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Mo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un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257100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Sco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tt</w:t>
      </w:r>
      <w:r>
        <w:rPr>
          <w:rFonts w:ascii="Arial" w:hAnsi="Arial" w:cs="Arial" w:eastAsia="Arial"/>
          <w:sz w:val="12"/>
          <w:szCs w:val="12"/>
          <w:color w:val="257100"/>
          <w:spacing w:val="-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9"/>
        </w:rPr>
        <w:t>(C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9"/>
        </w:rPr>
        <w:t>P)</w:t>
      </w:r>
      <w:r>
        <w:rPr>
          <w:rFonts w:ascii="Arial" w:hAnsi="Arial" w:cs="Arial" w:eastAsia="Arial"/>
          <w:sz w:val="12"/>
          <w:szCs w:val="12"/>
          <w:color w:val="257100"/>
          <w:spacing w:val="-28"/>
          <w:w w:val="89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Fairv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  <w:position w:val="-4"/>
        </w:rPr>
        <w:t>i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ew</w:t>
      </w:r>
      <w:r>
        <w:rPr>
          <w:rFonts w:ascii="Arial" w:hAnsi="Arial" w:cs="Arial" w:eastAsia="Arial"/>
          <w:sz w:val="12"/>
          <w:szCs w:val="12"/>
          <w:color w:val="257100"/>
          <w:spacing w:val="10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(CP)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129" w:lineRule="exact"/>
        <w:ind w:left="109" w:right="283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w w:val="106"/>
          <w:position w:val="-1"/>
        </w:rPr>
        <w:t>Mullinge</w:t>
      </w:r>
      <w:r>
        <w:rPr>
          <w:rFonts w:ascii="Arial" w:hAnsi="Arial" w:cs="Arial" w:eastAsia="Arial"/>
          <w:sz w:val="12"/>
          <w:szCs w:val="12"/>
          <w:color w:val="257100"/>
          <w:w w:val="110"/>
          <w:position w:val="-1"/>
        </w:rPr>
        <w:t>r</w:t>
      </w:r>
      <w:r>
        <w:rPr>
          <w:rFonts w:ascii="Arial" w:hAnsi="Arial" w:cs="Arial" w:eastAsia="Arial"/>
          <w:sz w:val="12"/>
          <w:szCs w:val="12"/>
          <w:color w:val="000000"/>
          <w:w w:val="100"/>
          <w:position w:val="0"/>
        </w:rPr>
      </w:r>
    </w:p>
    <w:p>
      <w:pPr>
        <w:spacing w:before="0" w:after="0" w:line="113" w:lineRule="exact"/>
        <w:ind w:left="-29" w:right="2835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82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3"/>
        </w:rPr>
        <w:t>w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4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4"/>
        </w:rPr>
        <w:t>m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4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547" w:space="73"/>
            <w:col w:w="1996" w:space="547"/>
            <w:col w:w="3557"/>
          </w:cols>
        </w:sectPr>
      </w:pPr>
      <w:rPr/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99236pt;margin-top:8.39771pt;width:6.98pt;height:16.590226pt;mso-position-horizontal-relative:page;mso-position-vertical-relative:paragraph;z-index:-8897" type="#_x0000_t202" filled="f" stroked="f">
            <v:textbox inset="0,0,0,0" style="layout-flow:vertical;mso-layout-flow-alt:bottom-to-top">
              <w:txbxContent>
                <w:p>
                  <w:pPr>
                    <w:spacing w:before="7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37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vigani</w:t>
      </w:r>
      <w:r>
        <w:rPr>
          <w:rFonts w:ascii="Arial" w:hAnsi="Arial" w:cs="Arial" w:eastAsia="Arial"/>
          <w:sz w:val="12"/>
          <w:szCs w:val="12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Ardu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15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89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8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89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9"/>
        </w:rPr>
        <w:t>)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9"/>
        </w:rPr>
        <w:t>  </w:t>
      </w:r>
      <w:r>
        <w:rPr>
          <w:rFonts w:ascii="Arial" w:hAnsi="Arial" w:cs="Arial" w:eastAsia="Arial"/>
          <w:sz w:val="12"/>
          <w:szCs w:val="12"/>
          <w:color w:val="257100"/>
          <w:spacing w:val="15"/>
          <w:w w:val="89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99"/>
          <w:position w:val="-8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0.899139pt;margin-top:6.891057pt;width:6.98pt;height:16.590226pt;mso-position-horizontal-relative:page;mso-position-vertical-relative:paragraph;z-index:-8894" type="#_x0000_t202" filled="f" stroked="f">
            <v:textbox inset="0,0,0,0" style="layout-flow:vertical;mso-layout-flow-alt:bottom-to-top">
              <w:txbxContent>
                <w:p>
                  <w:pPr>
                    <w:spacing w:before="7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37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1"/>
                      <w:w w:val="100"/>
                    </w:rPr>
                    <w:t>°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0'S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Nar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coo</w:t>
      </w:r>
      <w:r>
        <w:rPr>
          <w:rFonts w:ascii="Arial" w:hAnsi="Arial" w:cs="Arial" w:eastAsia="Arial"/>
          <w:sz w:val="14"/>
          <w:szCs w:val="14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1"/>
        </w:rPr>
        <w:t>te</w:t>
      </w:r>
      <w:r>
        <w:rPr>
          <w:rFonts w:ascii="Arial" w:hAnsi="Arial" w:cs="Arial" w:eastAsia="Arial"/>
          <w:sz w:val="14"/>
          <w:szCs w:val="14"/>
          <w:spacing w:val="-8"/>
          <w:w w:val="100"/>
          <w:position w:val="1"/>
        </w:rPr>
        <w:t> 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  <w:position w:val="0"/>
        </w:rPr>
      </w:r>
    </w:p>
    <w:p>
      <w:pPr>
        <w:spacing w:before="29" w:after="0" w:line="64" w:lineRule="exact"/>
        <w:ind w:left="605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w w:val="104"/>
          <w:position w:val="-6"/>
        </w:rPr>
        <w:t>Nara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4"/>
          <w:position w:val="-6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5"/>
          <w:position w:val="-6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5"/>
          <w:position w:val="-6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10"/>
          <w:position w:val="-6"/>
        </w:rPr>
        <w:t>r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2"/>
          <w:position w:val="-6"/>
        </w:rPr>
        <w:t>te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5676" w:space="591"/>
            <w:col w:w="4453"/>
          </w:cols>
        </w:sectPr>
      </w:pPr>
      <w:rPr/>
    </w:p>
    <w:p>
      <w:pPr>
        <w:spacing w:before="77" w:after="0" w:line="217" w:lineRule="exact"/>
        <w:ind w:left="2570" w:right="-7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-1"/>
          <w:w w:val="118"/>
          <w:b/>
          <w:bCs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-1"/>
          <w:w w:val="118"/>
          <w:b/>
          <w:bCs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0"/>
          <w:w w:val="118"/>
          <w:b/>
          <w:bCs/>
          <w:i/>
          <w:position w:val="-1"/>
        </w:rPr>
        <w:t>way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0"/>
          <w:w w:val="118"/>
          <w:b/>
          <w:bCs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38"/>
          <w:w w:val="118"/>
          <w:b/>
          <w:bCs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37120"/>
          <w:spacing w:val="0"/>
          <w:w w:val="118"/>
          <w:b/>
          <w:bCs/>
          <w:i/>
          <w:position w:val="-1"/>
        </w:rPr>
        <w:t>Basin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83" w:after="0" w:line="240" w:lineRule="auto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K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u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ng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r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257100"/>
          <w:spacing w:val="1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(CP)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43" w:lineRule="exact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dale</w:t>
      </w:r>
    </w:p>
    <w:p>
      <w:pPr>
        <w:spacing w:before="41" w:after="0" w:line="240" w:lineRule="auto"/>
        <w:ind w:left="796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v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1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(N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16" w:lineRule="exact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  <w:position w:val="-2"/>
        </w:rPr>
        <w:t>Bool</w:t>
      </w:r>
      <w:r>
        <w:rPr>
          <w:rFonts w:ascii="Arial" w:hAnsi="Arial" w:cs="Arial" w:eastAsia="Arial"/>
          <w:sz w:val="13"/>
          <w:szCs w:val="13"/>
          <w:color w:val="E69700"/>
          <w:spacing w:val="-3"/>
          <w:w w:val="100"/>
          <w:i/>
          <w:position w:val="-2"/>
        </w:rPr>
        <w:t> 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100"/>
          <w:i/>
          <w:position w:val="-2"/>
        </w:rPr>
        <w:t>a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  <w:position w:val="-2"/>
        </w:rPr>
        <w:t>nd</w:t>
      </w:r>
      <w:r>
        <w:rPr>
          <w:rFonts w:ascii="Arial" w:hAnsi="Arial" w:cs="Arial" w:eastAsia="Arial"/>
          <w:sz w:val="13"/>
          <w:szCs w:val="13"/>
          <w:color w:val="E69700"/>
          <w:spacing w:val="-3"/>
          <w:w w:val="100"/>
          <w:i/>
          <w:position w:val="-2"/>
        </w:rPr>
        <w:t> 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100"/>
          <w:i/>
          <w:position w:val="-2"/>
        </w:rPr>
        <w:t>H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  <w:position w:val="-2"/>
        </w:rPr>
        <w:t>acks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882" w:space="438"/>
            <w:col w:w="689" w:space="165"/>
            <w:col w:w="599" w:space="303"/>
            <w:col w:w="464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1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Gu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ich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15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B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  <w:position w:val="-4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4"/>
        </w:rPr>
        <w:t>y</w:t>
      </w:r>
      <w:r>
        <w:rPr>
          <w:rFonts w:ascii="Arial" w:hAnsi="Arial" w:cs="Arial" w:eastAsia="Arial"/>
          <w:sz w:val="12"/>
          <w:szCs w:val="12"/>
          <w:color w:val="257100"/>
          <w:spacing w:val="-10"/>
          <w:w w:val="100"/>
          <w:position w:val="-4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6"/>
          <w:position w:val="-4"/>
        </w:rPr>
        <w:t>(C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  <w:position w:val="-4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21" w:after="0" w:line="240" w:lineRule="auto"/>
        <w:ind w:right="-6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L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ow</w:t>
      </w:r>
      <w:r>
        <w:rPr>
          <w:rFonts w:ascii="Arial" w:hAnsi="Arial" w:cs="Arial" w:eastAsia="Arial"/>
          <w:sz w:val="14"/>
          <w:szCs w:val="14"/>
          <w:color w:val="649ACD"/>
          <w:spacing w:val="-1"/>
          <w:w w:val="100"/>
          <w:i/>
        </w:rPr>
        <w:t>e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r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Limestone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Coast</w:t>
      </w:r>
      <w:r>
        <w:rPr>
          <w:rFonts w:ascii="Arial" w:hAnsi="Arial" w:cs="Arial" w:eastAsia="Arial"/>
          <w:sz w:val="14"/>
          <w:szCs w:val="14"/>
          <w:color w:val="649ACD"/>
          <w:spacing w:val="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color w:val="649ACD"/>
          <w:spacing w:val="0"/>
          <w:w w:val="100"/>
          <w:i/>
        </w:rPr>
        <w:t>PRESWA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33" w:lineRule="exact"/>
        <w:ind w:right="-59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</w:rPr>
        <w:t>Lag</w:t>
      </w:r>
      <w:r>
        <w:rPr>
          <w:rFonts w:ascii="Arial" w:hAnsi="Arial" w:cs="Arial" w:eastAsia="Arial"/>
          <w:sz w:val="13"/>
          <w:szCs w:val="13"/>
          <w:color w:val="E69700"/>
          <w:spacing w:val="1"/>
          <w:w w:val="100"/>
          <w:i/>
        </w:rPr>
        <w:t>o</w:t>
      </w:r>
      <w:r>
        <w:rPr>
          <w:rFonts w:ascii="Arial" w:hAnsi="Arial" w:cs="Arial" w:eastAsia="Arial"/>
          <w:sz w:val="13"/>
          <w:szCs w:val="13"/>
          <w:color w:val="E69700"/>
          <w:spacing w:val="0"/>
          <w:w w:val="100"/>
          <w:i/>
        </w:rPr>
        <w:t>ons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04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  <w:position w:val="-3"/>
        </w:rPr>
        <w:t>H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  <w:position w:val="-3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  <w:position w:val="-3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3"/>
        </w:rPr>
        <w:t>k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3"/>
        </w:rPr>
        <w:t>s</w:t>
      </w:r>
      <w:r>
        <w:rPr>
          <w:rFonts w:ascii="Arial" w:hAnsi="Arial" w:cs="Arial" w:eastAsia="Arial"/>
          <w:sz w:val="12"/>
          <w:szCs w:val="12"/>
          <w:color w:val="257100"/>
          <w:spacing w:val="-6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3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  <w:position w:val="-3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3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  <w:position w:val="-3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3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8"/>
          <w:w w:val="100"/>
          <w:position w:val="-3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91"/>
          <w:position w:val="-3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99"/>
          <w:position w:val="-3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79"/>
          <w:position w:val="-3"/>
        </w:rPr>
        <w:t>P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  <w:position w:val="-3"/>
        </w:rPr>
        <w:t>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4" w:equalWidth="0">
            <w:col w:w="3415" w:space="461"/>
            <w:col w:w="2118" w:space="493"/>
            <w:col w:w="499" w:space="122"/>
            <w:col w:w="3612"/>
          </w:cols>
        </w:sectPr>
      </w:pPr>
      <w:rPr/>
    </w:p>
    <w:p>
      <w:pPr>
        <w:spacing w:before="55" w:after="0" w:line="159" w:lineRule="exact"/>
        <w:ind w:right="23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Robe</w:t>
      </w:r>
    </w:p>
    <w:p>
      <w:pPr>
        <w:spacing w:before="11" w:after="0" w:line="240" w:lineRule="auto"/>
        <w:ind w:right="-20"/>
        <w:jc w:val="right"/>
        <w:rPr>
          <w:rFonts w:ascii="ESRI Default Marker" w:hAnsi="ESRI Default Marker" w:cs="ESRI Default Marker" w:eastAsia="ESRI Default Marker"/>
          <w:sz w:val="10"/>
          <w:szCs w:val="10"/>
        </w:rPr>
      </w:pPr>
      <w:rPr/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99"/>
        </w:rPr>
        <w:t>"</w:t>
      </w:r>
      <w:r>
        <w:rPr>
          <w:rFonts w:ascii="ESRI Default Marker" w:hAnsi="ESRI Default Marker" w:cs="ESRI Default Marker" w:eastAsia="ESRI Default Marker"/>
          <w:sz w:val="10"/>
          <w:szCs w:val="10"/>
          <w:spacing w:val="0"/>
          <w:w w:val="100"/>
        </w:rPr>
      </w:r>
    </w:p>
    <w:p>
      <w:pPr>
        <w:spacing w:before="0" w:after="0" w:line="122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W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akw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n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19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74" w:after="0" w:line="240" w:lineRule="auto"/>
        <w:ind w:left="474" w:right="-4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14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°0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'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7" w:after="0" w:line="311" w:lineRule="auto"/>
        <w:ind w:right="-41" w:firstLine="16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Big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e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h</w:t>
      </w:r>
      <w:r>
        <w:rPr>
          <w:rFonts w:ascii="Arial" w:hAnsi="Arial" w:cs="Arial" w:eastAsia="Arial"/>
          <w:sz w:val="12"/>
          <w:szCs w:val="12"/>
          <w:color w:val="257100"/>
          <w:spacing w:val="14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6"/>
        </w:rPr>
        <w:t>(C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Mary</w:t>
      </w:r>
      <w:r>
        <w:rPr>
          <w:rFonts w:ascii="Arial" w:hAnsi="Arial" w:cs="Arial" w:eastAsia="Arial"/>
          <w:sz w:val="12"/>
          <w:szCs w:val="12"/>
          <w:color w:val="257100"/>
          <w:spacing w:val="8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Sey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</w:rPr>
        <w:t>m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</w:rPr>
        <w:t>our</w:t>
      </w:r>
      <w:r>
        <w:rPr>
          <w:rFonts w:ascii="Arial" w:hAnsi="Arial" w:cs="Arial" w:eastAsia="Arial"/>
          <w:sz w:val="12"/>
          <w:szCs w:val="12"/>
          <w:color w:val="257100"/>
          <w:spacing w:val="-2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99"/>
        </w:rPr>
        <w:t>C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3"/>
        </w:rPr>
        <w:t>P)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29" w:lineRule="exact"/>
        <w:ind w:right="-6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spacing w:val="-1"/>
          <w:w w:val="100"/>
          <w:position w:val="-1"/>
        </w:rPr>
        <w:t>B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1"/>
        </w:rPr>
        <w:t>oo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84"/>
          <w:position w:val="-1"/>
        </w:rPr>
        <w:t>L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4"/>
          <w:position w:val="-1"/>
        </w:rPr>
        <w:t>a</w:t>
      </w:r>
      <w:r>
        <w:rPr>
          <w:rFonts w:ascii="Arial" w:hAnsi="Arial" w:cs="Arial" w:eastAsia="Arial"/>
          <w:sz w:val="12"/>
          <w:szCs w:val="12"/>
          <w:color w:val="257100"/>
          <w:spacing w:val="1"/>
          <w:w w:val="104"/>
          <w:position w:val="-1"/>
        </w:rPr>
        <w:t>g</w:t>
      </w:r>
      <w:r>
        <w:rPr>
          <w:rFonts w:ascii="Arial" w:hAnsi="Arial" w:cs="Arial" w:eastAsia="Arial"/>
          <w:sz w:val="12"/>
          <w:szCs w:val="12"/>
          <w:color w:val="257100"/>
          <w:spacing w:val="-1"/>
          <w:w w:val="105"/>
          <w:position w:val="-1"/>
        </w:rPr>
        <w:t>o</w:t>
      </w:r>
      <w:r>
        <w:rPr>
          <w:rFonts w:ascii="Arial" w:hAnsi="Arial" w:cs="Arial" w:eastAsia="Arial"/>
          <w:sz w:val="12"/>
          <w:szCs w:val="12"/>
          <w:color w:val="257100"/>
          <w:spacing w:val="0"/>
          <w:w w:val="105"/>
          <w:position w:val="-1"/>
        </w:rPr>
        <w:t>on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0" w:after="0" w:line="111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257100"/>
          <w:w w:val="91"/>
        </w:rPr>
        <w:t>(</w:t>
      </w:r>
      <w:r>
        <w:rPr>
          <w:rFonts w:ascii="Arial" w:hAnsi="Arial" w:cs="Arial" w:eastAsia="Arial"/>
          <w:sz w:val="12"/>
          <w:szCs w:val="12"/>
          <w:color w:val="257100"/>
          <w:w w:val="103"/>
        </w:rPr>
        <w:t>G</w:t>
      </w:r>
      <w:r>
        <w:rPr>
          <w:rFonts w:ascii="Arial" w:hAnsi="Arial" w:cs="Arial" w:eastAsia="Arial"/>
          <w:sz w:val="12"/>
          <w:szCs w:val="12"/>
          <w:color w:val="257100"/>
          <w:w w:val="77"/>
        </w:rPr>
        <w:t>R</w:t>
      </w:r>
      <w:r>
        <w:rPr>
          <w:rFonts w:ascii="Arial" w:hAnsi="Arial" w:cs="Arial" w:eastAsia="Arial"/>
          <w:sz w:val="12"/>
          <w:szCs w:val="12"/>
          <w:color w:val="257100"/>
          <w:w w:val="91"/>
        </w:rPr>
        <w:t>)</w:t>
      </w:r>
      <w:r>
        <w:rPr>
          <w:rFonts w:ascii="Arial" w:hAnsi="Arial" w:cs="Arial" w:eastAsia="Arial"/>
          <w:sz w:val="12"/>
          <w:szCs w:val="12"/>
          <w:color w:val="00000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14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°0'E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5" w:equalWidth="0">
            <w:col w:w="3507" w:space="119"/>
            <w:col w:w="831" w:space="985"/>
            <w:col w:w="1048" w:space="332"/>
            <w:col w:w="685" w:space="318"/>
            <w:col w:w="2895"/>
          </w:cols>
        </w:sectPr>
      </w:pPr>
      <w:rPr/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8" w:right="597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3.126099pt;margin-top:9.175799pt;width:19.497pt;height:10.617pt;mso-position-horizontal-relative:page;mso-position-vertical-relative:paragraph;z-index:-8899" coordorigin="2463,184" coordsize="390,212">
            <v:group style="position:absolute;left:2477;top:198;width:360;height:180" coordorigin="2477,198" coordsize="360,180">
              <v:shape style="position:absolute;left:2477;top:198;width:360;height:180" coordorigin="2477,198" coordsize="360,180" path="m2837,378l2477,378,2477,198,2837,198,2837,378e" filled="t" fillcolor="#E4ECFF" stroked="f">
                <v:path arrowok="t"/>
                <v:fill/>
              </v:shape>
            </v:group>
            <v:group style="position:absolute;left:2477;top:198;width:360;height:180" coordorigin="2477,198" coordsize="360,180">
              <v:shape style="position:absolute;left:2477;top:198;width:360;height:180" coordorigin="2477,198" coordsize="360,180" path="m2837,378l2477,378,2477,198,2837,198,2837,378xe" filled="f" stroked="t" strokeweight="1.497pt" strokecolor="#9AB8DC">
                <v:path arrowok="t"/>
              </v:shape>
            </v:group>
            <v:group style="position:absolute;left:2477;top:201;width:360;height:180" coordorigin="2477,201" coordsize="360,180">
              <v:shape style="position:absolute;left:2477;top:201;width:360;height:180" coordorigin="2477,201" coordsize="360,180" path="m2837,381l2477,381,2477,201,2837,201,2837,381xe" filled="f" stroked="t" strokeweight="1.497pt" strokecolor="#004D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le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ted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expl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rati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tenements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49" w:after="0" w:line="388" w:lineRule="auto"/>
        <w:ind w:left="1917" w:right="-4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3.126099pt;margin-top:14.147721pt;width:19.497pt;height:10.617pt;mso-position-horizontal-relative:page;mso-position-vertical-relative:paragraph;z-index:-8898" coordorigin="2463,283" coordsize="390,212">
            <v:group style="position:absolute;left:2477;top:298;width:360;height:180" coordorigin="2477,298" coordsize="360,180">
              <v:shape style="position:absolute;left:2477;top:298;width:360;height:180" coordorigin="2477,298" coordsize="360,180" path="m2837,478l2477,478,2477,298,2837,298,2837,478e" filled="t" fillcolor="#FFE4E4" stroked="f">
                <v:path arrowok="t"/>
                <v:fill/>
              </v:shape>
            </v:group>
            <v:group style="position:absolute;left:2477;top:298;width:360;height:180" coordorigin="2477,298" coordsize="360,180">
              <v:shape style="position:absolute;left:2477;top:298;width:360;height:180" coordorigin="2477,298" coordsize="360,180" path="m2837,478l2477,478,2477,298,2837,298,2837,478xe" filled="f" stroked="t" strokeweight="1.497pt" strokecolor="#DC9A9A">
                <v:path arrowok="t"/>
              </v:shape>
            </v:group>
            <v:group style="position:absolute;left:2477;top:300;width:360;height:180" coordorigin="2477,300" coordsize="360,180">
              <v:shape style="position:absolute;left:2477;top:300;width:360;height:180" coordorigin="2477,300" coordsize="360,180" path="m2837,480l2477,480,2477,300,2837,300,2837,480xe" filled="f" stroked="t" strokeweight="1.497pt" strokecolor="#A8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etr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leum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Explo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ation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Licence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(PEL)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Min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Expl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rat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cence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(EL)</w:t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885" w:right="1466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3.874603pt;margin-top:3.626217pt;width:18.0pt;height:.1pt;mso-position-horizontal-relative:page;mso-position-vertical-relative:paragraph;z-index:-8907" coordorigin="2477,73" coordsize="360,2">
            <v:shape style="position:absolute;left:2477;top:73;width:360;height:2" coordorigin="2477,73" coordsize="360,0" path="m2477,73l2837,73e" filled="f" stroked="t" strokeweight="1.018pt" strokecolor="#FF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G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pipe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ine</w:t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85" w:right="1700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3.375pt;margin-top:-1.374283pt;width:19pt;height:10pt;mso-position-horizontal-relative:page;mso-position-vertical-relative:paragraph;z-index:-8906" coordorigin="2468,-27" coordsize="380,200">
            <v:group style="position:absolute;left:2478;top:-17;width:360;height:180" coordorigin="2478,-17" coordsize="360,180">
              <v:shape style="position:absolute;left:2478;top:-17;width:360;height:180" coordorigin="2478,-17" coordsize="360,180" path="m2838,163l2478,163,2478,-17,2838,-17,2838,163e" filled="t" fillcolor="#C1C1C1" stroked="f">
                <v:path arrowok="t"/>
                <v:fill/>
              </v:shape>
            </v:group>
            <v:group style="position:absolute;left:2477;top:-17;width:360;height:180" coordorigin="2477,-17" coordsize="360,180">
              <v:shape style="position:absolute;left:2477;top:-17;width:360;height:180" coordorigin="2477,-17" coordsize="360,180" path="m2837,163l2477,163,2477,-17,2837,-17,2837,163xe" filled="f" stroked="t" strokeweight=".419pt" strokecolor="#9A9A9A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field</w:t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27" w:right="146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ative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tle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Claims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8" w:after="0" w:line="240" w:lineRule="auto"/>
        <w:ind w:left="1887" w:right="1740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C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8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/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4,</w:t>
      </w:r>
    </w:p>
    <w:p>
      <w:pPr>
        <w:spacing w:before="0" w:after="0" w:line="161" w:lineRule="exact"/>
        <w:ind w:left="191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3.246101pt;margin-top:.288398pt;width:19.257pt;height:10.257pt;mso-position-horizontal-relative:page;mso-position-vertical-relative:paragraph;z-index:-8905" coordorigin="2465,6" coordsize="385,205">
            <v:group style="position:absolute;left:2478;top:18;width:360;height:180" coordorigin="2478,18" coordsize="360,180">
              <v:shape style="position:absolute;left:2478;top:18;width:360;height:180" coordorigin="2478,18" coordsize="360,180" path="m2838,198l2478,198,2478,18,2838,18,2838,198e" filled="t" fillcolor="#DAD6E7" stroked="f">
                <v:path arrowok="t"/>
                <v:fill/>
              </v:shape>
            </v:group>
            <v:group style="position:absolute;left:2477;top:18;width:360;height:180" coordorigin="2477,18" coordsize="360,180">
              <v:shape style="position:absolute;left:2477;top:18;width:360;height:180" coordorigin="2477,18" coordsize="360,180" path="m2837,198l2477,198,2477,18,2837,18,2837,198xe" filled="f" stroked="t" strokeweight="1.257pt" strokecolor="#CCA2E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Nga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rindjeri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Others</w:t>
      </w:r>
    </w:p>
    <w:p>
      <w:pPr>
        <w:spacing w:before="0" w:after="0" w:line="158" w:lineRule="exact"/>
        <w:ind w:left="191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Native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Claim</w:t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73.694489pt;margin-top:10.046023pt;width:18pt;height:9pt;mso-position-horizontal-relative:page;mso-position-vertical-relative:paragraph;z-index:-8904" coordorigin="5474,201" coordsize="360,180">
            <v:shape style="position:absolute;left:5474;top:201;width:360;height:180" coordorigin="5474,201" coordsize="360,180" path="m5834,381l5474,381,5474,201,5834,201,5834,381xe" filled="f" stroked="t" strokeweight="1.497pt" strokecolor="#886F44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es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ricted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eas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7" w:after="0" w:line="240" w:lineRule="auto"/>
        <w:ind w:left="46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borigin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n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ds</w:t>
      </w:r>
    </w:p>
    <w:p>
      <w:pPr>
        <w:spacing w:before="98" w:after="0" w:line="388" w:lineRule="auto"/>
        <w:ind w:left="460" w:right="-4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73.694489pt;margin-top:4.026217pt;width:18pt;height:9pt;mso-position-horizontal-relative:page;mso-position-vertical-relative:paragraph;z-index:-8903" coordorigin="5474,81" coordsize="360,180">
            <v:shape style="position:absolute;left:5474;top:81;width:360;height:180" coordorigin="5474,81" coordsize="360,180" path="m5474,171l5474,81,5834,81,5834,261,5474,261,5474,171e" filled="f" stroked="t" strokeweight="1.257pt" strokecolor="#649ACD">
              <v:path arrowok="t"/>
            </v:shape>
          </v:group>
          <w10:wrap type="none"/>
        </w:pict>
      </w:r>
      <w:r>
        <w:rPr/>
        <w:pict>
          <v:group style="position:absolute;margin-left:273.694489pt;margin-top:17.046217pt;width:18pt;height:9pt;mso-position-horizontal-relative:page;mso-position-vertical-relative:paragraph;z-index:-8902" coordorigin="5474,341" coordsize="360,180">
            <v:shape style="position:absolute;left:5474;top:341;width:360;height:180" coordorigin="5474,341" coordsize="360,180" path="m5834,521l5474,521,5474,341,5834,341,5834,521xe" filled="f" stroked="t" strokeweight="1.976pt" strokecolor="#FDCA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rescri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b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ed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ls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eas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(PRES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Ramsar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ite</w:t>
      </w:r>
    </w:p>
    <w:p>
      <w:pPr>
        <w:spacing w:before="2" w:after="0" w:line="130" w:lineRule="exact"/>
        <w:ind w:left="460" w:right="825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73.695007pt;margin-top:4.399795pt;width:18pt;height:9pt;mso-position-horizontal-relative:page;mso-position-vertical-relative:paragraph;z-index:-8901" coordorigin="5474,88" coordsize="360,180">
            <v:shape style="position:absolute;left:5474;top:88;width:360;height:180" coordorigin="5474,88" coordsize="360,180" path="m5474,268l5834,268,5834,88,5474,88,5474,268e" filled="t" fillcolor="#DFE7D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arks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with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petroleum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x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rat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access</w:t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30" w:lineRule="exact"/>
        <w:ind w:left="460" w:right="631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73.695007pt;margin-top:4.299802pt;width:18pt;height:9pt;mso-position-horizontal-relative:page;mso-position-vertical-relative:paragraph;z-index:-8900" coordorigin="5474,86" coordsize="360,180">
            <v:shape style="position:absolute;left:5474;top:86;width:360;height:180" coordorigin="5474,86" coordsize="360,180" path="m5474,266l5834,266,5834,86,5474,86,5474,266e" filled="t" fillcolor="#90BA8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arks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with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petroleum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e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x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rat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access</w:t>
      </w:r>
    </w:p>
    <w:p>
      <w:pPr>
        <w:spacing w:before="11" w:after="0" w:line="240" w:lineRule="auto"/>
        <w:ind w:left="71" w:right="2285"/>
        <w:jc w:val="center"/>
        <w:rPr>
          <w:rFonts w:ascii="Comic Sans MS" w:hAnsi="Comic Sans MS" w:cs="Comic Sans MS" w:eastAsia="Comic Sans MS"/>
          <w:sz w:val="12"/>
          <w:szCs w:val="12"/>
        </w:rPr>
      </w:pPr>
      <w:rPr/>
      <w:r>
        <w:rPr/>
        <w:br w:type="column"/>
      </w:r>
      <w:r>
        <w:rPr>
          <w:rFonts w:ascii="Comic Sans MS" w:hAnsi="Comic Sans MS" w:cs="Comic Sans MS" w:eastAsia="Comic Sans MS"/>
          <w:sz w:val="12"/>
          <w:szCs w:val="12"/>
          <w:spacing w:val="-1"/>
          <w:w w:val="100"/>
        </w:rPr>
        <w:t>R</w:t>
      </w:r>
      <w:r>
        <w:rPr>
          <w:rFonts w:ascii="Comic Sans MS" w:hAnsi="Comic Sans MS" w:cs="Comic Sans MS" w:eastAsia="Comic Sans MS"/>
          <w:sz w:val="12"/>
          <w:szCs w:val="12"/>
          <w:spacing w:val="1"/>
          <w:w w:val="100"/>
        </w:rPr>
        <w:t>E</w:t>
      </w:r>
      <w:r>
        <w:rPr>
          <w:rFonts w:ascii="Comic Sans MS" w:hAnsi="Comic Sans MS" w:cs="Comic Sans MS" w:eastAsia="Comic Sans MS"/>
          <w:sz w:val="12"/>
          <w:szCs w:val="12"/>
          <w:spacing w:val="0"/>
          <w:w w:val="100"/>
        </w:rPr>
        <w:t>G</w:t>
      </w:r>
      <w:r>
        <w:rPr>
          <w:rFonts w:ascii="Comic Sans MS" w:hAnsi="Comic Sans MS" w:cs="Comic Sans MS" w:eastAsia="Comic Sans MS"/>
          <w:sz w:val="12"/>
          <w:szCs w:val="12"/>
          <w:spacing w:val="-2"/>
          <w:w w:val="100"/>
        </w:rPr>
        <w:t> </w:t>
      </w:r>
      <w:r>
        <w:rPr>
          <w:rFonts w:ascii="Comic Sans MS" w:hAnsi="Comic Sans MS" w:cs="Comic Sans MS" w:eastAsia="Comic Sans MS"/>
          <w:sz w:val="12"/>
          <w:szCs w:val="12"/>
          <w:spacing w:val="0"/>
          <w:w w:val="99"/>
        </w:rPr>
        <w:t>204218-019</w:t>
      </w:r>
      <w:r>
        <w:rPr>
          <w:rFonts w:ascii="Comic Sans MS" w:hAnsi="Comic Sans MS" w:cs="Comic Sans MS" w:eastAsia="Comic Sans MS"/>
          <w:sz w:val="12"/>
          <w:szCs w:val="12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122.334801pt;margin-top:-366.075287pt;width:347.8195pt;height:342.0015pt;mso-position-horizontal-relative:page;mso-position-vertical-relative:paragraph;z-index:-8909" coordorigin="2447,-7322" coordsize="6956,6840">
            <v:shape style="position:absolute;left:2457;top:-7311;width:6940;height:1949" type="#_x0000_t75">
              <v:imagedata r:id="rId269" o:title=""/>
            </v:shape>
            <v:shape style="position:absolute;left:2457;top:-5366;width:6945;height:979" type="#_x0000_t75">
              <v:imagedata r:id="rId270" o:title=""/>
            </v:shape>
            <v:shape style="position:absolute;left:2457;top:-4390;width:6945;height:979" type="#_x0000_t75">
              <v:imagedata r:id="rId271" o:title=""/>
            </v:shape>
            <v:shape style="position:absolute;left:2457;top:-3415;width:6940;height:2927" type="#_x0000_t75">
              <v:imagedata r:id="rId272" o:title=""/>
            </v:shape>
            <v:group style="position:absolute;left:8371;top:-1684;width:61;height:2" coordorigin="8371,-1684" coordsize="61,2">
              <v:shape style="position:absolute;left:8371;top:-1684;width:61;height:2" coordorigin="8371,-1684" coordsize="61,0" path="m8371,-1684l8432,-1684e" filled="f" stroked="t" strokeweight=".36pt" strokecolor="#FF0000">
                <v:path arrowok="t"/>
              </v:shape>
            </v:group>
            <v:group style="position:absolute;left:8432;top:-1681;width:478;height:710" coordorigin="8432,-1681" coordsize="478,710">
              <v:shape style="position:absolute;left:8432;top:-1681;width:478;height:710" coordorigin="8432,-1681" coordsize="478,710" path="m8432,-1681l8432,-1679,8433,-1675,8435,-1666,8439,-1652,8444,-1641,8446,-1640,8449,-1637,8450,-1636,8453,-1621,8455,-1618,8483,-1573,8483,-1553,8521,-1507,8522,-1486,8573,-1377,8576,-1335,8600,-1310,8617,-1286,8615,-1269,8617,-1256,8627,-1238,8669,-1209,8678,-1203,8692,-1191,8692,-1190,8699,-1184,8756,-1131,8772,-1119,8788,-1106,8803,-1093,8825,-1073,8825,-1072,8827,-1072,8879,-1012,8905,-982,8909,-970e" filled="f" stroked="t" strokeweight="1.018pt" strokecolor="#FF0000">
                <v:path arrowok="t"/>
              </v:shape>
            </v:group>
            <v:group style="position:absolute;left:4327;top:-7311;width:299;height:63" coordorigin="4327,-7311" coordsize="299,63">
              <v:shape style="position:absolute;left:4327;top:-7311;width:299;height:63" coordorigin="4327,-7311" coordsize="299,63" path="m4552,-6965l4552,-6965,4558,-6955,4567,-6943,4571,-6938,4573,-6938,4609,-6913,4622,-6905,4625,-6902e" filled="f" stroked="t" strokeweight="1.018pt" strokecolor="#FF0000">
                <v:path arrowok="t"/>
              </v:shape>
            </v:group>
            <v:group style="position:absolute;left:4625;top:-7249;width:3806;height:5568" coordorigin="4625,-7249" coordsize="3806,5568">
              <v:shape style="position:absolute;left:4625;top:-7249;width:3806;height:5568" coordorigin="4625,-7249" coordsize="3806,5568" path="m4625,-7249l4636,-7227,4651,-7209,4655,-7197,4659,-7183,4664,-7165,4665,-7162,4665,-7161,4676,-7142,4679,-7136,4690,-7120,4704,-7104,4716,-7088,4753,-7037,4763,-7020,4766,-7017,4767,-7016,4784,-7004,4799,-6991,4831,-6950,4840,-6939,4841,-6939,4843,-6937,4849,-6931,4855,-6926,4856,-6925,4861,-6920,4876,-6906,4891,-6893,4905,-6880,4920,-6866,4936,-6850,4948,-6838,4961,-6826,4973,-6815,4984,-6806,4984,-6803,4985,-6801,5002,-6787,5011,-6778,5054,-6737,5105,-6691,5108,-6687,5115,-6681,5123,-6673,5139,-6658,5140,-6657,5192,-6609,5215,-6573,5242,-6527,5243,-6525,5243,-6523,5245,-6520,5245,-6517,5243,-6514,5242,-6511,5239,-6502,5239,-6501,5237,-6499,5236,-6497,5227,-6484,5221,-6472,5219,-6471,5219,-6466,5221,-6464,5221,-6463,5222,-6460,5223,-6459,5223,-6458,5230,-6451,5245,-6433,5251,-6427,5295,-6385,5302,-6377,5311,-6368,5320,-6356,5323,-6355,5351,-6321,5365,-6307,5379,-6291,5392,-6276,5395,-6272,5404,-6251,5405,-6250,5408,-6245,5423,-6232,5437,-6220,5446,-6211,5455,-6203,5456,-6202,5474,-6181,5476,-6178,5477,-6175,5479,-6172,5479,-6169,5483,-6159,5493,-6142,5506,-6127,5512,-6119,5519,-6111,5519,-6110,5521,-6109,5524,-6101,5527,-6093,5528,-6089,5529,-6086,5531,-6083,5533,-6080,5542,-6071,5556,-6057,5563,-6050,5568,-6045,5571,-6040,5576,-6032,5585,-6017,5587,-6015,5590,-6010,5597,-5999,5599,-5997,5601,-5993,5601,-5980,5600,-5956,5600,-5947,5601,-5935,5603,-5915,5604,-5895,5603,-5887,5602,-5870,5602,-5869,5603,-5865,5605,-5863,5607,-5857,5609,-5853,5611,-5852,5611,-5851,5615,-5846,5632,-5832,5647,-5821,5663,-5812,5693,-5792,5698,-5788,5714,-5777,5733,-5767,5755,-5743,5768,-5725,5776,-5711,5787,-5695,5839,-5634,5853,-5619,5866,-5604,5879,-5589,5906,-5557,5908,-5554,5986,-5451,5987,-5449,6005,-5438,6020,-5425,6034,-5411,6047,-5395,6059,-5379,6071,-5363,6075,-5357,6087,-5343,6095,-5332,6095,-5331,6104,-5313,6113,-5295,6121,-5277,6129,-5258,6137,-5240,6151,-5210,6152,-5206,6152,-5203,6151,-5159,6151,-5158,6149,-5156,6146,-5144,6146,-5127,6148,-5125,6149,-5122,6158,-5115,6163,-5111,6166,-5108,6167,-5104,6170,-5099,6172,-5096,6173,-5093,6176,-5074,6178,-5067,6187,-5047,6194,-5026,6200,-4978,6200,-4977,6201,-4976,6207,-4967,6211,-4964,6214,-4959,6249,-4910,6281,-4859,6291,-4841,6323,-4791,6373,-4728,6386,-4713,6404,-4687,6405,-4684,6409,-4677,6415,-4666,6419,-4659,6421,-4658,6421,-4655,6422,-4653,6423,-4652,6423,-4651,6472,-4592,6485,-4577,6488,-4574,6501,-4557,6509,-4547,6518,-4535,6526,-4526,6536,-4517,6541,-4505,6542,-4502,6542,-4498,6541,-4467,6539,-4451,6538,-4447,6538,-4443,6539,-4441,6545,-4424,6548,-4417,6550,-4412,6559,-4401,6562,-4395,6575,-4379,6577,-4377,6578,-4375,6579,-4370,6580,-4367,6583,-4366,6586,-4363,6589,-4358,6593,-4345,6597,-4335,6604,-4321,6605,-4319,6622,-4286,6622,-4285,6630,-4265,6639,-4247,6648,-4230,6658,-4213,6668,-4196,6677,-4178,6685,-4160,6701,-4115,6704,-4109,6705,-4107,6722,-4090,6729,-4084,6731,-4079,6735,-4071,6741,-4060,6747,-4048,6752,-4041,6754,-4037,6758,-4030,6765,-4023,6770,-4019,6772,-4017,6776,-4015,6789,-4009,6794,-4005,6808,-4000,6809,-3999,6811,-3999,6818,-3993,6819,-3993,6820,-3991,6823,-3988,6824,-3986,6825,-3985,6826,-3985,6833,-3979,6839,-3974,6842,-3973,6848,-3969,6850,-3968,6853,-3965,6859,-3957,6867,-3949,6879,-3945,6881,-3944,6890,-3940,6895,-3935,6899,-3928,6905,-3920,6927,-3887,6931,-3884,6937,-3875,6941,-3869,6947,-3861,6949,-3861,6949,-3860,6958,-3838,6961,-3835,6962,-3835,6964,-3831,6983,-3811,6992,-3801,6997,-3796,7006,-3784,7009,-3783,7018,-3771,7019,-3770,7022,-3769,7031,-3763,7033,-3763,7047,-3749,7062,-3735,7069,-3728,7095,-3695,7103,-3686,7126,-3659,7141,-3646,7156,-3633,7171,-3619,7185,-3606,7200,-3592,7215,-3578,7230,-3565,7249,-3547,7263,-3533,7276,-3520,7279,-3507,7285,-3477,7287,-3465,7291,-3452,7292,-3445,7295,-3428,7297,-3427,7302,-3407,7309,-3389,7318,-3357,7321,-3352,7331,-3335,7341,-3318,7351,-3301,7359,-3286,7359,-3285,7361,-3275,7365,-3262,7367,-3255,7367,-3248,7370,-3242,7375,-3233,7376,-3232,7387,-3215,7398,-3199,7408,-3182,7412,-3176,7413,-3172,7417,-3160,7419,-3157,7420,-3153,7424,-3145,7429,-3134,7432,-3128,7441,-3110,7449,-3092,7459,-3074,7462,-3067,7468,-3056,7468,-3055,7472,-3046,7477,-3038,7480,-3027,7481,-3025,7520,-2966,7537,-2930,7546,-2912,7554,-2894,7561,-2882,7563,-2879,7577,-2865,7589,-2849,7599,-2832,7615,-2806,7619,-2798,7624,-2792,7629,-2783,7633,-2779,7637,-2775,7639,-2774,7648,-2769,7651,-2767,7657,-2763,7660,-2761,7663,-2757,7675,-2744,7686,-2728,7692,-2710,7700,-2696,7712,-2681,7721,-2671,7737,-2651,7752,-2637,7766,-2623,7780,-2610,7793,-2594,7810,-2561,7815,-2549,7825,-2527,7834,-2517,7846,-2499,7865,-2487,7875,-2483,7883,-2477,7886,-2475,7901,-2470,7917,-2463,7930,-2456,7929,-2408,7936,-2380,7941,-2359,7946,-2342,7951,-2322,7956,-2303,7959,-2283,7964,-2264,7968,-2244,7979,-2221,7988,-2206,7997,-2187,8006,-2169,8014,-2152,8022,-2134,8030,-2116,8038,-2097,8039,-2093,8044,-2078,8047,-2067,8053,-2048,8061,-2030,8075,-2019,8083,-2014,8084,-2012,8096,-1996,8107,-1979,8119,-1963,8129,-1949,8138,-1939,8144,-1933,8151,-1924,8163,-1910,8170,-1900,8183,-1885,8197,-1870,8204,-1863,8206,-1862,8223,-1852,8235,-1843,8243,-1840,8246,-1839,8249,-1837,8264,-1828,8273,-1822,8275,-1822,8282,-1817,8295,-1811,8300,-1808,8325,-1793,8329,-1791,8331,-1789,8348,-1775,8357,-1769,8359,-1768,8368,-1761,8372,-1759,8388,-1751,8395,-1743,8413,-1709,8420,-1700,8431,-1684,8432,-1681e" filled="f" stroked="t" strokeweight="1.018pt" strokecolor="#FF0000">
                <v:path arrowok="t"/>
              </v:shape>
              <v:shape style="position:absolute;left:2447;top:-7321;width:2345;height:4309" type="#_x0000_t75">
                <v:imagedata r:id="rId273" o:title=""/>
              </v:shape>
            </v:group>
            <v:group style="position:absolute;left:9151;top:-2935;width:46;height:50" coordorigin="9151,-2935" coordsize="46,50">
              <v:shape style="position:absolute;left:9151;top:-2935;width:46;height:50" coordorigin="9151,-2935" coordsize="46,50" path="m9155,-2935l9153,-2931,9152,-2930,9152,-2925,9151,-2923,9152,-2918,9157,-2908,9158,-2903,9164,-2895,9169,-2889,9173,-2885,9178,-2884,9189,-2884,9195,-2899,9196,-2900,9196,-2901,9194,-2912,9191,-2914,9189,-2919,9189,-2920,9183,-2927,9179,-2930,9172,-2933,9155,-2935e" filled="t" fillcolor="#DFFCFF" stroked="f">
                <v:path arrowok="t"/>
                <v:fill/>
              </v:shape>
            </v:group>
            <v:group style="position:absolute;left:9151;top:-2935;width:46;height:50" coordorigin="9151,-2935" coordsize="46,50">
              <v:shape style="position:absolute;left:9151;top:-2935;width:46;height:50" coordorigin="9151,-2935" coordsize="46,50" path="m9182,-2884l9178,-2884,9173,-2885,9169,-2889,9164,-2895,9158,-2903,9157,-2908,9152,-2918,9151,-2923,9152,-2925,9152,-2930,9153,-2931,9155,-2935,9172,-2933,9179,-2930,9183,-2927,9189,-2920,9189,-2919,9191,-2914,9194,-2912,9196,-2901,9196,-2900,9195,-2899,9189,-2884,9182,-2884xe" filled="f" stroked="t" strokeweight=".419pt" strokecolor="#9EBAD6">
                <v:path arrowok="t"/>
              </v:shape>
            </v:group>
            <v:group style="position:absolute;left:4786;top:-2887;width:79;height:253" coordorigin="4786,-2887" coordsize="79,253">
              <v:shape style="position:absolute;left:4786;top:-2887;width:79;height:253" coordorigin="4786,-2887" coordsize="79,253" path="m4799,-2887l4796,-2884,4786,-2873,4787,-2866,4797,-2857,4803,-2853,4808,-2846,4817,-2843,4821,-2836,4821,-2825,4816,-2817,4799,-2789,4798,-2785,4796,-2771,4797,-2744,4799,-2729,4804,-2715,4805,-2714,4816,-2698,4817,-2695,4819,-2680,4828,-2672,4826,-2666,4826,-2660,4835,-2650,4839,-2643,4845,-2637,4850,-2633,4858,-2635,4862,-2638,4863,-2641,4864,-2651,4865,-2656,4864,-2660,4863,-2672,4863,-2675,4862,-2681,4862,-2695,4864,-2747,4862,-2779,4851,-2809,4840,-2837,4832,-2837,4828,-2841,4827,-2847,4821,-2853,4821,-2859,4808,-2872,4799,-2887e" filled="t" fillcolor="#DFFCFF" stroked="f">
                <v:path arrowok="t"/>
                <v:fill/>
              </v:shape>
              <v:shape style="position:absolute;left:4786;top:-2887;width:79;height:253" coordorigin="4786,-2887" coordsize="79,253" path="m4835,-2849l4832,-2848,4834,-2843,4834,-2839,4832,-2837,4840,-2837,4835,-2849e" filled="t" fillcolor="#DFFCFF" stroked="f">
                <v:path arrowok="t"/>
                <v:fill/>
              </v:shape>
            </v:group>
            <v:group style="position:absolute;left:4786;top:-2887;width:79;height:253" coordorigin="4786,-2887" coordsize="79,253">
              <v:shape style="position:absolute;left:4786;top:-2887;width:79;height:253" coordorigin="4786,-2887" coordsize="79,253" path="m4851,-2809l4862,-2779,4864,-2747,4862,-2691,4862,-2681,4863,-2675,4863,-2672,4864,-2660,4865,-2656,4864,-2651,4863,-2641,4862,-2638,4858,-2635,4850,-2633,4845,-2637,4839,-2643,4835,-2650,4826,-2660,4826,-2666,4828,-2672,4819,-2680,4817,-2695,4816,-2698,4805,-2714,4804,-2715,4799,-2729,4797,-2744,4796,-2771,4798,-2785,4799,-2789,4816,-2817,4821,-2825,4821,-2836,4817,-2843,4808,-2846,4803,-2853,4797,-2857,4787,-2866,4786,-2873,4796,-2884,4799,-2887,4808,-2872,4821,-2859,4821,-2853,4827,-2847,4828,-2841,4832,-2837,4834,-2839,4834,-2843,4832,-2848,4835,-2849,4851,-2809xe" filled="f" stroked="t" strokeweight=".419pt" strokecolor="#9EBAD6">
                <v:path arrowok="t"/>
              </v:shape>
            </v:group>
            <v:group style="position:absolute;left:8771;top:-2757;width:58;height:56" coordorigin="8771,-2757" coordsize="58,56">
              <v:shape style="position:absolute;left:8771;top:-2757;width:58;height:56" coordorigin="8771,-2757" coordsize="58,56" path="m8807,-2757l8787,-2755,8779,-2752,8774,-2747,8771,-2738,8773,-2731,8773,-2728,8817,-2703,8821,-2701,8829,-2732,8829,-2745,8825,-2750,8821,-2753,8807,-2757e" filled="t" fillcolor="#DFFCFF" stroked="f">
                <v:path arrowok="t"/>
                <v:fill/>
              </v:shape>
            </v:group>
            <v:group style="position:absolute;left:8771;top:-2757;width:58;height:56" coordorigin="8771,-2757" coordsize="58,56">
              <v:shape style="position:absolute;left:8771;top:-2757;width:58;height:56" coordorigin="8771,-2757" coordsize="58,56" path="m8821,-2701l8817,-2703,8773,-2728,8773,-2731,8807,-2757,8821,-2753,8825,-2750,8829,-2745,8829,-2732,8821,-2701xe" filled="f" stroked="t" strokeweight=".419pt" strokecolor="#9EBAD6">
                <v:path arrowok="t"/>
              </v:shape>
            </v:group>
            <v:group style="position:absolute;left:7790;top:-1585;width:36;height:48" coordorigin="7790,-1585" coordsize="36,48">
              <v:shape style="position:absolute;left:7790;top:-1585;width:36;height:48" coordorigin="7790,-1585" coordsize="36,48" path="m7810,-1585l7807,-1582,7792,-1552,7790,-1549,7796,-1545,7802,-1540,7807,-1537,7809,-1539,7823,-1549,7826,-1565,7825,-1568,7823,-1574,7819,-1583,7810,-1585e" filled="t" fillcolor="#DFFCFF" stroked="f">
                <v:path arrowok="t"/>
                <v:fill/>
              </v:shape>
            </v:group>
            <v:group style="position:absolute;left:7790;top:-1585;width:36;height:48" coordorigin="7790,-1585" coordsize="36,48">
              <v:shape style="position:absolute;left:7790;top:-1585;width:36;height:48" coordorigin="7790,-1585" coordsize="36,48" path="m7790,-1549l7792,-1552,7807,-1582,7810,-1585,7819,-1583,7823,-1574,7825,-1568,7826,-1565,7823,-1549,7809,-1539,7807,-1537,7802,-1540,7796,-1545,7790,-1549xe" filled="f" stroked="t" strokeweight=".419pt" strokecolor="#9EBAD6">
                <v:path arrowok="t"/>
              </v:shape>
            </v:group>
            <v:group style="position:absolute;left:4777;top:-6082;width:66;height:62" coordorigin="4777,-6082" coordsize="66,62">
              <v:shape style="position:absolute;left:4777;top:-6082;width:66;height:62" coordorigin="4777,-6082" coordsize="66,62" path="m4839,-6058l4795,-6058,4797,-6056,4797,-6050,4803,-6046,4804,-6040,4799,-6038,4799,-6035,4803,-6034,4809,-6034,4811,-6031,4811,-6028,4809,-6025,4809,-6021,4811,-6020,4819,-6020,4823,-6025,4826,-6028,4827,-6031,4829,-6039,4843,-6049,4843,-6055,4839,-6058e" filled="t" fillcolor="#DFFCFF" stroked="f">
                <v:path arrowok="t"/>
                <v:fill/>
              </v:shape>
              <v:shape style="position:absolute;left:4777;top:-6082;width:66;height:62" coordorigin="4777,-6082" coordsize="66,62" path="m4816,-6082l4807,-6076,4807,-6070,4797,-6063,4779,-6063,4777,-6061,4777,-6053,4795,-6058,4839,-6058,4837,-6061,4835,-6069,4832,-6075,4822,-6080,4816,-6082e" filled="t" fillcolor="#DFFCFF" stroked="f">
                <v:path arrowok="t"/>
                <v:fill/>
              </v:shape>
            </v:group>
            <v:group style="position:absolute;left:4777;top:-6082;width:66;height:62" coordorigin="4777,-6082" coordsize="66,62">
              <v:shape style="position:absolute;left:4777;top:-6082;width:66;height:62" coordorigin="4777,-6082" coordsize="66,62" path="m4809,-6025l4811,-6028,4811,-6031,4809,-6034,4803,-6034,4799,-6035,4799,-6038,4804,-6040,4803,-6046,4797,-6050,4797,-6056,4795,-6058,4777,-6053,4777,-6061,4779,-6063,4797,-6063,4807,-6070,4807,-6076,4816,-6082,4822,-6080,4832,-6075,4835,-6069,4837,-6061,4843,-6055,4843,-6049,4829,-6039,4827,-6031,4826,-6028,4823,-6025,4819,-6020,4811,-6020,4809,-6021,4809,-6025xe" filled="f" stroked="t" strokeweight=".419pt" strokecolor="#9EBAD6">
                <v:path arrowok="t"/>
              </v:shape>
            </v:group>
            <v:group style="position:absolute;left:4334;top:-1780;width:60;height:43" coordorigin="4334,-1780" coordsize="60,43">
              <v:shape style="position:absolute;left:4334;top:-1780;width:60;height:43" coordorigin="4334,-1780" coordsize="60,43" path="m4379,-1780l4373,-1779,4381,-1773,4381,-1771,4376,-1766,4367,-1762,4354,-1759,4334,-1745,4337,-1741,4348,-1737,4364,-1741,4373,-1747,4391,-1767,4394,-1772,4393,-1774,4389,-1778,4379,-1780e" filled="t" fillcolor="#DFFCFF" stroked="f">
                <v:path arrowok="t"/>
                <v:fill/>
              </v:shape>
            </v:group>
            <v:group style="position:absolute;left:4334;top:-1780;width:60;height:43" coordorigin="4334,-1780" coordsize="60,43">
              <v:shape style="position:absolute;left:4334;top:-1780;width:60;height:43" coordorigin="4334,-1780" coordsize="60,43" path="m4348,-1737l4337,-1741,4334,-1745,4354,-1759,4367,-1762,4376,-1766,4381,-1771,4381,-1773,4373,-1779,4379,-1780,4389,-1778,4393,-1774,4394,-1772,4391,-1767,4373,-1747,4364,-1741,4348,-1737xe" filled="f" stroked="t" strokeweight=".419pt" strokecolor="#9EBAD6">
                <v:path arrowok="t"/>
              </v:shape>
            </v:group>
            <v:group style="position:absolute;left:4828;top:-850;width:275;height:308" coordorigin="4828,-850" coordsize="275,308">
              <v:shape style="position:absolute;left:4828;top:-850;width:275;height:308" coordorigin="4828,-850" coordsize="275,308" path="m5099,-607l4993,-607,5008,-585,5019,-569,5031,-555,5046,-544,5069,-542,5072,-543,5074,-561,5073,-565,5073,-569,5078,-574,5084,-577,5097,-579,5102,-586,5103,-593,5102,-601,5099,-607e" filled="t" fillcolor="#DFFCFF" stroked="f">
                <v:path arrowok="t"/>
                <v:fill/>
              </v:shape>
              <v:shape style="position:absolute;left:4828;top:-850;width:275;height:308" coordorigin="4828,-850" coordsize="275,308" path="m4989,-602l4972,-602,4988,-599,4989,-602e" filled="t" fillcolor="#DFFCFF" stroked="f">
                <v:path arrowok="t"/>
                <v:fill/>
              </v:shape>
              <v:shape style="position:absolute;left:4828;top:-850;width:275;height:308" coordorigin="4828,-850" coordsize="275,308" path="m5066,-626l4939,-626,4941,-614,4957,-601,4972,-602,4989,-602,4993,-607,5099,-607,5095,-614,5095,-615,5057,-615,5055,-617,5057,-622,5066,-626e" filled="t" fillcolor="#DFFCFF" stroked="f">
                <v:path arrowok="t"/>
                <v:fill/>
              </v:shape>
              <v:shape style="position:absolute;left:4828;top:-850;width:275;height:308" coordorigin="4828,-850" coordsize="275,308" path="m5085,-638l5081,-635,5077,-626,5066,-616,5057,-615,5095,-615,5097,-625,5093,-631,5092,-637,5085,-638e" filled="t" fillcolor="#DFFCFF" stroked="f">
                <v:path arrowok="t"/>
                <v:fill/>
              </v:shape>
              <v:shape style="position:absolute;left:4828;top:-850;width:275;height:308" coordorigin="4828,-850" coordsize="275,308" path="m5030,-645l4900,-645,4901,-644,4903,-635,4915,-623,4921,-621,4929,-625,4939,-626,5066,-626,5069,-629,5069,-632,5066,-638,5066,-644,5031,-644,5030,-645e" filled="t" fillcolor="#DFFCFF" stroked="f">
                <v:path arrowok="t"/>
                <v:fill/>
              </v:shape>
              <v:shape style="position:absolute;left:4828;top:-850;width:275;height:308" coordorigin="4828,-850" coordsize="275,308" path="m5026,-650l4855,-650,4868,-647,4888,-639,4891,-639,4900,-645,5030,-645,5026,-649,5026,-650e" filled="t" fillcolor="#DFFCFF" stroked="f">
                <v:path arrowok="t"/>
                <v:fill/>
              </v:shape>
              <v:shape style="position:absolute;left:4828;top:-850;width:275;height:308" coordorigin="4828,-850" coordsize="275,308" path="m5049,-682l5047,-682,5044,-680,5045,-658,5042,-647,5036,-644,5066,-644,5067,-656,5071,-659,5077,-663,5078,-668,5078,-674,5054,-674,5049,-682e" filled="t" fillcolor="#DFFCFF" stroked="f">
                <v:path arrowok="t"/>
                <v:fill/>
              </v:shape>
              <v:shape style="position:absolute;left:4828;top:-850;width:275;height:308" coordorigin="4828,-850" coordsize="275,308" path="m4902,-773l4863,-773,4864,-772,4856,-743,4859,-725,4859,-715,4855,-705,4844,-697,4831,-685,4828,-677,4828,-673,4835,-658,4843,-652,4850,-651,4852,-649,4855,-650,5026,-650,5027,-671,5031,-681,5029,-689,5024,-704,5024,-706,5026,-707,5029,-710,4898,-710,4894,-712,4894,-734,4899,-745,4898,-758,4903,-770,4902,-773e" filled="t" fillcolor="#DFFCFF" stroked="f">
                <v:path arrowok="t"/>
                <v:fill/>
              </v:shape>
              <v:shape style="position:absolute;left:4828;top:-850;width:275;height:308" coordorigin="4828,-850" coordsize="275,308" path="m5080,-689l5069,-689,5069,-686,5057,-675,5054,-674,5078,-674,5078,-675,5081,-680,5079,-688,5080,-689e" filled="t" fillcolor="#DFFCFF" stroked="f">
                <v:path arrowok="t"/>
                <v:fill/>
              </v:shape>
              <v:shape style="position:absolute;left:4828;top:-850;width:275;height:308" coordorigin="4828,-850" coordsize="275,308" path="m5066,-710l5057,-709,5053,-699,5053,-692,5055,-688,5060,-687,5067,-689,5080,-689,5083,-695,5083,-698,5080,-700,5074,-703,5066,-710e" filled="t" fillcolor="#DFFCFF" stroked="f">
                <v:path arrowok="t"/>
                <v:fill/>
              </v:shape>
              <v:shape style="position:absolute;left:4828;top:-850;width:275;height:308" coordorigin="4828,-850" coordsize="275,308" path="m4948,-845l4939,-844,4931,-836,4928,-826,4928,-819,4925,-809,4915,-783,4915,-776,4918,-771,4916,-752,4919,-743,4919,-731,4915,-723,4904,-712,4898,-710,5029,-710,5030,-711,5030,-719,5032,-724,5032,-734,5031,-740,5027,-749,5027,-763,5025,-766,5020,-770,5017,-776,5015,-783,5013,-791,5008,-795,5000,-807,4985,-807,4983,-808,4981,-811,4978,-821,4954,-837,4948,-845e" filled="t" fillcolor="#DFFCFF" stroked="f">
                <v:path arrowok="t"/>
                <v:fill/>
              </v:shape>
              <v:shape style="position:absolute;left:4828;top:-850;width:275;height:308" coordorigin="4828,-850" coordsize="275,308" path="m4852,-832l4849,-832,4849,-831,4844,-829,4844,-820,4846,-818,4859,-811,4861,-808,4858,-806,4852,-806,4841,-799,4838,-795,4837,-789,4838,-783,4847,-777,4851,-770,4858,-773,4902,-773,4901,-785,4907,-800,4910,-809,4909,-815,4909,-819,4911,-825,4858,-825,4852,-832e" filled="t" fillcolor="#DFFCFF" stroked="f">
                <v:path arrowok="t"/>
                <v:fill/>
              </v:shape>
              <v:shape style="position:absolute;left:4828;top:-850;width:275;height:308" coordorigin="4828,-850" coordsize="275,308" path="m4994,-809l4985,-807,5000,-807,4997,-808,4994,-809e" filled="t" fillcolor="#DFFCFF" stroked="f">
                <v:path arrowok="t"/>
                <v:fill/>
              </v:shape>
              <v:shape style="position:absolute;left:4828;top:-850;width:275;height:308" coordorigin="4828,-850" coordsize="275,308" path="m4901,-850l4897,-850,4892,-849,4877,-841,4868,-832,4862,-825,4911,-825,4912,-827,4910,-833,4910,-837,4911,-845,4909,-848,4901,-850e" filled="t" fillcolor="#DFFCFF" stroked="f">
                <v:path arrowok="t"/>
                <v:fill/>
              </v:shape>
            </v:group>
            <v:group style="position:absolute;left:4828;top:-850;width:275;height:308" coordorigin="4828,-850" coordsize="275,308">
              <v:shape style="position:absolute;left:4828;top:-850;width:275;height:308" coordorigin="4828,-850" coordsize="275,308" path="m4849,-831l4849,-832,4852,-832,4858,-825,4862,-825,4868,-832,4877,-841,4892,-849,4897,-850,4901,-850,4909,-848,4911,-845,4910,-837,4910,-833,4912,-827,4909,-819,4909,-815,4910,-809,4907,-800,4901,-785,4903,-770,4898,-758,4899,-745,4894,-734,4894,-712,4898,-710,4904,-712,4915,-723,4919,-731,4919,-743,4916,-752,4918,-771,4915,-776,4915,-783,4925,-809,4928,-819,4928,-826,4931,-836,4939,-844,4948,-845,4954,-837,4978,-821,4981,-811,4983,-808,4985,-807,4994,-809,4997,-808,5000,-807,5008,-795,5013,-791,5015,-783,5017,-776,5020,-770,5025,-766,5027,-763,5027,-749,5031,-740,5032,-733,5032,-724,5030,-719,5030,-711,5026,-707,5024,-706,5024,-704,5029,-689,5031,-681,5027,-671,5026,-649,5031,-644,5036,-644,5042,-647,5045,-658,5044,-680,5047,-682,5049,-682,5054,-674,5057,-675,5069,-686,5069,-689,5067,-689,5060,-687,5055,-688,5053,-692,5053,-699,5057,-709,5066,-710,5074,-703,5080,-700,5083,-698,5083,-695,5079,-688,5081,-680,5078,-675,5078,-668,5077,-663,5071,-659,5067,-656,5066,-638,5069,-632,5069,-629,5066,-626,5057,-622,5055,-617,5057,-615,5066,-616,5077,-626,5081,-635,5085,-638,5092,-637,5093,-631,5097,-625,5095,-614,5102,-601,5103,-593,5102,-586,5097,-579,5084,-577,5078,-574,5073,-569,5073,-565,5074,-561,5072,-543,5008,-585,4993,-607,4988,-599,4972,-602,4957,-601,4941,-614,4939,-626,4929,-625,4921,-621,4915,-623,4903,-635,4901,-644,4900,-645,4891,-639,4888,-639,4868,-647,4855,-650,4852,-649,4850,-651,4843,-652,4835,-658,4828,-673,4828,-677,4831,-685,4844,-697,4855,-705,4859,-715,4859,-725,4856,-743,4864,-772,4863,-773,4858,-773,4851,-770,4847,-777,4838,-783,4837,-789,4838,-795,4841,-799,4852,-806,4858,-806,4861,-808,4859,-811,4846,-818,4844,-820,4844,-829,4849,-831xe" filled="f" stroked="t" strokeweight=".419pt" strokecolor="#9EBAD6">
                <v:path arrowok="t"/>
              </v:shape>
            </v:group>
            <v:group style="position:absolute;left:7411;top:-2566;width:32;height:32" coordorigin="7411,-2566" coordsize="32,32">
              <v:shape style="position:absolute;left:7411;top:-2566;width:32;height:32" coordorigin="7411,-2566" coordsize="32,32" path="m7439,-2566l7432,-2564,7425,-2558,7419,-2555,7413,-2549,7411,-2543,7415,-2537,7421,-2534,7426,-2534,7433,-2536,7438,-2551,7443,-2558,7443,-2563,7439,-2566e" filled="t" fillcolor="#DFFCFF" stroked="f">
                <v:path arrowok="t"/>
                <v:fill/>
              </v:shape>
            </v:group>
            <v:group style="position:absolute;left:7411;top:-2566;width:32;height:32" coordorigin="7411,-2566" coordsize="32,32">
              <v:shape style="position:absolute;left:7411;top:-2566;width:32;height:32" coordorigin="7411,-2566" coordsize="32,32" path="m7426,-2534l7421,-2534,7415,-2537,7411,-2543,7413,-2549,7419,-2555,7425,-2558,7432,-2564,7439,-2566,7443,-2563,7443,-2558,7438,-2551,7433,-2536,7426,-2534xe" filled="f" stroked="t" strokeweight=".419pt" strokecolor="#9EBAD6">
                <v:path arrowok="t"/>
              </v:shape>
            </v:group>
            <v:group style="position:absolute;left:7736;top:-1549;width:71;height:71" coordorigin="7736,-1549" coordsize="71,71">
              <v:shape style="position:absolute;left:7736;top:-1549;width:71;height:71" coordorigin="7736,-1549" coordsize="71,71" path="m7762,-1545l7750,-1544,7744,-1540,7736,-1531,7736,-1517,7743,-1507,7757,-1493,7772,-1481,7780,-1478,7792,-1486,7797,-1493,7805,-1515,7805,-1535,7807,-1537,7802,-1540,7799,-1543,7773,-1543,7762,-1545e" filled="t" fillcolor="#DFFCFF" stroked="f">
                <v:path arrowok="t"/>
                <v:fill/>
              </v:shape>
              <v:shape style="position:absolute;left:7736;top:-1549;width:71;height:71" coordorigin="7736,-1549" coordsize="71,71" path="m7790,-1549l7785,-1545,7773,-1543,7799,-1543,7796,-1545,7790,-1549e" filled="t" fillcolor="#DFFCFF" stroked="f">
                <v:path arrowok="t"/>
                <v:fill/>
              </v:shape>
            </v:group>
            <v:group style="position:absolute;left:7736;top:-1549;width:71;height:71" coordorigin="7736,-1549" coordsize="71,71">
              <v:shape style="position:absolute;left:7736;top:-1549;width:71;height:71" coordorigin="7736,-1549" coordsize="71,71" path="m7790,-1549l7796,-1545,7802,-1540,7807,-1537,7805,-1535,7805,-1515,7797,-1493,7792,-1486,7780,-1478,7772,-1481,7757,-1493,7743,-1507,7736,-1517,7736,-1531,7744,-1540,7750,-1544,7762,-1545,7773,-1543,7785,-1545,7790,-1549xe" filled="f" stroked="t" strokeweight=".419pt" strokecolor="#9EBAD6">
                <v:path arrowok="t"/>
              </v:shape>
            </v:group>
            <v:group style="position:absolute;left:4491;top:-567;width:42;height:29" coordorigin="4491,-567" coordsize="42,29">
              <v:shape style="position:absolute;left:4491;top:-567;width:42;height:29" coordorigin="4491,-567" coordsize="42,29" path="m4510,-557l4501,-557,4509,-553,4504,-550,4509,-547,4517,-547,4521,-544,4531,-538,4533,-541,4526,-550,4519,-555,4514,-555,4510,-557e" filled="t" fillcolor="#DFFCFF" stroked="f">
                <v:path arrowok="t"/>
                <v:fill/>
              </v:shape>
              <v:shape style="position:absolute;left:4491;top:-567;width:42;height:29" coordorigin="4491,-567" coordsize="42,29" path="m4497,-567l4493,-566,4491,-562,4491,-556,4495,-553,4501,-557,4510,-557,4503,-561,4497,-567e" filled="t" fillcolor="#DFFCFF" stroked="f">
                <v:path arrowok="t"/>
                <v:fill/>
              </v:shape>
            </v:group>
            <v:group style="position:absolute;left:4491;top:-567;width:42;height:29" coordorigin="4491,-567" coordsize="42,29">
              <v:shape style="position:absolute;left:4491;top:-567;width:42;height:29" coordorigin="4491,-567" coordsize="42,29" path="m4531,-538l4521,-544,4517,-547,4509,-547,4504,-550,4509,-553,4501,-557,4495,-553,4491,-556,4491,-562,4493,-566,4497,-567,4503,-561,4514,-555,4519,-555,4526,-550,4533,-541,4531,-538xe" filled="f" stroked="t" strokeweight=".419pt" strokecolor="#9EBAD6">
                <v:path arrowok="t"/>
              </v:shape>
            </v:group>
            <v:group style="position:absolute;left:8880;top:-7311;width:513;height:6820" coordorigin="8880,-7311" coordsize="513,6820">
              <v:shape style="position:absolute;left:8880;top:-7311;width:513;height:6820" coordorigin="8880,-7311" coordsize="513,6820" path="m9393,-7311l8880,-7311,8885,-491,9393,-491,9393,-7311e" filled="t" fillcolor="#FFF9CC" stroked="f">
                <v:path arrowok="t"/>
                <v:fill/>
              </v:shape>
            </v:group>
            <v:group style="position:absolute;left:5084;top:-4178;width:805;height:1560" coordorigin="5084,-4178" coordsize="805,1560">
              <v:shape style="position:absolute;left:5084;top:-4178;width:805;height:1560" coordorigin="5084,-4178" coordsize="805,1560" path="m5761,-4177l5887,-4178,5889,-3945,5701,-3944,5703,-3633,5641,-3633,5642,-3477,5579,-3477,5581,-3321,5456,-3320,5457,-3165,5395,-3164,5398,-2853,5272,-2852,5275,-2697,5212,-2696,5212,-2619,5087,-2618,5084,-3005,5146,-3007,5144,-3239,5206,-3239,5205,-3317,5267,-3319,5266,-3473,5329,-3475,5326,-3707,5138,-3705,5135,-3938,5450,-3941,5447,-4096,5573,-4097,5572,-4175,5761,-4177e" filled="f" stroked="t" strokeweight="1.497pt" strokecolor="#A80000">
                <v:path arrowok="t"/>
              </v:shape>
            </v:group>
            <v:group style="position:absolute;left:4898;top:-5566;width:991;height:3424" coordorigin="4898,-5566" coordsize="991,3424">
              <v:shape style="position:absolute;left:4898;top:-5566;width:991;height:3424" coordorigin="4898,-5566" coordsize="991,3424" path="m4898,-2764l5080,-2765,5050,-5561,5240,-5563,5554,-5566,5566,-4324,5817,-4327,5881,-4327,5889,-3317,5827,-3316,5576,-3314,5587,-2150,4905,-2143,4898,-2764e" filled="f" stroked="t" strokeweight="1.497pt" strokecolor="#004DA8">
                <v:path arrowok="t"/>
              </v:shape>
            </v:group>
            <v:group style="position:absolute;left:8880;top:-527;width:20;height:2" coordorigin="8880,-527" coordsize="20,2">
              <v:shape style="position:absolute;left:8880;top:-527;width:20;height:2" coordorigin="8880,-527" coordsize="20,0" path="m8880,-527l8900,-527e" filled="f" stroked="t" strokeweight="1.98pt" strokecolor="#000000">
                <v:path arrowok="t"/>
              </v:shape>
            </v:group>
            <v:group style="position:absolute;left:8880;top:-587;width:20;height:2" coordorigin="8880,-587" coordsize="20,2">
              <v:shape style="position:absolute;left:8880;top:-587;width:20;height:2" coordorigin="8880,-587" coordsize="20,0" path="m8880,-587l8900,-587e" filled="f" stroked="t" strokeweight="1.98pt" strokecolor="#000000">
                <v:path arrowok="t"/>
              </v:shape>
            </v:group>
            <v:group style="position:absolute;left:8890;top:-747;width:2;height:120" coordorigin="8890,-747" coordsize="2,120">
              <v:shape style="position:absolute;left:8890;top:-747;width:2;height:120" coordorigin="8890,-747" coordsize="0,120" path="m8890,-627l8890,-747e" filled="f" stroked="t" strokeweight="1.018pt" strokecolor="#000000">
                <v:path arrowok="t"/>
              </v:shape>
            </v:group>
            <v:group style="position:absolute;left:8880;top:-787;width:20;height:2" coordorigin="8880,-787" coordsize="20,2">
              <v:shape style="position:absolute;left:8880;top:-787;width:20;height:2" coordorigin="8880,-787" coordsize="20,0" path="m8880,-787l8900,-787e" filled="f" stroked="t" strokeweight="1.98pt" strokecolor="#000000">
                <v:path arrowok="t"/>
              </v:shape>
            </v:group>
            <v:group style="position:absolute;left:8879;top:-847;width:20;height:2" coordorigin="8879,-847" coordsize="20,2">
              <v:shape style="position:absolute;left:8879;top:-847;width:20;height:2" coordorigin="8879,-847" coordsize="20,0" path="m8879,-847l8899,-847e" filled="f" stroked="t" strokeweight="1.98pt" strokecolor="#000000">
                <v:path arrowok="t"/>
              </v:shape>
            </v:group>
            <v:group style="position:absolute;left:8889;top:-1267;width:2;height:379" coordorigin="8889,-1267" coordsize="2,379">
              <v:shape style="position:absolute;left:8889;top:-1267;width:2;height:379" coordorigin="8889,-1267" coordsize="0,379" path="m8889,-1267l8889,-887e" filled="f" stroked="t" strokeweight="1.018020pt" strokecolor="#000000">
                <v:path arrowok="t"/>
              </v:shape>
            </v:group>
            <v:group style="position:absolute;left:8879;top:-1307;width:20;height:2" coordorigin="8879,-1307" coordsize="20,2">
              <v:shape style="position:absolute;left:8879;top:-1307;width:20;height:2" coordorigin="8879,-1307" coordsize="20,0" path="m8879,-1307l8899,-1307e" filled="f" stroked="t" strokeweight="1.98pt" strokecolor="#000000">
                <v:path arrowok="t"/>
              </v:shape>
            </v:group>
            <v:group style="position:absolute;left:8879;top:-1367;width:20;height:2" coordorigin="8879,-1367" coordsize="20,2">
              <v:shape style="position:absolute;left:8879;top:-1367;width:20;height:2" coordorigin="8879,-1367" coordsize="20,0" path="m8879,-1367l8899,-1367e" filled="f" stroked="t" strokeweight="1.98pt" strokecolor="#000000">
                <v:path arrowok="t"/>
              </v:shape>
            </v:group>
            <v:group style="position:absolute;left:8889;top:-1527;width:2;height:120" coordorigin="8889,-1527" coordsize="2,120">
              <v:shape style="position:absolute;left:8889;top:-1527;width:2;height:120" coordorigin="8889,-1527" coordsize="0,120" path="m8889,-1407l8889,-1527e" filled="f" stroked="t" strokeweight="1.018pt" strokecolor="#000000">
                <v:path arrowok="t"/>
              </v:shape>
            </v:group>
            <v:group style="position:absolute;left:8879;top:-1567;width:20;height:2" coordorigin="8879,-1567" coordsize="20,2">
              <v:shape style="position:absolute;left:8879;top:-1567;width:20;height:2" coordorigin="8879,-1567" coordsize="20,0" path="m8879,-1567l8899,-1567e" filled="f" stroked="t" strokeweight="1.98pt" strokecolor="#000000">
                <v:path arrowok="t"/>
              </v:shape>
            </v:group>
            <v:group style="position:absolute;left:8879;top:-1627;width:20;height:2" coordorigin="8879,-1627" coordsize="20,2">
              <v:shape style="position:absolute;left:8879;top:-1627;width:20;height:2" coordorigin="8879,-1627" coordsize="20,0" path="m8879,-1627l8899,-1627e" filled="f" stroked="t" strokeweight="1.98pt" strokecolor="#000000">
                <v:path arrowok="t"/>
              </v:shape>
            </v:group>
            <v:group style="position:absolute;left:8889;top:-2047;width:2;height:379" coordorigin="8889,-2047" coordsize="2,379">
              <v:shape style="position:absolute;left:8889;top:-2047;width:2;height:379" coordorigin="8889,-2047" coordsize="0,379" path="m8889,-2047l8889,-1667e" filled="f" stroked="t" strokeweight="1.018020pt" strokecolor="#000000">
                <v:path arrowok="t"/>
              </v:shape>
            </v:group>
            <v:group style="position:absolute;left:8879;top:-2087;width:20;height:2" coordorigin="8879,-2087" coordsize="20,2">
              <v:shape style="position:absolute;left:8879;top:-2087;width:20;height:2" coordorigin="8879,-2087" coordsize="20,0" path="m8879,-2087l8899,-2087e" filled="f" stroked="t" strokeweight="1.98pt" strokecolor="#000000">
                <v:path arrowok="t"/>
              </v:shape>
            </v:group>
            <v:group style="position:absolute;left:8879;top:-2147;width:20;height:2" coordorigin="8879,-2147" coordsize="20,2">
              <v:shape style="position:absolute;left:8879;top:-2147;width:20;height:2" coordorigin="8879,-2147" coordsize="20,0" path="m8879,-2147l8899,-2147e" filled="f" stroked="t" strokeweight="1.98pt" strokecolor="#000000">
                <v:path arrowok="t"/>
              </v:shape>
            </v:group>
            <v:group style="position:absolute;left:8888;top:-2307;width:2;height:120" coordorigin="8888,-2307" coordsize="2,120">
              <v:shape style="position:absolute;left:8888;top:-2307;width:2;height:120" coordorigin="8888,-2307" coordsize="1,120" path="m8889,-2187l8888,-2307e" filled="f" stroked="t" strokeweight="1.018pt" strokecolor="#000000">
                <v:path arrowok="t"/>
              </v:shape>
            </v:group>
            <v:group style="position:absolute;left:8878;top:-2347;width:20;height:2" coordorigin="8878,-2347" coordsize="20,2">
              <v:shape style="position:absolute;left:8878;top:-2347;width:20;height:2" coordorigin="8878,-2347" coordsize="20,0" path="m8878,-2347l8898,-2347e" filled="f" stroked="t" strokeweight="1.98pt" strokecolor="#000000">
                <v:path arrowok="t"/>
              </v:shape>
            </v:group>
            <v:group style="position:absolute;left:8878;top:-2407;width:20;height:2" coordorigin="8878,-2407" coordsize="20,2">
              <v:shape style="position:absolute;left:8878;top:-2407;width:20;height:2" coordorigin="8878,-2407" coordsize="20,0" path="m8878,-2407l8898,-2407e" filled="f" stroked="t" strokeweight="1.98pt" strokecolor="#000000">
                <v:path arrowok="t"/>
              </v:shape>
            </v:group>
            <v:group style="position:absolute;left:8888;top:-2827;width:2;height:379" coordorigin="8888,-2827" coordsize="2,379">
              <v:shape style="position:absolute;left:8888;top:-2827;width:2;height:379" coordorigin="8888,-2827" coordsize="0,379" path="m8888,-2827l8888,-2447e" filled="f" stroked="t" strokeweight="1.018015pt" strokecolor="#000000">
                <v:path arrowok="t"/>
              </v:shape>
            </v:group>
            <v:group style="position:absolute;left:8878;top:-2867;width:20;height:2" coordorigin="8878,-2867" coordsize="20,2">
              <v:shape style="position:absolute;left:8878;top:-2867;width:20;height:2" coordorigin="8878,-2867" coordsize="20,0" path="m8878,-2867l8898,-2867e" filled="f" stroked="t" strokeweight="1.98pt" strokecolor="#000000">
                <v:path arrowok="t"/>
              </v:shape>
            </v:group>
            <v:group style="position:absolute;left:8878;top:-2927;width:20;height:2" coordorigin="8878,-2927" coordsize="20,2">
              <v:shape style="position:absolute;left:8878;top:-2927;width:20;height:2" coordorigin="8878,-2927" coordsize="20,0" path="m8878,-2927l8898,-2927e" filled="f" stroked="t" strokeweight="1.98pt" strokecolor="#000000">
                <v:path arrowok="t"/>
              </v:shape>
            </v:group>
            <v:group style="position:absolute;left:8888;top:-3087;width:2;height:120" coordorigin="8888,-3087" coordsize="2,120">
              <v:shape style="position:absolute;left:8888;top:-3087;width:2;height:120" coordorigin="8888,-3087" coordsize="0,120" path="m8888,-2967l8888,-3087e" filled="f" stroked="t" strokeweight="1.018pt" strokecolor="#000000">
                <v:path arrowok="t"/>
              </v:shape>
            </v:group>
            <v:group style="position:absolute;left:8878;top:-3127;width:20;height:2" coordorigin="8878,-3127" coordsize="20,2">
              <v:shape style="position:absolute;left:8878;top:-3127;width:20;height:2" coordorigin="8878,-3127" coordsize="20,0" path="m8878,-3127l8898,-3127e" filled="f" stroked="t" strokeweight="1.98pt" strokecolor="#000000">
                <v:path arrowok="t"/>
              </v:shape>
            </v:group>
            <v:group style="position:absolute;left:8878;top:-3187;width:20;height:2" coordorigin="8878,-3187" coordsize="20,2">
              <v:shape style="position:absolute;left:8878;top:-3187;width:20;height:2" coordorigin="8878,-3187" coordsize="20,0" path="m8878,-3187l8898,-3187e" filled="f" stroked="t" strokeweight="1.98pt" strokecolor="#000000">
                <v:path arrowok="t"/>
              </v:shape>
            </v:group>
            <v:group style="position:absolute;left:8888;top:-3607;width:2;height:379" coordorigin="8888,-3607" coordsize="2,379">
              <v:shape style="position:absolute;left:8888;top:-3607;width:2;height:379" coordorigin="8888,-3607" coordsize="0,379" path="m8888,-3607l8888,-3227e" filled="f" stroked="t" strokeweight="1.018015pt" strokecolor="#000000">
                <v:path arrowok="t"/>
              </v:shape>
            </v:group>
            <v:group style="position:absolute;left:8878;top:-3647;width:20;height:2" coordorigin="8878,-3647" coordsize="20,2">
              <v:shape style="position:absolute;left:8878;top:-3647;width:20;height:2" coordorigin="8878,-3647" coordsize="20,0" path="m8878,-3647l8898,-3647e" filled="f" stroked="t" strokeweight="1.98pt" strokecolor="#000000">
                <v:path arrowok="t"/>
              </v:shape>
            </v:group>
            <v:group style="position:absolute;left:8887;top:-3727;width:2;height:40" coordorigin="8887,-3727" coordsize="2,40">
              <v:shape style="position:absolute;left:8887;top:-3727;width:2;height:40" coordorigin="8887,-3727" coordsize="1,40" path="m8888,-3687l8887,-3725,8887,-3727e" filled="f" stroked="t" strokeweight="1.018pt" strokecolor="#000000">
                <v:path arrowok="t"/>
              </v:shape>
            </v:group>
            <v:group style="position:absolute;left:8887;top:-3867;width:2;height:120" coordorigin="8887,-3867" coordsize="2,120">
              <v:shape style="position:absolute;left:8887;top:-3867;width:2;height:120" coordorigin="8887,-3867" coordsize="0,120" path="m8887,-3747l8887,-3867e" filled="f" stroked="t" strokeweight="1.018pt" strokecolor="#000000">
                <v:path arrowok="t"/>
              </v:shape>
            </v:group>
            <v:group style="position:absolute;left:8877;top:-3907;width:20;height:2" coordorigin="8877,-3907" coordsize="20,2">
              <v:shape style="position:absolute;left:8877;top:-3907;width:20;height:2" coordorigin="8877,-3907" coordsize="20,0" path="m8877,-3907l8897,-3907e" filled="f" stroked="t" strokeweight="1.98pt" strokecolor="#000000">
                <v:path arrowok="t"/>
              </v:shape>
            </v:group>
            <v:group style="position:absolute;left:8877;top:-3967;width:20;height:2" coordorigin="8877,-3967" coordsize="20,2">
              <v:shape style="position:absolute;left:8877;top:-3967;width:20;height:2" coordorigin="8877,-3967" coordsize="20,0" path="m8877,-3967l8897,-3967e" filled="f" stroked="t" strokeweight="1.98pt" strokecolor="#000000">
                <v:path arrowok="t"/>
              </v:shape>
            </v:group>
            <v:group style="position:absolute;left:8887;top:-4387;width:2;height:379" coordorigin="8887,-4387" coordsize="2,379">
              <v:shape style="position:absolute;left:8887;top:-4387;width:2;height:379" coordorigin="8887,-4387" coordsize="0,379" path="m8887,-4387l8887,-4007e" filled="f" stroked="t" strokeweight="1.018011pt" strokecolor="#000000">
                <v:path arrowok="t"/>
              </v:shape>
            </v:group>
            <v:group style="position:absolute;left:8877;top:-4427;width:20;height:2" coordorigin="8877,-4427" coordsize="20,2">
              <v:shape style="position:absolute;left:8877;top:-4427;width:20;height:2" coordorigin="8877,-4427" coordsize="20,0" path="m8877,-4427l8897,-4427e" filled="f" stroked="t" strokeweight="1.98pt" strokecolor="#000000">
                <v:path arrowok="t"/>
              </v:shape>
            </v:group>
            <v:group style="position:absolute;left:8877;top:-4487;width:20;height:2" coordorigin="8877,-4487" coordsize="20,2">
              <v:shape style="position:absolute;left:8877;top:-4487;width:20;height:2" coordorigin="8877,-4487" coordsize="20,0" path="m8877,-4487l8897,-4487e" filled="f" stroked="t" strokeweight="1.98pt" strokecolor="#000000">
                <v:path arrowok="t"/>
              </v:shape>
            </v:group>
            <v:group style="position:absolute;left:8887;top:-4647;width:2;height:120" coordorigin="8887,-4647" coordsize="2,120">
              <v:shape style="position:absolute;left:8887;top:-4647;width:2;height:120" coordorigin="8887,-4647" coordsize="0,120" path="m8887,-4527l8887,-4647e" filled="f" stroked="t" strokeweight="1.018pt" strokecolor="#000000">
                <v:path arrowok="t"/>
              </v:shape>
            </v:group>
            <v:group style="position:absolute;left:8877;top:-4687;width:20;height:2" coordorigin="8877,-4687" coordsize="20,2">
              <v:shape style="position:absolute;left:8877;top:-4687;width:20;height:2" coordorigin="8877,-4687" coordsize="20,0" path="m8877,-4687l8897,-4687e" filled="f" stroked="t" strokeweight="1.98pt" strokecolor="#000000">
                <v:path arrowok="t"/>
              </v:shape>
            </v:group>
            <v:group style="position:absolute;left:8877;top:-4747;width:20;height:2" coordorigin="8877,-4747" coordsize="20,2">
              <v:shape style="position:absolute;left:8877;top:-4747;width:20;height:2" coordorigin="8877,-4747" coordsize="20,0" path="m8877,-4747l8897,-4747e" filled="f" stroked="t" strokeweight="1.98pt" strokecolor="#000000">
                <v:path arrowok="t"/>
              </v:shape>
            </v:group>
            <v:group style="position:absolute;left:8886;top:-5167;width:2;height:379" coordorigin="8886,-5167" coordsize="2,379">
              <v:shape style="position:absolute;left:8886;top:-5167;width:2;height:379" coordorigin="8886,-5167" coordsize="0,379" path="m8886,-5167l8886,-4787e" filled="f" stroked="t" strokeweight="1.048011pt" strokecolor="#000000">
                <v:path arrowok="t"/>
              </v:shape>
            </v:group>
            <v:group style="position:absolute;left:8875;top:-5207;width:20;height:2" coordorigin="8875,-5207" coordsize="20,2">
              <v:shape style="position:absolute;left:8875;top:-5207;width:20;height:2" coordorigin="8875,-5207" coordsize="20,0" path="m8875,-5207l8896,-5207e" filled="f" stroked="t" strokeweight="1.98pt" strokecolor="#000000">
                <v:path arrowok="t"/>
              </v:shape>
            </v:group>
            <v:group style="position:absolute;left:8875;top:-5267;width:20;height:2" coordorigin="8875,-5267" coordsize="20,2">
              <v:shape style="position:absolute;left:8875;top:-5267;width:20;height:2" coordorigin="8875,-5267" coordsize="20,0" path="m8875,-5267l8896,-5267e" filled="f" stroked="t" strokeweight="1.98pt" strokecolor="#000000">
                <v:path arrowok="t"/>
              </v:shape>
            </v:group>
            <v:group style="position:absolute;left:8885;top:-5427;width:2;height:120" coordorigin="8885,-5427" coordsize="2,120">
              <v:shape style="position:absolute;left:8885;top:-5427;width:2;height:120" coordorigin="8885,-5427" coordsize="0,120" path="m8885,-5307l8885,-5427e" filled="f" stroked="t" strokeweight="1.018pt" strokecolor="#000000">
                <v:path arrowok="t"/>
              </v:shape>
            </v:group>
            <v:group style="position:absolute;left:8875;top:-5467;width:20;height:2" coordorigin="8875,-5467" coordsize="20,2">
              <v:shape style="position:absolute;left:8875;top:-5467;width:20;height:2" coordorigin="8875,-5467" coordsize="20,0" path="m8875,-5467l8896,-5467e" filled="f" stroked="t" strokeweight="1.98pt" strokecolor="#000000">
                <v:path arrowok="t"/>
              </v:shape>
            </v:group>
            <v:group style="position:absolute;left:8875;top:-5527;width:20;height:2" coordorigin="8875,-5527" coordsize="20,2">
              <v:shape style="position:absolute;left:8875;top:-5527;width:20;height:2" coordorigin="8875,-5527" coordsize="20,0" path="m8875,-5527l8896,-5527e" filled="f" stroked="t" strokeweight="1.98pt" strokecolor="#000000">
                <v:path arrowok="t"/>
              </v:shape>
            </v:group>
            <v:group style="position:absolute;left:8885;top:-5947;width:2;height:379" coordorigin="8885,-5947" coordsize="2,379">
              <v:shape style="position:absolute;left:8885;top:-5947;width:2;height:379" coordorigin="8885,-5947" coordsize="0,379" path="m8885,-5947l8885,-5567e" filled="f" stroked="t" strokeweight="1.018006pt" strokecolor="#000000">
                <v:path arrowok="t"/>
              </v:shape>
            </v:group>
            <v:group style="position:absolute;left:8875;top:-5987;width:20;height:2" coordorigin="8875,-5987" coordsize="20,2">
              <v:shape style="position:absolute;left:8875;top:-5987;width:20;height:2" coordorigin="8875,-5987" coordsize="20,0" path="m8875,-5987l8896,-5987e" filled="f" stroked="t" strokeweight="1.98pt" strokecolor="#000000">
                <v:path arrowok="t"/>
              </v:shape>
            </v:group>
            <v:group style="position:absolute;left:8875;top:-6047;width:20;height:2" coordorigin="8875,-6047" coordsize="20,2">
              <v:shape style="position:absolute;left:8875;top:-6047;width:20;height:2" coordorigin="8875,-6047" coordsize="20,0" path="m8875,-6047l8896,-6047e" filled="f" stroked="t" strokeweight="1.98pt" strokecolor="#000000">
                <v:path arrowok="t"/>
              </v:shape>
            </v:group>
            <v:group style="position:absolute;left:8885;top:-6207;width:2;height:120" coordorigin="8885,-6207" coordsize="2,120">
              <v:shape style="position:absolute;left:8885;top:-6207;width:2;height:120" coordorigin="8885,-6207" coordsize="0,120" path="m8885,-6087l8885,-6207e" filled="f" stroked="t" strokeweight="1.018pt" strokecolor="#000000">
                <v:path arrowok="t"/>
              </v:shape>
            </v:group>
            <v:group style="position:absolute;left:8875;top:-6247;width:20;height:2" coordorigin="8875,-6247" coordsize="20,2">
              <v:shape style="position:absolute;left:8875;top:-6247;width:20;height:2" coordorigin="8875,-6247" coordsize="20,0" path="m8875,-6247l8896,-6247e" filled="f" stroked="t" strokeweight="1.98pt" strokecolor="#000000">
                <v:path arrowok="t"/>
              </v:shape>
            </v:group>
            <v:group style="position:absolute;left:8875;top:-6307;width:20;height:2" coordorigin="8875,-6307" coordsize="20,2">
              <v:shape style="position:absolute;left:8875;top:-6307;width:20;height:2" coordorigin="8875,-6307" coordsize="20,0" path="m8875,-6307l8896,-6307e" filled="f" stroked="t" strokeweight="1.98pt" strokecolor="#000000">
                <v:path arrowok="t"/>
              </v:shape>
            </v:group>
            <v:group style="position:absolute;left:8885;top:-6727;width:2;height:379" coordorigin="8885,-6727" coordsize="2,379">
              <v:shape style="position:absolute;left:8885;top:-6727;width:2;height:379" coordorigin="8885,-6727" coordsize="0,379" path="m8885,-6727l8885,-6347e" filled="f" stroked="t" strokeweight="1.048006pt" strokecolor="#000000">
                <v:path arrowok="t"/>
              </v:shape>
            </v:group>
            <v:group style="position:absolute;left:8874;top:-6767;width:20;height:2" coordorigin="8874,-6767" coordsize="20,2">
              <v:shape style="position:absolute;left:8874;top:-6767;width:20;height:2" coordorigin="8874,-6767" coordsize="20,0" path="m8874,-6767l8894,-6767e" filled="f" stroked="t" strokeweight="1.98pt" strokecolor="#000000">
                <v:path arrowok="t"/>
              </v:shape>
            </v:group>
            <v:group style="position:absolute;left:8874;top:-6827;width:20;height:2" coordorigin="8874,-6827" coordsize="20,2">
              <v:shape style="position:absolute;left:8874;top:-6827;width:20;height:2" coordorigin="8874,-6827" coordsize="20,0" path="m8874,-6827l8894,-6827e" filled="f" stroked="t" strokeweight="1.98pt" strokecolor="#000000">
                <v:path arrowok="t"/>
              </v:shape>
            </v:group>
            <v:group style="position:absolute;left:8884;top:-6987;width:2;height:120" coordorigin="8884,-6987" coordsize="2,120">
              <v:shape style="position:absolute;left:8884;top:-6987;width:2;height:120" coordorigin="8884,-6987" coordsize="0,120" path="m8884,-6867l8884,-6987e" filled="f" stroked="t" strokeweight="1.018pt" strokecolor="#000000">
                <v:path arrowok="t"/>
              </v:shape>
            </v:group>
            <v:group style="position:absolute;left:8874;top:-7027;width:20;height:2" coordorigin="8874,-7027" coordsize="20,2">
              <v:shape style="position:absolute;left:8874;top:-7027;width:20;height:2" coordorigin="8874,-7027" coordsize="20,0" path="m8874,-7027l8894,-7027e" filled="f" stroked="t" strokeweight="1.98pt" strokecolor="#000000">
                <v:path arrowok="t"/>
              </v:shape>
            </v:group>
            <v:group style="position:absolute;left:8874;top:-7087;width:20;height:2" coordorigin="8874,-7087" coordsize="20,2">
              <v:shape style="position:absolute;left:8874;top:-7087;width:20;height:2" coordorigin="8874,-7087" coordsize="20,0" path="m8874,-7087l8894,-7087e" filled="f" stroked="t" strokeweight="1.98pt" strokecolor="#000000">
                <v:path arrowok="t"/>
              </v:shape>
            </v:group>
            <v:group style="position:absolute;left:8884;top:-7307;width:2;height:180" coordorigin="8884,-7307" coordsize="2,180">
              <v:shape style="position:absolute;left:8884;top:-7307;width:2;height:180" coordorigin="8884,-7307" coordsize="0,180" path="m8884,-7307l8884,-7127e" filled="f" stroked="t" strokeweight="1.018pt" strokecolor="#000000">
                <v:path arrowok="t"/>
              </v:shape>
              <v:shape style="position:absolute;left:2452;top:-7316;width:1751;height:2643" type="#_x0000_t75">
                <v:imagedata r:id="rId274" o:title=""/>
              </v:shape>
            </v:group>
            <v:group style="position:absolute;left:4255;top:-956;width:4;height:7" coordorigin="4255,-956" coordsize="4,7">
              <v:shape style="position:absolute;left:4255;top:-956;width:4;height:7" coordorigin="4255,-956" coordsize="4,7" path="m4258,-949l4256,-950,4255,-956,4257,-956,4258,-953,4258,-949e" filled="f" stroked="t" strokeweight=".479pt" strokecolor="#9EBAD6">
                <v:path arrowok="t"/>
              </v:shape>
            </v:group>
            <v:group style="position:absolute;left:4250;top:-939;width:6;height:11" coordorigin="4250,-939" coordsize="6,11">
              <v:shape style="position:absolute;left:4250;top:-939;width:6;height:11" coordorigin="4250,-939" coordsize="6,11" path="m4255,-928l4252,-928,4251,-931,4252,-935,4250,-939,4256,-937,4256,-929,4255,-928e" filled="f" stroked="t" strokeweight=".479pt" strokecolor="#9EBAD6">
                <v:path arrowok="t"/>
              </v:shape>
            </v:group>
            <v:group style="position:absolute;left:3847;top:-5149;width:912;height:4657" coordorigin="3847,-5149" coordsize="912,4657">
              <v:shape style="position:absolute;left:3847;top:-5149;width:912;height:4657" coordorigin="3847,-5149" coordsize="912,4657" path="m3847,-5149l3863,-5122,3871,-5108,3897,-5062,3902,-5051,3911,-5041,3921,-5023,3957,-4952,3983,-4898,3992,-4880,4001,-4862,4010,-4844,4019,-4827,4033,-4798,4058,-4755,4067,-4731,4082,-4707,4084,-4699,4093,-4684,4100,-4659,4117,-4631,4123,-4618,4131,-4599,4151,-4565,4155,-4553,4162,-4539,4168,-4516,4177,-4501,4178,-4491,4186,-4481,4193,-4465,4201,-4442,4209,-4421,4215,-4413,4221,-4396,4229,-4381,4234,-4371,4235,-4363,4252,-4328,4255,-4318,4269,-4288,4283,-4244,4294,-4217,4299,-4210,4304,-4202,4305,-4191,4313,-4171,4317,-4165,4318,-4155,4324,-4138,4347,-4093,4359,-4063,4373,-4034,4377,-4024,4394,-3993,4416,-3935,4431,-3898,4439,-3880,4468,-3807,4486,-3749,4493,-3731,4504,-3698,4510,-3679,4517,-3660,4535,-3603,4552,-3545,4557,-3526,4565,-3497,4570,-3489,4581,-3447,4588,-3423,4610,-3352,4632,-3281,4652,-3210,4672,-3138,4691,-3066,4708,-2994,4713,-2969,4715,-2961,4715,-2956,4726,-2921,4727,-2908,4732,-2890,4733,-2873,4738,-2861,4749,-2802,4753,-2742,4754,-2702,4756,-2685,4756,-2668,4757,-2662,4759,-2649,4754,-2595,4755,-2584,4755,-2572,4756,-2561,4757,-2517,4755,-2499,4755,-2477,4754,-2468,4755,-2451,4753,-2425,4749,-2405,4745,-2361,4742,-2349,4742,-2332,4738,-2323,4737,-2311,4727,-2279,4726,-2267,4727,-2263,4726,-2253,4723,-2247,4720,-2237,4719,-2230,4719,-2225,4718,-2219,4718,-2212,4714,-2205,4715,-2198,4714,-2194,4714,-2186,4711,-2173,4706,-2162,4700,-2145,4697,-2143,4693,-2129,4689,-2115,4677,-2096,4673,-2087,4667,-2078,4658,-2057,4624,-2029,4621,-2021,4619,-2017,4616,-2008,4611,-2002,4606,-1994,4601,-1981,4585,-1959,4567,-1945,4555,-1930,4547,-1927,4535,-1922,4526,-1913,4515,-1900,4489,-1856,4480,-1846,4474,-1843,4465,-1838,4451,-1828,4441,-1823,4405,-1814,4393,-1805,4388,-1805,4369,-1792,4360,-1791,4352,-1786,4348,-1783,4334,-1779,4315,-1761,4307,-1756,4289,-1750,4268,-1737,4262,-1732,4256,-1724,4247,-1715,4246,-1712,4241,-1708,4239,-1705,4237,-1703,4232,-1696,4199,-1671,4187,-1664,4177,-1659,4166,-1646,4161,-1641,4155,-1640,4147,-1634,4133,-1629,4120,-1627,4100,-1629,4079,-1622,4069,-1623,4064,-1617,4060,-1601,4061,-1593,4059,-1587,4052,-1575,4051,-1550,4061,-1529,4072,-1507,4077,-1502,4084,-1497,4097,-1480,4112,-1465,4133,-1445,4144,-1438,4163,-1421,4177,-1412,4184,-1409,4193,-1396,4207,-1387,4216,-1377,4222,-1373,4226,-1369,4232,-1364,4237,-1359,4247,-1345,4277,-1309,4291,-1286,4298,-1281,4306,-1264,4315,-1255,4322,-1243,4323,-1237,4325,-1226,4325,-1215,4322,-1195,4325,-1181,4319,-1160,4316,-1156,4313,-1144,4311,-1139,4313,-1131,4313,-1117,4312,-1114,4312,-1094,4313,-1084,4315,-1064,4316,-1057,4321,-1049,4323,-1035,4330,-1023,4330,-1017,4329,-1012,4329,-1010,4331,-1007,4347,-1005,4364,-994,4375,-992,4378,-989,4383,-992,4385,-994,4389,-995,4401,-992,4415,-982,4427,-968,4438,-959,4442,-953,4456,-937,4492,-878,4495,-871,4501,-857,4502,-853,4508,-837,4523,-778,4526,-757,4528,-723,4527,-712,4521,-686,4520,-670,4505,-631,4493,-611,4487,-604,4472,-589,4469,-589,4466,-590,4456,-587,4450,-592,4444,-591,4441,-595,4429,-595,4420,-599,4412,-599,4406,-601,4401,-603,4391,-598,4385,-599,4383,-602,4378,-599,4373,-599,4369,-602,4365,-607,4361,-609,4357,-615,4357,-617,4353,-625,4351,-627,4343,-631,4339,-629,4336,-631,4331,-629,4334,-627,4331,-623,4334,-625,4339,-626,4340,-625,4337,-623,4336,-620,4340,-621,4342,-619,4339,-614,4340,-610,4339,-609,4333,-608,4336,-601,4340,-601,4341,-599,4341,-596,4330,-584,4330,-581,4335,-571,4339,-560,4339,-556,4336,-541,4335,-536,4327,-521,4323,-519,4325,-509,4322,-507,4324,-506,4333,-506,4346,-494,4348,-491e" filled="f" stroked="t" strokeweight=".479pt" strokecolor="#9EBAD6">
                <v:path arrowok="t"/>
              </v:shape>
            </v:group>
            <v:group style="position:absolute;left:2457;top:-7311;width:6935;height:6820" coordorigin="2457,-7311" coordsize="6935,6820">
              <v:shape style="position:absolute;left:2457;top:-7311;width:6935;height:6820" coordorigin="2457,-7311" coordsize="6935,6820" path="m9400,-7306l9400,-486,2465,-486e" filled="f" stroked="t" strokeweight=".479pt" strokecolor="#000000">
                <v:path arrowok="t"/>
              </v:shape>
            </v:group>
            <v:group style="position:absolute;left:9019;top:-551;width:2;height:60" coordorigin="9019,-551" coordsize="2,60">
              <v:shape style="position:absolute;left:9019;top:-551;width:2;height:60" coordorigin="9019,-551" coordsize="0,60" path="m9019,-491l9019,-551e" filled="f" stroked="t" strokeweight=".479pt" strokecolor="#000000">
                <v:path arrowok="t"/>
              </v:shape>
            </v:group>
            <v:group style="position:absolute;left:9019;top:-7311;width:2;height:54" coordorigin="9019,-7311" coordsize="2,54">
              <v:shape style="position:absolute;left:9019;top:-7311;width:2;height:54" coordorigin="9019,-7311" coordsize="0,54" path="m9019,-7306l9019,-7251e" filled="f" stroked="t" strokeweight=".479pt" strokecolor="#000000">
                <v:path arrowok="t"/>
              </v:shape>
            </v:group>
            <v:group style="position:absolute;left:5293;top:-551;width:2;height:60" coordorigin="5293,-551" coordsize="2,60">
              <v:shape style="position:absolute;left:5293;top:-551;width:2;height:60" coordorigin="5293,-551" coordsize="0,60" path="m5293,-491l5293,-551e" filled="f" stroked="t" strokeweight=".479pt" strokecolor="#000000">
                <v:path arrowok="t"/>
              </v:shape>
            </v:group>
            <v:group style="position:absolute;left:5222;top:-7311;width:2;height:54" coordorigin="5222,-7311" coordsize="2,54">
              <v:shape style="position:absolute;left:5222;top:-7311;width:2;height:54" coordorigin="5222,-7311" coordsize="0,54" path="m5222,-7306l5222,-7251e" filled="f" stroked="t" strokeweight=".479pt" strokecolor="#000000">
                <v:path arrowok="t"/>
              </v:shape>
            </v:group>
            <v:group style="position:absolute;left:2457;top:-5989;width:52;height:2" coordorigin="2457,-5989" coordsize="52,2">
              <v:shape style="position:absolute;left:2457;top:-5989;width:52;height:2" coordorigin="2457,-5989" coordsize="52,0" path="m2465,-5989l2517,-5989e" filled="f" stroked="t" strokeweight=".479pt" strokecolor="#000000">
                <v:path arrowok="t"/>
              </v:shape>
            </v:group>
            <v:group style="position:absolute;left:9332;top:-6047;width:60;height:2" coordorigin="9332,-6047" coordsize="60,2">
              <v:shape style="position:absolute;left:9332;top:-6047;width:60;height:2" coordorigin="9332,-6047" coordsize="60,0" path="m9392,-6047l9332,-6047e" filled="f" stroked="t" strokeweight=".479pt" strokecolor="#000000">
                <v:path arrowok="t"/>
              </v:shape>
            </v:group>
            <v:group style="position:absolute;left:2457;top:-1329;width:52;height:2" coordorigin="2457,-1329" coordsize="52,2">
              <v:shape style="position:absolute;left:2457;top:-1329;width:52;height:2" coordorigin="2457,-1329" coordsize="52,0" path="m2465,-1329l2517,-1329e" filled="f" stroked="t" strokeweight=".479pt" strokecolor="#000000">
                <v:path arrowok="t"/>
              </v:shape>
            </v:group>
            <v:group style="position:absolute;left:9332;top:-1389;width:60;height:2" coordorigin="9332,-1389" coordsize="60,2">
              <v:shape style="position:absolute;left:9332;top:-1389;width:60;height:2" coordorigin="9332,-1389" coordsize="60,0" path="m9392,-1389l9332,-1389e" filled="f" stroked="t" strokeweight=".479pt" strokecolor="#000000">
                <v:path arrowok="t"/>
              </v:shape>
            </v:group>
            <v:group style="position:absolute;left:2640;top:-2764;width:209;height:2" coordorigin="2640,-2764" coordsize="209,2">
              <v:shape style="position:absolute;left:2640;top:-2764;width:209;height:2" coordorigin="2640,-2764" coordsize="209,0" path="m2640,-2764l2848,-2764e" filled="f" stroked="t" strokeweight="2.56pt" strokecolor="#000000">
                <v:path arrowok="t"/>
              </v:shape>
            </v:group>
            <v:group style="position:absolute;left:2639;top:-2788;width:209;height:49" coordorigin="2639,-2788" coordsize="209,49">
              <v:shape style="position:absolute;left:2639;top:-2788;width:209;height:49" coordorigin="2639,-2788" coordsize="209,49" path="m2848,-2739l2639,-2739,2639,-2788,2848,-2788,2848,-2739xe" filled="f" stroked="t" strokeweight=".18pt" strokecolor="#000000">
                <v:path arrowok="t"/>
              </v:shape>
            </v:group>
            <v:group style="position:absolute;left:2848;top:-2788;width:210;height:49" coordorigin="2848,-2788" coordsize="210,49">
              <v:shape style="position:absolute;left:2848;top:-2788;width:210;height:49" coordorigin="2848,-2788" coordsize="210,49" path="m3058,-2739l2848,-2739,2848,-2788,3058,-2788,3058,-2739xe" filled="f" stroked="t" strokeweight=".18pt" strokecolor="#000000">
                <v:path arrowok="t"/>
              </v:shape>
            </v:group>
            <v:group style="position:absolute;left:3058;top:-2764;width:420;height:2" coordorigin="3058,-2764" coordsize="420,2">
              <v:shape style="position:absolute;left:3058;top:-2764;width:420;height:2" coordorigin="3058,-2764" coordsize="420,0" path="m3058,-2764l3478,-2764e" filled="f" stroked="t" strokeweight="2.56pt" strokecolor="#000000">
                <v:path arrowok="t"/>
              </v:shape>
            </v:group>
            <v:group style="position:absolute;left:3058;top:-2788;width:420;height:49" coordorigin="3058,-2788" coordsize="420,49">
              <v:shape style="position:absolute;left:3058;top:-2788;width:420;height:49" coordorigin="3058,-2788" coordsize="420,49" path="m3478,-2739l3058,-2739,3058,-2788,3478,-2788,3478,-2739xe" filled="f" stroked="t" strokeweight=".18pt" strokecolor="#000000">
                <v:path arrowok="t"/>
              </v:shape>
            </v:group>
            <v:group style="position:absolute;left:3478;top:-2788;width:420;height:49" coordorigin="3478,-2788" coordsize="420,49">
              <v:shape style="position:absolute;left:3478;top:-2788;width:420;height:49" coordorigin="3478,-2788" coordsize="420,49" path="m3898,-2739l3478,-2739,3478,-2788,3898,-2788,3898,-2739xe" filled="f" stroked="t" strokeweight=".18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</w:rPr>
      </w:r>
      <w:r>
        <w:rPr>
          <w:rFonts w:ascii="Arial" w:hAnsi="Arial" w:cs="Arial" w:eastAsia="Arial"/>
          <w:sz w:val="14"/>
          <w:szCs w:val="14"/>
          <w:u w:val="thick" w:color="B2B2B2"/>
        </w:rPr>
        <w:t> </w:t>
      </w:r>
      <w:r>
        <w:rPr>
          <w:rFonts w:ascii="Arial" w:hAnsi="Arial" w:cs="Arial" w:eastAsia="Arial"/>
          <w:sz w:val="14"/>
          <w:szCs w:val="14"/>
          <w:u w:val="thick" w:color="B2B2B2"/>
        </w:rPr>
        <w:tab/>
      </w:r>
      <w:r>
        <w:rPr>
          <w:rFonts w:ascii="Arial" w:hAnsi="Arial" w:cs="Arial" w:eastAsia="Arial"/>
          <w:sz w:val="14"/>
          <w:szCs w:val="14"/>
          <w:u w:val="thick" w:color="B2B2B2"/>
        </w:rPr>
      </w:r>
      <w:r>
        <w:rPr>
          <w:rFonts w:ascii="Arial" w:hAnsi="Arial" w:cs="Arial" w:eastAsia="Arial"/>
          <w:sz w:val="14"/>
          <w:szCs w:val="14"/>
        </w:rPr>
      </w:r>
      <w:r>
        <w:rPr>
          <w:rFonts w:ascii="Arial" w:hAnsi="Arial" w:cs="Arial" w:eastAsia="Arial"/>
          <w:sz w:val="14"/>
          <w:szCs w:val="14"/>
        </w:rPr>
        <w:t> 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High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w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ay</w:t>
      </w:r>
    </w:p>
    <w:p>
      <w:pPr>
        <w:spacing w:before="76" w:after="0" w:line="240" w:lineRule="auto"/>
        <w:ind w:left="429" w:right="2458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417.694489pt;margin-top:9.946221pt;width:18pt;height:.1pt;mso-position-horizontal-relative:page;mso-position-vertical-relative:paragraph;z-index:-8908" coordorigin="8354,199" coordsize="360,2">
            <v:shape style="position:absolute;left:8354;top:199;width:360;height:2" coordorigin="8354,199" coordsize="360,0" path="m8354,199l8714,199e" filled="f" stroked="t" strokeweight=".359pt" strokecolor="#B2B2B2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Roa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</w:t>
      </w:r>
    </w:p>
    <w:p>
      <w:pPr>
        <w:spacing w:before="76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</w:rPr>
      </w:r>
      <w:r>
        <w:rPr>
          <w:rFonts w:ascii="Arial" w:hAnsi="Arial" w:cs="Arial" w:eastAsia="Arial"/>
          <w:sz w:val="14"/>
          <w:szCs w:val="14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u w:val="single" w:color="000000"/>
        </w:rPr>
        <w:tab/>
      </w:r>
      <w:r>
        <w:rPr>
          <w:rFonts w:ascii="Arial" w:hAnsi="Arial" w:cs="Arial" w:eastAsia="Arial"/>
          <w:sz w:val="14"/>
          <w:szCs w:val="14"/>
          <w:u w:val="single" w:color="000000"/>
        </w:rPr>
      </w:r>
      <w:r>
        <w:rPr>
          <w:rFonts w:ascii="Arial" w:hAnsi="Arial" w:cs="Arial" w:eastAsia="Arial"/>
          <w:sz w:val="14"/>
          <w:szCs w:val="14"/>
        </w:rPr>
      </w:r>
      <w:r>
        <w:rPr>
          <w:rFonts w:ascii="Arial" w:hAnsi="Arial" w:cs="Arial" w:eastAsia="Arial"/>
          <w:sz w:val="14"/>
          <w:szCs w:val="14"/>
        </w:rPr>
        <w:t> 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Railway</w:t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3" w:equalWidth="0">
            <w:col w:w="4214" w:space="241"/>
            <w:col w:w="2637" w:space="242"/>
            <w:col w:w="3386"/>
          </w:cols>
        </w:sectPr>
      </w:pPr>
      <w:rPr/>
    </w:p>
    <w:p>
      <w:pPr>
        <w:spacing w:before="100" w:after="0" w:line="240" w:lineRule="auto"/>
        <w:ind w:left="1465" w:right="-20"/>
        <w:jc w:val="left"/>
        <w:tabs>
          <w:tab w:pos="25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4.34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PEL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127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4576,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access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Native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Title.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</w:sectPr>
      </w:pPr>
      <w:rPr/>
    </w:p>
    <w:p>
      <w:pPr>
        <w:spacing w:before="76" w:after="0" w:line="240" w:lineRule="auto"/>
        <w:ind w:left="3006" w:right="-20"/>
        <w:jc w:val="left"/>
        <w:tabs>
          <w:tab w:pos="53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214.879593pt;margin-top:7.576906pt;width:34.0235pt;height:599.738pt;mso-position-horizontal-relative:page;mso-position-vertical-relative:paragraph;z-index:-8891" coordorigin="4298,152" coordsize="680,11995">
            <v:group style="position:absolute;left:4395;top:11329;width:573;height:806" coordorigin="4395,11329" coordsize="573,806">
              <v:shape style="position:absolute;left:4395;top:11329;width:573;height:806" coordorigin="4395,11329" coordsize="573,806" path="m4661,11330l4659,11335,4655,11632,4565,11710,4491,11802,4395,11939,4395,12135,4968,12135,4968,11393,4967,11393,4845,11393,4719,11393,4700,11387,4687,11370,4684,11362,4673,11345,4661,11330e" filled="t" fillcolor="#EF4136" stroked="f">
                <v:path arrowok="t"/>
                <v:fill/>
              </v:shape>
              <v:shape style="position:absolute;left:4395;top:11329;width:573;height:806" coordorigin="4395,11329" coordsize="573,806" path="m4911,11329l4891,11333,4878,11349,4873,11362,4861,11383,4845,11393,4967,11393,4951,11386,4939,11367,4937,11362,4927,11340,4911,11329e" filled="t" fillcolor="#EF4136" stroked="f">
                <v:path arrowok="t"/>
                <v:fill/>
              </v:shape>
              <v:shape style="position:absolute;left:4395;top:11329;width:573;height:806" coordorigin="4395,11329" coordsize="573,806" path="m4785,11329l4765,11333,4751,11349,4746,11362,4735,11383,4719,11393,4845,11393,4826,11387,4813,11370,4811,11362,4800,11340,4785,11329e" filled="t" fillcolor="#EF4136" stroked="f">
                <v:path arrowok="t"/>
                <v:fill/>
              </v:shape>
            </v:group>
            <v:group style="position:absolute;left:4911;top:11329;width:57;height:65" coordorigin="4911,11329" coordsize="57,65">
              <v:shape style="position:absolute;left:4911;top:11329;width:57;height:65" coordorigin="4911,11329" coordsize="57,65" path="m4968,11329l4911,11329,4927,11340,4937,11362,4939,11367,4951,11386,4968,11393,4968,11329e" filled="t" fillcolor="#F5F19A" stroked="f">
                <v:path arrowok="t"/>
                <v:fill/>
              </v:shape>
            </v:group>
            <v:group style="position:absolute;left:4532;top:11329;width:127;height:64" coordorigin="4532,11329" coordsize="127,64">
              <v:shape style="position:absolute;left:4532;top:11329;width:127;height:64" coordorigin="4532,11329" coordsize="127,64" path="m4658,11329l4532,11329,4547,11340,4557,11362,4560,11370,4573,11387,4592,11393,4608,11383,4619,11362,4625,11349,4638,11333,4658,11329e" filled="t" fillcolor="#F5F19A" stroked="f">
                <v:path arrowok="t"/>
                <v:fill/>
              </v:shape>
            </v:group>
            <v:group style="position:absolute;left:4392;top:10963;width:576;height:430" coordorigin="4392,10963" coordsize="576,430">
              <v:shape style="position:absolute;left:4392;top:10963;width:576;height:430" coordorigin="4392,10963" coordsize="576,430" path="m4968,10963l4392,10963,4392,11328,4405,11329,4420,11340,4431,11362,4434,11370,4447,11387,4465,11393,4481,11383,4493,11362,4498,11349,4512,11333,4532,11329,4658,11329,4968,11329,4968,10963e" filled="t" fillcolor="#F5F19A" stroked="f">
                <v:path arrowok="t"/>
                <v:fill/>
              </v:shape>
            </v:group>
            <v:group style="position:absolute;left:4785;top:11329;width:127;height:64" coordorigin="4785,11329" coordsize="127,64">
              <v:shape style="position:absolute;left:4785;top:11329;width:127;height:64" coordorigin="4785,11329" coordsize="127,64" path="m4911,11329l4785,11329,4800,11340,4811,11362,4814,11370,4826,11387,4845,11393,4861,11383,4873,11362,4878,11349,4891,11333,4911,11329e" filled="t" fillcolor="#F5F19A" stroked="f">
                <v:path arrowok="t"/>
                <v:fill/>
              </v:shape>
            </v:group>
            <v:group style="position:absolute;left:4658;top:11329;width:310;height:64" coordorigin="4658,11329" coordsize="310,64">
              <v:shape style="position:absolute;left:4658;top:11329;width:310;height:64" coordorigin="4658,11329" coordsize="310,64" path="m4968,11329l4658,11329,4673,11340,4684,11362,4687,11370,4700,11387,4719,11393,4735,11383,4746,11362,4751,11349,4765,11333,4785,11329,4911,11329,4968,11329e" filled="t" fillcolor="#F5F19A" stroked="f">
                <v:path arrowok="t"/>
                <v:fill/>
              </v:shape>
            </v:group>
            <v:group style="position:absolute;left:4392;top:10746;width:576;height:237" coordorigin="4392,10746" coordsize="576,237">
              <v:shape style="position:absolute;left:4392;top:10746;width:576;height:237" coordorigin="4392,10746" coordsize="576,237" path="m4968,10983l4392,10983,4392,10746,4968,10746,4968,10983e" filled="t" fillcolor="#A1CDC2" stroked="f">
                <v:path arrowok="t"/>
                <v:fill/>
              </v:shape>
            </v:group>
            <v:group style="position:absolute;left:4392;top:5464;width:576;height:866" coordorigin="4392,5464" coordsize="576,866">
              <v:shape style="position:absolute;left:4392;top:5464;width:576;height:866" coordorigin="4392,5464" coordsize="576,866" path="m4392,6330l4968,6330,4968,5464,4392,5464,4392,6330xe" filled="t" fillcolor="#F5F19A" stroked="f">
                <v:path arrowok="t"/>
                <v:fill/>
              </v:shape>
            </v:group>
            <v:group style="position:absolute;left:4392;top:6557;width:576;height:426" coordorigin="4392,6557" coordsize="576,426">
              <v:shape style="position:absolute;left:4392;top:6557;width:576;height:426" coordorigin="4392,6557" coordsize="576,426" path="m4392,6983l4968,6983,4968,6557,4392,6557,4392,6983xe" filled="t" fillcolor="#F5F19A" stroked="f">
                <v:path arrowok="t"/>
                <v:fill/>
              </v:shape>
            </v:group>
            <v:group style="position:absolute;left:4392;top:6330;width:576;height:227" coordorigin="4392,6330" coordsize="576,227">
              <v:shape style="position:absolute;left:4392;top:6330;width:576;height:227" coordorigin="4392,6330" coordsize="576,227" path="m4968,6557l4392,6557,4392,6330,4968,6330,4968,6557e" filled="t" fillcolor="#A1CDC2" stroked="f">
                <v:path arrowok="t"/>
                <v:fill/>
              </v:shape>
            </v:group>
            <v:group style="position:absolute;left:4392;top:7123;width:576;height:152" coordorigin="4392,7123" coordsize="576,152">
              <v:shape style="position:absolute;left:4392;top:7123;width:576;height:152" coordorigin="4392,7123" coordsize="576,152" path="m4392,7276l4968,7276,4968,7123,4392,7123,4392,7276xe" filled="t" fillcolor="#F5F19A" stroked="f">
                <v:path arrowok="t"/>
                <v:fill/>
              </v:shape>
            </v:group>
            <v:group style="position:absolute;left:4392;top:6983;width:576;height:140" coordorigin="4392,6983" coordsize="576,140">
              <v:shape style="position:absolute;left:4392;top:6983;width:576;height:140" coordorigin="4392,6983" coordsize="576,140" path="m4968,7123l4392,7123,4392,6983,4968,6983,4968,7123e" filled="t" fillcolor="#A1CDC2" stroked="f">
                <v:path arrowok="t"/>
                <v:fill/>
              </v:shape>
            </v:group>
            <v:group style="position:absolute;left:4392;top:7388;width:576;height:203" coordorigin="4392,7388" coordsize="576,203">
              <v:shape style="position:absolute;left:4392;top:7388;width:576;height:203" coordorigin="4392,7388" coordsize="576,203" path="m4392,7591l4968,7591,4968,7388,4392,7388,4392,7591xe" filled="t" fillcolor="#F5F19A" stroked="f">
                <v:path arrowok="t"/>
                <v:fill/>
              </v:shape>
            </v:group>
            <v:group style="position:absolute;left:4392;top:7276;width:576;height:112" coordorigin="4392,7276" coordsize="576,112">
              <v:shape style="position:absolute;left:4392;top:7276;width:576;height:112" coordorigin="4392,7276" coordsize="576,112" path="m4968,7388l4392,7388,4392,7276,4968,7276,4968,7388e" filled="t" fillcolor="#A1CDC2" stroked="f">
                <v:path arrowok="t"/>
                <v:fill/>
              </v:shape>
            </v:group>
            <v:group style="position:absolute;left:4392;top:7703;width:576;height:254" coordorigin="4392,7703" coordsize="576,254">
              <v:shape style="position:absolute;left:4392;top:7703;width:576;height:254" coordorigin="4392,7703" coordsize="576,254" path="m4392,7957l4968,7957,4968,7703,4392,7703,4392,7957xe" filled="t" fillcolor="#F5F19A" stroked="f">
                <v:path arrowok="t"/>
                <v:fill/>
              </v:shape>
            </v:group>
            <v:group style="position:absolute;left:4392;top:7591;width:576;height:112" coordorigin="4392,7591" coordsize="576,112">
              <v:shape style="position:absolute;left:4392;top:7591;width:576;height:112" coordorigin="4392,7591" coordsize="576,112" path="m4968,7703l4392,7703,4392,7591,4968,7591,4968,7703e" filled="t" fillcolor="#A1CDC2" stroked="f">
                <v:path arrowok="t"/>
                <v:fill/>
              </v:shape>
            </v:group>
            <v:group style="position:absolute;left:4392;top:8069;width:576;height:510" coordorigin="4392,8069" coordsize="576,510">
              <v:shape style="position:absolute;left:4392;top:8069;width:576;height:510" coordorigin="4392,8069" coordsize="576,510" path="m4392,8578l4968,8578,4968,8069,4392,8069,4392,8578xe" filled="t" fillcolor="#F5F19A" stroked="f">
                <v:path arrowok="t"/>
                <v:fill/>
              </v:shape>
            </v:group>
            <v:group style="position:absolute;left:4392;top:7957;width:576;height:112" coordorigin="4392,7957" coordsize="576,112">
              <v:shape style="position:absolute;left:4392;top:7957;width:576;height:112" coordorigin="4392,7957" coordsize="576,112" path="m4968,8069l4392,8069,4392,7957,4968,7957,4968,8069e" filled="t" fillcolor="#A1CDC2" stroked="f">
                <v:path arrowok="t"/>
                <v:fill/>
              </v:shape>
            </v:group>
            <v:group style="position:absolute;left:4392;top:8909;width:576;height:1227" coordorigin="4392,8909" coordsize="576,1227">
              <v:shape style="position:absolute;left:4392;top:8909;width:576;height:1227" coordorigin="4392,8909" coordsize="576,1227" path="m4968,10136l4392,10136,4392,8909,4968,8909,4968,10136e" filled="t" fillcolor="#F5F19A" stroked="f">
                <v:path arrowok="t"/>
                <v:fill/>
              </v:shape>
            </v:group>
            <v:group style="position:absolute;left:4392;top:8578;width:576;height:330" coordorigin="4392,8578" coordsize="576,330">
              <v:shape style="position:absolute;left:4392;top:8578;width:576;height:330" coordorigin="4392,8578" coordsize="576,330" path="m4968,8909l4392,8909,4392,8578,4968,8578,4968,8909e" filled="t" fillcolor="#A1CDC2" stroked="f">
                <v:path arrowok="t"/>
                <v:fill/>
              </v:shape>
            </v:group>
            <v:group style="position:absolute;left:4398;top:9383;width:563;height:589" coordorigin="4398,9383" coordsize="563,589">
              <v:shape style="position:absolute;left:4398;top:9383;width:563;height:589" coordorigin="4398,9383" coordsize="563,589" path="m4961,9973l4398,9973,4398,9383,4961,9383,4961,9973e" filled="t" fillcolor="#231F20" stroked="f">
                <v:path arrowok="t"/>
                <v:fill/>
              </v:shape>
            </v:group>
            <v:group style="position:absolute;left:4398;top:10136;width:563;height:611" coordorigin="4398,10136" coordsize="563,611">
              <v:shape style="position:absolute;left:4398;top:10136;width:563;height:611" coordorigin="4398,10136" coordsize="563,611" path="m4961,10746l4398,10746,4398,10136,4961,10136,4961,10746e" filled="t" fillcolor="#231F20" stroked="f">
                <v:path arrowok="t"/>
                <v:fill/>
              </v:shape>
            </v:group>
            <v:group style="position:absolute;left:4558;top:10876;width:403;height:67" coordorigin="4558,10876" coordsize="403,67">
              <v:shape style="position:absolute;left:4558;top:10876;width:403;height:67" coordorigin="4558,10876" coordsize="403,67" path="m4961,10876l4558,10910,4961,10943,4961,10876e" filled="t" fillcolor="#231F20" stroked="f">
                <v:path arrowok="t"/>
                <v:fill/>
              </v:shape>
            </v:group>
            <v:group style="position:absolute;left:4399;top:8710;width:403;height:67" coordorigin="4399,8710" coordsize="403,67">
              <v:shape style="position:absolute;left:4399;top:8710;width:403;height:67" coordorigin="4399,8710" coordsize="403,67" path="m4399,8710l4399,8777,4802,8743,4399,8710e" filled="t" fillcolor="#231F20" stroked="f">
                <v:path arrowok="t"/>
                <v:fill/>
              </v:shape>
            </v:group>
            <v:group style="position:absolute;left:4395;top:11328;width:278;height:636" coordorigin="4395,11328" coordsize="278,636">
              <v:shape style="position:absolute;left:4395;top:11328;width:278;height:636" coordorigin="4395,11328" coordsize="278,636" path="m4398,11328l4395,11340,4395,11344,4402,11963,4467,11915,4514,11864,4554,11790,4564,11775,4575,11758,4591,11740,4606,11729,4626,11715,4641,11703,4657,11684,4668,11667,4673,11648,4673,11393,4585,11393,4582,11391,4452,11391,4439,11378,4427,11353,4415,11335,4398,11328e" filled="t" fillcolor="#FCD7CB" stroked="f">
                <v:path arrowok="t"/>
                <v:fill/>
              </v:shape>
              <v:shape style="position:absolute;left:4395;top:11328;width:278;height:636" coordorigin="4395,11328" coordsize="278,636" path="m4660,11328l4641,11331,4627,11345,4616,11370,4603,11387,4585,11393,4673,11393,4673,11340,4667,11332,4660,11328e" filled="t" fillcolor="#FCD7CB" stroked="f">
                <v:path arrowok="t"/>
                <v:fill/>
              </v:shape>
              <v:shape style="position:absolute;left:4395;top:11328;width:278;height:636" coordorigin="4395,11328" coordsize="278,636" path="m4512,11332l4499,11348,4487,11374,4474,11388,4452,11391,4582,11391,4569,11383,4557,11362,4549,11344,4534,11333,4512,11332e" filled="t" fillcolor="#FCD7CB" stroked="f">
                <v:path arrowok="t"/>
                <v:fill/>
              </v:shape>
              <v:shape style="position:absolute;left:4911;top:11329;width:57;height:65" type="#_x0000_t75">
                <v:imagedata r:id="rId276" o:title=""/>
              </v:shape>
              <v:shape style="position:absolute;left:4532;top:11329;width:127;height:64" type="#_x0000_t75">
                <v:imagedata r:id="rId277" o:title=""/>
              </v:shape>
              <v:shape style="position:absolute;left:4392;top:10963;width:576;height:430" type="#_x0000_t75">
                <v:imagedata r:id="rId278" o:title=""/>
              </v:shape>
              <v:shape style="position:absolute;left:4785;top:11329;width:127;height:64" type="#_x0000_t75">
                <v:imagedata r:id="rId279" o:title=""/>
              </v:shape>
              <v:shape style="position:absolute;left:4658;top:11329;width:310;height:64" type="#_x0000_t75">
                <v:imagedata r:id="rId280" o:title=""/>
              </v:shape>
              <v:shape style="position:absolute;left:4392;top:5464;width:576;height:3114" type="#_x0000_t75">
                <v:imagedata r:id="rId281" o:title=""/>
              </v:shape>
              <v:shape style="position:absolute;left:4392;top:6333;width:576;height:226" type="#_x0000_t75">
                <v:imagedata r:id="rId282" o:title=""/>
              </v:shape>
              <v:shape style="position:absolute;left:4392;top:6989;width:576;height:134" type="#_x0000_t75">
                <v:imagedata r:id="rId283" o:title=""/>
              </v:shape>
              <v:shape style="position:absolute;left:4392;top:7276;width:576;height:111" type="#_x0000_t75">
                <v:imagedata r:id="rId284" o:title=""/>
              </v:shape>
              <v:shape style="position:absolute;left:4392;top:7591;width:576;height:111" type="#_x0000_t75">
                <v:imagedata r:id="rId285" o:title=""/>
              </v:shape>
              <v:shape style="position:absolute;left:4392;top:7957;width:576;height:111" type="#_x0000_t75">
                <v:imagedata r:id="rId286" o:title=""/>
              </v:shape>
              <v:shape style="position:absolute;left:4392;top:8578;width:576;height:330" type="#_x0000_t75">
                <v:imagedata r:id="rId287" o:title=""/>
              </v:shape>
              <v:shape style="position:absolute;left:4392;top:10746;width:576;height:237" type="#_x0000_t75">
                <v:imagedata r:id="rId288" o:title=""/>
              </v:shape>
              <v:shape style="position:absolute;left:4392;top:8909;width:576;height:1227" type="#_x0000_t75">
                <v:imagedata r:id="rId289" o:title=""/>
              </v:shape>
            </v:group>
            <v:group style="position:absolute;left:4392;top:163;width:576;height:1409" coordorigin="4392,163" coordsize="576,1409">
              <v:shape style="position:absolute;left:4392;top:163;width:576;height:1409" coordorigin="4392,163" coordsize="576,1409" path="m4392,1572l4968,1572,4968,163,4392,163,4392,1572xe" filled="t" fillcolor="#F5F19A" stroked="f">
                <v:path arrowok="t"/>
                <v:fill/>
              </v:shape>
            </v:group>
            <v:group style="position:absolute;left:4392;top:1886;width:576;height:1162" coordorigin="4392,1886" coordsize="576,1162">
              <v:shape style="position:absolute;left:4392;top:1886;width:576;height:1162" coordorigin="4392,1886" coordsize="576,1162" path="m4392,3047l4968,3047,4968,1886,4392,1886,4392,3047xe" filled="t" fillcolor="#F5F19A" stroked="f">
                <v:path arrowok="t"/>
                <v:fill/>
              </v:shape>
            </v:group>
            <v:group style="position:absolute;left:4912;top:4212;width:56;height:66" coordorigin="4912,4212" coordsize="56,66">
              <v:shape style="position:absolute;left:4912;top:4212;width:56;height:66" coordorigin="4912,4212" coordsize="56,66" path="m4968,4212l4912,4212,4927,4224,4937,4247,4939,4252,4952,4271,4968,4278,4968,4212e" filled="t" fillcolor="#F5F19A" stroked="f">
                <v:path arrowok="t"/>
                <v:fill/>
              </v:shape>
            </v:group>
            <v:group style="position:absolute;left:4532;top:4212;width:127;height:66" coordorigin="4532,4212" coordsize="127,66">
              <v:shape style="position:absolute;left:4532;top:4212;width:127;height:66" coordorigin="4532,4212" coordsize="127,66" path="m4658,4212l4532,4212,4547,4224,4557,4247,4561,4255,4574,4272,4592,4278,4608,4268,4619,4246,4625,4232,4639,4217,4658,4212e" filled="t" fillcolor="#F5F19A" stroked="f">
                <v:path arrowok="t"/>
                <v:fill/>
              </v:shape>
            </v:group>
            <v:group style="position:absolute;left:4392;top:3040;width:576;height:1238" coordorigin="4392,3040" coordsize="576,1238">
              <v:shape style="position:absolute;left:4392;top:3040;width:576;height:1238" coordorigin="4392,3040" coordsize="576,1238" path="m4968,3040l4392,3040,4392,4211,4405,4212,4420,4224,4431,4247,4434,4255,4447,4272,4466,4278,4482,4268,4493,4246,4499,4232,4512,4217,4532,4212,4659,4212,4968,4212,4968,3040e" filled="t" fillcolor="#F5F19A" stroked="f">
                <v:path arrowok="t"/>
                <v:fill/>
              </v:shape>
            </v:group>
            <v:group style="position:absolute;left:4785;top:4212;width:127;height:66" coordorigin="4785,4212" coordsize="127,66">
              <v:shape style="position:absolute;left:4785;top:4212;width:127;height:66" coordorigin="4785,4212" coordsize="127,66" path="m4912,4212l4785,4212,4800,4224,4811,4247,4814,4255,4827,4272,4846,4278,4861,4268,4873,4246,4878,4232,4892,4217,4912,4212e" filled="t" fillcolor="#F5F19A" stroked="f">
                <v:path arrowok="t"/>
                <v:fill/>
              </v:shape>
            </v:group>
            <v:group style="position:absolute;left:4659;top:4212;width:310;height:66" coordorigin="4659,4212" coordsize="310,66">
              <v:shape style="position:absolute;left:4659;top:4212;width:310;height:66" coordorigin="4659,4212" coordsize="310,66" path="m4968,4212l4659,4212,4674,4224,4684,4247,4687,4255,4700,4272,4719,4278,4735,4268,4746,4246,4752,4232,4765,4217,4785,4212,4912,4212,4968,4212e" filled="t" fillcolor="#F5F19A" stroked="f">
                <v:path arrowok="t"/>
                <v:fill/>
              </v:shape>
            </v:group>
            <v:group style="position:absolute;left:4392;top:1572;width:576;height:314" coordorigin="4392,1572" coordsize="576,314">
              <v:shape style="position:absolute;left:4392;top:1572;width:576;height:314" coordorigin="4392,1572" coordsize="576,314" path="m4968,1886l4392,1886,4392,1572,4968,1572,4968,1886e" filled="t" fillcolor="#A1CDC2" stroked="f">
                <v:path arrowok="t"/>
                <v:fill/>
              </v:shape>
            </v:group>
            <v:group style="position:absolute;left:4392;top:3170;width:576;height:157" coordorigin="4392,3170" coordsize="576,157">
              <v:shape style="position:absolute;left:4392;top:3170;width:576;height:157" coordorigin="4392,3170" coordsize="576,157" path="m4968,3327l4392,3327,4392,3170,4968,3170,4968,3327e" filled="t" fillcolor="#A1CDC2" stroked="f">
                <v:path arrowok="t"/>
                <v:fill/>
              </v:shape>
            </v:group>
            <v:group style="position:absolute;left:4392;top:3525;width:576;height:134" coordorigin="4392,3525" coordsize="576,134">
              <v:shape style="position:absolute;left:4392;top:3525;width:576;height:134" coordorigin="4392,3525" coordsize="576,134" path="m4968,3659l4392,3659,4392,3525,4968,3525,4968,3659e" filled="t" fillcolor="#A1CDC2" stroked="f">
                <v:path arrowok="t"/>
                <v:fill/>
              </v:shape>
            </v:group>
            <v:group style="position:absolute;left:4392;top:3982;width:576;height:134" coordorigin="4392,3982" coordsize="576,134">
              <v:shape style="position:absolute;left:4392;top:3982;width:576;height:134" coordorigin="4392,3982" coordsize="576,134" path="m4968,4116l4392,4116,4392,3982,4968,3982,4968,4116e" filled="t" fillcolor="#A1CDC2" stroked="f">
                <v:path arrowok="t"/>
                <v:fill/>
              </v:shape>
              <v:shape style="position:absolute;left:4911;top:4214;width:57;height:65" type="#_x0000_t75">
                <v:imagedata r:id="rId290" o:title=""/>
              </v:shape>
              <v:shape style="position:absolute;left:4532;top:4214;width:127;height:64" type="#_x0000_t75">
                <v:imagedata r:id="rId291" o:title=""/>
              </v:shape>
              <v:shape style="position:absolute;left:4392;top:3044;width:576;height:1234" type="#_x0000_t75">
                <v:imagedata r:id="rId292" o:title=""/>
              </v:shape>
              <v:shape style="position:absolute;left:4785;top:4214;width:127;height:64" type="#_x0000_t75">
                <v:imagedata r:id="rId293" o:title=""/>
              </v:shape>
              <v:shape style="position:absolute;left:4658;top:4214;width:310;height:64" type="#_x0000_t75">
                <v:imagedata r:id="rId294" o:title=""/>
              </v:shape>
              <v:shape style="position:absolute;left:4392;top:163;width:576;height:1994" type="#_x0000_t75">
                <v:imagedata r:id="rId295" o:title=""/>
              </v:shape>
              <v:shape style="position:absolute;left:4392;top:1572;width:576;height:314" type="#_x0000_t75">
                <v:imagedata r:id="rId296" o:title=""/>
              </v:shape>
              <v:shape style="position:absolute;left:4392;top:2157;width:576;height:883" type="#_x0000_t75">
                <v:imagedata r:id="rId297" o:title=""/>
              </v:shape>
              <v:shape style="position:absolute;left:4392;top:3170;width:576;height:157" type="#_x0000_t75">
                <v:imagedata r:id="rId298" o:title=""/>
              </v:shape>
              <v:shape style="position:absolute;left:4392;top:3525;width:576;height:134" type="#_x0000_t75">
                <v:imagedata r:id="rId299" o:title=""/>
              </v:shape>
              <v:shape style="position:absolute;left:4392;top:3982;width:576;height:134" type="#_x0000_t75">
                <v:imagedata r:id="rId300" o:title=""/>
              </v:shape>
              <v:shape style="position:absolute;left:4392;top:4213;width:576;height:1251" type="#_x0000_t75">
                <v:imagedata r:id="rId301" o:title=""/>
              </v:shape>
              <v:shape style="position:absolute;left:4838;top:4213;width:127;height:65" type="#_x0000_t75">
                <v:imagedata r:id="rId302" o:title=""/>
              </v:shape>
              <v:shape style="position:absolute;left:4585;top:4213;width:127;height:65" type="#_x0000_t75">
                <v:imagedata r:id="rId303" o:title=""/>
              </v:shape>
              <v:shape style="position:absolute;left:4711;top:4213;width:127;height:65" type="#_x0000_t75">
                <v:imagedata r:id="rId304" o:title=""/>
              </v:shape>
              <v:shape style="position:absolute;left:4458;top:4213;width:127;height:65" type="#_x0000_t75">
                <v:imagedata r:id="rId305" o:title=""/>
              </v:shape>
            </v:group>
            <v:group style="position:absolute;left:4673;top:11328;width:292;height:65" coordorigin="4673,11328" coordsize="292,65">
              <v:shape style="position:absolute;left:4673;top:11328;width:292;height:65" coordorigin="4673,11328" coordsize="292,65" path="m4673,11340l4678,11346,4681,11353,4684,11362,4695,11383,4711,11393,4730,11387,4743,11370,4746,11362,4757,11340,4772,11328,4792,11334,4805,11349,4810,11362,4822,11383,4838,11393,4857,11387,4870,11370,4873,11362,4883,11340,4899,11328,4918,11334,4932,11349,4937,11362,4949,11383,4965,11393e" filled="f" stroked="t" strokeweight=".574pt" strokecolor="#231F20">
                <v:path arrowok="t"/>
              </v:shape>
            </v:group>
            <v:group style="position:absolute;left:4395;top:11328;width:278;height:65" coordorigin="4395,11328" coordsize="278,65">
              <v:shape style="position:absolute;left:4395;top:11328;width:278;height:65" coordorigin="4395,11328" coordsize="278,65" path="m4395,11328l4396,11328,4397,11328,4398,11328,4415,11335,4427,11353,4431,11362,4442,11383,4458,11393,4477,11387,4490,11370,4493,11362,4504,11340,4519,11328,4539,11334,4552,11349,4557,11362,4569,11383,4585,11393,4603,11387,4616,11370,4619,11362,4630,11340,4646,11328,4660,11328,4667,11332,4673,11340e" filled="f" stroked="t" strokeweight=".574pt" strokecolor="#231F20">
                <v:path arrowok="t"/>
              </v:shape>
              <v:shape style="position:absolute;left:4395;top:11329;width:573;height:806" type="#_x0000_t75">
                <v:imagedata r:id="rId306" o:title=""/>
              </v:shape>
            </v:group>
            <v:group style="position:absolute;left:4673;top:11340;width:2;height:5" coordorigin="4673,11340" coordsize="2,5">
              <v:shape style="position:absolute;left:4673;top:11340;width:2;height:5" coordorigin="4673,11340" coordsize="0,5" path="m4673,11340l4673,11345e" filled="f" stroked="f">
                <v:path arrowok="t"/>
              </v:shape>
              <v:shape style="position:absolute;left:4395;top:11328;width:278;height:636" type="#_x0000_t75">
                <v:imagedata r:id="rId307" o:title=""/>
              </v:shape>
            </v:group>
            <v:group style="position:absolute;left:4395;top:11328;width:569;height:65" coordorigin="4395,11328" coordsize="569,65">
              <v:shape style="position:absolute;left:4395;top:11328;width:569;height:65" coordorigin="4395,11328" coordsize="569,65" path="m4395,11328l4396,11328,4397,11328,4398,11328,4415,11335,4427,11353,4431,11362,4442,11383,4458,11393,4477,11387,4490,11370,4493,11362,4504,11340,4519,11328,4539,11334,4552,11349,4557,11362,4569,11383,4585,11393,4603,11387,4616,11370,4619,11362,4630,11340,4646,11328,4665,11334,4679,11349,4684,11362,4695,11383,4711,11393,4730,11387,4743,11370,4746,11362,4757,11340,4772,11328,4792,11334,4805,11349,4810,11362,4822,11383,4838,11393,4857,11387,4870,11370,4873,11362,4883,11340,4899,11328,4918,11334,4932,11349,4937,11362,4949,11383,4965,11393e" filled="f" stroked="t" strokeweight=".574pt" strokecolor="#231F20">
                <v:path arrowok="t"/>
              </v:shape>
            </v:group>
            <v:group style="position:absolute;left:4399;top:4213;width:566;height:65" coordorigin="4399,4213" coordsize="566,65">
              <v:shape style="position:absolute;left:4399;top:4213;width:566;height:65" coordorigin="4399,4213" coordsize="566,65" path="m4399,4213l4415,4219,4428,4238,4431,4247,4442,4268,4458,4278,4477,4272,4490,4255,4493,4247,4504,4225,4519,4213,4539,4218,4552,4234,4557,4247,4569,4268,4585,4278,4603,4272,4616,4255,4620,4247,4630,4225,4646,4213,4665,4218,4679,4234,4684,4247,4695,4268,4711,4278,4730,4272,4743,4255,4746,4247,4757,4225,4772,4213,4792,4218,4805,4234,4810,4247,4822,4268,4838,4278,4857,4272,4870,4255,4873,4247,4883,4225,4899,4213,4918,4218,4932,4234,4937,4247,4949,4268,4965,4278e" filled="f" stroked="t" strokeweight=".574pt" strokecolor="#231F20">
                <v:path arrowok="t"/>
              </v:shape>
            </v:group>
            <v:group style="position:absolute;left:4392;top:1322;width:570;height:2" coordorigin="4392,1322" coordsize="570,2">
              <v:shape style="position:absolute;left:4392;top:1322;width:570;height:2" coordorigin="4392,1322" coordsize="570,0" path="m4392,1322l4961,1322e" filled="f" stroked="t" strokeweight=".574pt" strokecolor="#231F20">
                <v:path arrowok="t"/>
              </v:shape>
            </v:group>
            <v:group style="position:absolute;left:4392;top:2157;width:570;height:2" coordorigin="4392,2157" coordsize="570,2">
              <v:shape style="position:absolute;left:4392;top:2157;width:570;height:2" coordorigin="4392,2157" coordsize="570,0" path="m4392,2157l4961,2157e" filled="f" stroked="t" strokeweight=".574pt" strokecolor="#231F20">
                <v:path arrowok="t"/>
              </v:shape>
            </v:group>
            <v:group style="position:absolute;left:4392;top:1572;width:570;height:2" coordorigin="4392,1572" coordsize="570,2">
              <v:shape style="position:absolute;left:4392;top:1572;width:570;height:2" coordorigin="4392,1572" coordsize="570,0" path="m4392,1572l4961,1572e" filled="f" stroked="t" strokeweight=".574pt" strokecolor="#231F20">
                <v:path arrowok="t"/>
              </v:shape>
            </v:group>
            <v:group style="position:absolute;left:4392;top:3525;width:570;height:2" coordorigin="4392,3525" coordsize="570,2">
              <v:shape style="position:absolute;left:4392;top:3525;width:570;height:2" coordorigin="4392,3525" coordsize="570,0" path="m4392,3525l4961,3525e" filled="f" stroked="t" strokeweight=".574pt" strokecolor="#231F20">
                <v:path arrowok="t"/>
              </v:shape>
            </v:group>
            <v:group style="position:absolute;left:4392;top:5464;width:570;height:2" coordorigin="4392,5464" coordsize="570,2">
              <v:shape style="position:absolute;left:4392;top:5464;width:570;height:2" coordorigin="4392,5464" coordsize="570,0" path="m4392,5464l4961,5464e" filled="f" stroked="t" strokeweight=".574pt" strokecolor="#231F20">
                <v:path arrowok="t"/>
              </v:shape>
            </v:group>
            <v:group style="position:absolute;left:4392;top:6787;width:570;height:2" coordorigin="4392,6787" coordsize="570,2">
              <v:shape style="position:absolute;left:4392;top:6787;width:570;height:2" coordorigin="4392,6787" coordsize="570,0" path="m4392,6787l4961,6787e" filled="f" stroked="t" strokeweight=".574pt" strokecolor="#231F20">
                <v:path arrowok="t"/>
              </v:shape>
            </v:group>
            <v:group style="position:absolute;left:4392;top:8155;width:570;height:2" coordorigin="4392,8155" coordsize="570,2">
              <v:shape style="position:absolute;left:4392;top:8155;width:570;height:2" coordorigin="4392,8155" coordsize="570,0" path="m4392,8155l4961,8155e" filled="f" stroked="t" strokeweight=".574pt" strokecolor="#231F20">
                <v:path arrowok="t"/>
              </v:shape>
            </v:group>
            <v:group style="position:absolute;left:4392;top:8578;width:570;height:2" coordorigin="4392,8578" coordsize="570,2">
              <v:shape style="position:absolute;left:4392;top:8578;width:570;height:2" coordorigin="4392,8578" coordsize="570,0" path="m4392,8578l4961,8578e" filled="f" stroked="t" strokeweight=".574pt" strokecolor="#231F20">
                <v:path arrowok="t"/>
              </v:shape>
            </v:group>
            <v:group style="position:absolute;left:4392;top:10308;width:570;height:2" coordorigin="4392,10308" coordsize="570,2">
              <v:shape style="position:absolute;left:4392;top:10308;width:570;height:2" coordorigin="4392,10308" coordsize="570,0" path="m4392,10308l4961,10308e" filled="f" stroked="t" strokeweight=".574pt" strokecolor="#231F20">
                <v:path arrowok="t"/>
              </v:shape>
            </v:group>
            <v:group style="position:absolute;left:4392;top:163;width:570;height:11972" coordorigin="4392,163" coordsize="570,11972">
              <v:shape style="position:absolute;left:4392;top:163;width:570;height:11972" coordorigin="4392,163" coordsize="570,11972" path="m4961,12135l4392,12135,4392,163,4961,163,4961,12135xe" filled="f" stroked="t" strokeweight="1.149pt" strokecolor="#231F20">
                <v:path arrowok="t"/>
              </v:shape>
            </v:group>
            <v:group style="position:absolute;left:4402;top:11335;width:271;height:628" coordorigin="4402,11335" coordsize="271,628">
              <v:shape style="position:absolute;left:4402;top:11335;width:271;height:628" coordorigin="4402,11335" coordsize="271,628" path="m4673,11335l4673,11523,4673,11617,4673,11628,4673,11638,4641,11703,4606,11729,4591,11740,4554,11790,4533,11829,4524,11847,4487,11897,4428,11945,4412,11956,4402,11963e" filled="f" stroked="t" strokeweight=".574pt" strokecolor="#231F20">
                <v:path arrowok="t"/>
              </v:shape>
            </v:group>
            <v:group style="position:absolute;left:4387;top:11608;width:573;height:448" coordorigin="4387,11608" coordsize="573,448">
              <v:shape style="position:absolute;left:4387;top:11608;width:573;height:448" coordorigin="4387,11608" coordsize="573,448" path="m4387,12056l4455,12014,4485,11985,4499,11972,4544,11929,4599,11872,4616,11853,4630,11837,4674,11773,4686,11737,4693,11717,4729,11666,4775,11628,4828,11608,4845,11617,4847,11631,4834,11652,4823,11669,4812,11684,4802,11698,4773,11753,4750,11809,4737,11869,4736,11890,4737,11910,4740,11927,4748,11943,4761,11954,4775,11954,4834,11905,4890,11851,4917,11825,4932,11811,4947,11796,4959,11780e" filled="f" stroked="t" strokeweight=".574pt" strokecolor="#231F20">
                <v:path arrowok="t"/>
              </v:shape>
            </v:group>
            <v:group style="position:absolute;left:4303;top:163;width:100;height:2" coordorigin="4303,163" coordsize="100,2">
              <v:shape style="position:absolute;left:4303;top:163;width:100;height:2" coordorigin="4303,163" coordsize="100,0" path="m4303,163l4404,163e" filled="f" stroked="t" strokeweight=".574pt" strokecolor="#231F20">
                <v:path arrowok="t"/>
              </v:shape>
            </v:group>
            <v:group style="position:absolute;left:4303;top:1530;width:100;height:2" coordorigin="4303,1530" coordsize="100,2">
              <v:shape style="position:absolute;left:4303;top:1530;width:100;height:2" coordorigin="4303,1530" coordsize="100,0" path="m4303,1530l4404,1530e" filled="f" stroked="t" strokeweight=".574pt" strokecolor="#231F20">
                <v:path arrowok="t"/>
              </v:shape>
            </v:group>
            <v:group style="position:absolute;left:4303;top:2880;width:100;height:2" coordorigin="4303,2880" coordsize="100,2">
              <v:shape style="position:absolute;left:4303;top:2880;width:100;height:2" coordorigin="4303,2880" coordsize="100,0" path="m4303,2880l4404,2880e" filled="f" stroked="t" strokeweight=".574pt" strokecolor="#231F20">
                <v:path arrowok="t"/>
              </v:shape>
            </v:group>
            <v:group style="position:absolute;left:4303;top:4231;width:100;height:2" coordorigin="4303,4231" coordsize="100,2">
              <v:shape style="position:absolute;left:4303;top:4231;width:100;height:2" coordorigin="4303,4231" coordsize="100,0" path="m4303,4231l4404,4231e" filled="f" stroked="t" strokeweight=".574pt" strokecolor="#231F20">
                <v:path arrowok="t"/>
              </v:shape>
            </v:group>
            <v:group style="position:absolute;left:4303;top:5601;width:100;height:2" coordorigin="4303,5601" coordsize="100,2">
              <v:shape style="position:absolute;left:4303;top:5601;width:100;height:2" coordorigin="4303,5601" coordsize="100,0" path="m4303,5601l4404,5601e" filled="f" stroked="t" strokeweight=".574pt" strokecolor="#231F20">
                <v:path arrowok="t"/>
              </v:shape>
            </v:group>
            <v:group style="position:absolute;left:4303;top:6944;width:100;height:2" coordorigin="4303,6944" coordsize="100,2">
              <v:shape style="position:absolute;left:4303;top:6944;width:100;height:2" coordorigin="4303,6944" coordsize="100,0" path="m4303,6944l4404,6944e" filled="f" stroked="t" strokeweight=".574pt" strokecolor="#231F20">
                <v:path arrowok="t"/>
              </v:shape>
            </v:group>
            <v:group style="position:absolute;left:4303;top:8305;width:100;height:2" coordorigin="4303,8305" coordsize="100,2">
              <v:shape style="position:absolute;left:4303;top:8305;width:100;height:2" coordorigin="4303,8305" coordsize="100,0" path="m4303,8305l4404,8305e" filled="f" stroked="t" strokeweight=".574pt" strokecolor="#231F20">
                <v:path arrowok="t"/>
              </v:shape>
            </v:group>
            <v:group style="position:absolute;left:4303;top:9656;width:100;height:2" coordorigin="4303,9656" coordsize="100,2">
              <v:shape style="position:absolute;left:4303;top:9656;width:100;height:2" coordorigin="4303,9656" coordsize="100,0" path="m4303,9656l4404,9656e" filled="f" stroked="t" strokeweight=".574pt" strokecolor="#231F20">
                <v:path arrowok="t"/>
              </v:shape>
            </v:group>
            <v:group style="position:absolute;left:4303;top:11027;width:100;height:2" coordorigin="4303,11027" coordsize="100,2">
              <v:shape style="position:absolute;left:4303;top:11027;width:100;height:2" coordorigin="4303,11027" coordsize="100,0" path="m4303,11027l4404,11027e" filled="f" stroked="t" strokeweight=".574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6.773499pt;margin-top:7.651806pt;width:69.211pt;height:649.197pt;mso-position-horizontal-relative:page;mso-position-vertical-relative:paragraph;z-index:-8890" coordorigin="1135,153" coordsize="1384,12984">
            <v:group style="position:absolute;left:1828;top:163;width:681;height:12962" coordorigin="1828,163" coordsize="681,12962">
              <v:shape style="position:absolute;left:1828;top:163;width:681;height:12962" coordorigin="1828,163" coordsize="681,12962" path="m1828,163l2508,163,2508,13125,1828,13125,1828,163e" filled="t" fillcolor="#E6E7E8" stroked="f">
                <v:path arrowok="t"/>
                <v:fill/>
              </v:shape>
            </v:group>
            <v:group style="position:absolute;left:1147;top:163;width:681;height:12962" coordorigin="1147,163" coordsize="681,12962">
              <v:shape style="position:absolute;left:1147;top:163;width:681;height:12962" coordorigin="1147,163" coordsize="681,12962" path="m1147,163l1828,163,1828,13125,1147,13125,1147,163e" filled="t" fillcolor="#C3E0AC" stroked="f">
                <v:path arrowok="t"/>
                <v:fill/>
              </v:shape>
            </v:group>
            <v:group style="position:absolute;left:1554;top:11282;width:258;height:65" coordorigin="1554,11282" coordsize="258,65">
              <v:shape style="position:absolute;left:1554;top:11282;width:258;height:65" coordorigin="1554,11282" coordsize="258,65" path="m1812,11282l1554,11282,1565,11283,1581,11294,1591,11316,1594,11324,1607,11341,1626,11347,1642,11337,1653,11316,1659,11303,1672,11288,1692,11283,1810,11283,1812,11282e" filled="t" fillcolor="#A1CDC2" stroked="f">
                <v:path arrowok="t"/>
                <v:fill/>
              </v:shape>
            </v:group>
            <v:group style="position:absolute;left:1692;top:11283;width:118;height:64" coordorigin="1692,11283" coordsize="118,64">
              <v:shape style="position:absolute;left:1692;top:11283;width:118;height:64" coordorigin="1692,11283" coordsize="118,64" path="m1810,11283l1692,11283,1707,11294,1718,11316,1721,11324,1734,11341,1752,11347,1768,11337,1780,11316,1783,11307,1796,11289,1810,11283e" filled="t" fillcolor="#A1CDC2" stroked="f">
                <v:path arrowok="t"/>
                <v:fill/>
              </v:shape>
            </v:group>
            <v:group style="position:absolute;left:1816;top:11282;width:12;height:6" coordorigin="1816,11282" coordsize="12,6">
              <v:shape style="position:absolute;left:1816;top:11282;width:12;height:6" coordorigin="1816,11282" coordsize="12,6" path="m1828,11282l1816,11282,1819,11283,1822,11284,1828,11288,1828,11282e" filled="t" fillcolor="#A1CDC2" stroked="f">
                <v:path arrowok="t"/>
                <v:fill/>
              </v:shape>
            </v:group>
            <v:group style="position:absolute;left:1546;top:2173;width:281;height:9113" coordorigin="1546,2173" coordsize="281,9113">
              <v:shape style="position:absolute;left:1546;top:2173;width:281;height:9113" coordorigin="1546,2173" coordsize="281,9113" path="m1828,2173l1546,2173,1546,11286,1550,11283,1554,11282,1828,11282,1828,2173e" filled="t" fillcolor="#A1CDC2" stroked="f">
                <v:path arrowok="t"/>
                <v:fill/>
              </v:shape>
            </v:group>
            <v:group style="position:absolute;left:1546;top:2173;width:281;height:9174" coordorigin="1546,2173" coordsize="281,9174">
              <v:shape style="position:absolute;left:1546;top:2173;width:281;height:9174" coordorigin="1546,2173" coordsize="281,9174" path="m1822,11284l1819,11283,1816,11282,1812,11282,1796,11289,1783,11307,1780,11316,1768,11337,1752,11347,1734,11341,1721,11324,1718,11316,1707,11294,1692,11283,1672,11288,1659,11303,1653,11316,1642,11337,1626,11347,1607,11341,1594,11324,1591,11316,1581,11294,1565,11283,1554,11282,1550,11283,1546,11286,1546,2173,1828,2173,1828,11288,1822,11284xe" filled="f" stroked="t" strokeweight=".574pt" strokecolor="#231F20">
                <v:path arrowok="t"/>
              </v:shape>
            </v:group>
            <v:group style="position:absolute;left:1147;top:11283;width:1358;height:64" coordorigin="1147,11283" coordsize="1358,64">
              <v:shape style="position:absolute;left:1147;top:11283;width:1358;height:64" coordorigin="1147,11283" coordsize="1358,64" path="m1147,11316l1158,11294,1173,11283,1193,11288,1206,11303,1211,11316,1223,11337,1239,11347,1257,11341,1270,11324,1274,11316,1284,11294,1300,11283,1319,11288,1333,11303,1338,11316,1349,11337,1365,11347,1384,11341,1397,11324,1400,11316,1411,11294,1426,11283,1446,11288,1459,11303,1464,11316,1476,11337,1492,11347,1511,11341,1524,11324,1527,11316,1537,11294,1553,11283,1573,11288,1586,11303,1591,11316,1603,11337,1619,11347,1637,11341,1650,11324,1653,11316,1664,11294,1679,11283,1699,11288,1712,11303,1718,11316,1729,11337,1745,11347,1764,11341,1777,11324,1780,11316,1791,11294,1806,11283,1826,11288,1839,11303,1844,11316,1856,11337,1872,11347,1890,11341,1903,11324,1906,11316,1917,11294,1933,11283,1952,11288,1966,11303,1971,11316,1982,11337,1998,11347,2017,11341,2030,11324,2033,11316,2044,11294,2059,11283,2079,11288,2092,11303,2097,11316,2109,11337,2125,11347,2144,11341,2157,11324,2160,11316,2170,11294,2186,11283,2205,11288,2219,11303,2224,11316,2236,11337,2252,11347,2270,11341,2283,11324,2286,11316,2297,11294,2312,11283,2332,11288,2345,11303,2351,11316,2362,11337,2378,11347,2397,11341,2410,11324,2413,11316,2424,11294,2439,11283,2459,11288,2472,11303,2477,11316,2489,11337,2505,11347e" filled="f" stroked="t" strokeweight=".574pt" strokecolor="#231F20">
                <v:path arrowok="t"/>
              </v:shape>
            </v:group>
            <v:group style="position:absolute;left:1147;top:4246;width:1358;height:64" coordorigin="1147,4246" coordsize="1358,64">
              <v:shape style="position:absolute;left:1147;top:4246;width:1358;height:64" coordorigin="1147,4246" coordsize="1358,64" path="m1147,4280l1158,4258,1173,4246,1193,4251,1206,4267,1211,4280,1223,4301,1239,4311,1257,4305,1270,4288,1274,4280,1284,4258,1300,4246,1319,4251,1333,4267,1338,4280,1349,4301,1365,4311,1384,4305,1397,4288,1400,4280,1411,4258,1426,4246,1446,4251,1459,4267,1464,4280,1476,4301,1492,4311,1511,4305,1524,4288,1527,4280,1537,4258,1553,4246,1573,4251,1586,4267,1591,4280,1603,4301,1619,4311,1637,4305,1650,4288,1653,4280,1664,4258,1679,4246,1699,4251,1712,4267,1718,4280,1729,4301,1745,4311,1764,4305,1777,4288,1780,4280,1791,4258,1806,4246,1826,4251,1839,4267,1844,4280,1856,4301,1872,4311,1890,4305,1903,4288,1906,4280,1917,4258,1933,4246,1952,4251,1966,4267,1971,4280,1982,4301,1998,4311,2017,4305,2030,4288,2033,4280,2044,4258,2059,4246,2079,4251,2092,4267,2097,4280,2109,4301,2125,4311,2144,4305,2157,4288,2160,4280,2170,4258,2186,4246,2205,4251,2219,4267,2224,4280,2236,4301,2252,4311,2270,4305,2283,4288,2286,4280,2297,4258,2312,4246,2332,4251,2345,4267,2351,4280,2362,4301,2378,4311,2397,4305,2410,4288,2413,4280,2424,4258,2439,4246,2459,4251,2472,4267,2477,4280,2489,4301,2505,4311e" filled="f" stroked="t" strokeweight=".574pt" strokecolor="#231F20">
                <v:path arrowok="t"/>
              </v:shape>
            </v:group>
            <v:group style="position:absolute;left:1147;top:181;width:1361;height:12945" coordorigin="1147,181" coordsize="1361,12945">
              <v:shape style="position:absolute;left:1147;top:181;width:1361;height:12945" coordorigin="1147,181" coordsize="1361,12945" path="m1147,13125l1147,181,2508,181,2508,13125e" filled="f" stroked="t" strokeweight="1.149pt" strokecolor="#231F20">
                <v:path arrowok="t"/>
              </v:shape>
            </v:group>
            <v:group style="position:absolute;left:1546;top:2173;width:2;height:9109" coordorigin="1546,2173" coordsize="2,9109">
              <v:shape style="position:absolute;left:1546;top:2173;width:2;height:9109" coordorigin="1546,2173" coordsize="0,9109" path="m1546,2173l1546,11282e" filled="f" stroked="t" strokeweight=".574pt" strokecolor="#231F20">
                <v:path arrowok="t"/>
              </v:shape>
            </v:group>
            <v:group style="position:absolute;left:1825;top:8155;width:678;height:2" coordorigin="1825,8155" coordsize="678,2">
              <v:shape style="position:absolute;left:1825;top:8155;width:678;height:2" coordorigin="1825,8155" coordsize="678,0" path="m1825,8155l2502,8155e" filled="f" stroked="t" strokeweight=".574pt" strokecolor="#231F20">
                <v:path arrowok="t"/>
              </v:shape>
            </v:group>
            <v:group style="position:absolute;left:1825;top:5464;width:678;height:2" coordorigin="1825,5464" coordsize="678,2">
              <v:shape style="position:absolute;left:1825;top:5464;width:678;height:2" coordorigin="1825,5464" coordsize="678,0" path="m1825,5464l2502,5464e" filled="f" stroked="t" strokeweight=".574pt" strokecolor="#231F20">
                <v:path arrowok="t"/>
              </v:shape>
            </v:group>
            <v:group style="position:absolute;left:1825;top:3058;width:678;height:2" coordorigin="1825,3058" coordsize="678,2">
              <v:shape style="position:absolute;left:1825;top:3058;width:678;height:2" coordorigin="1825,3058" coordsize="678,0" path="m1825,3058l2502,3058e" filled="f" stroked="t" strokeweight=".574pt" strokecolor="#231F20">
                <v:path arrowok="t"/>
              </v:shape>
            </v:group>
            <v:group style="position:absolute;left:1147;top:2173;width:1356;height:2" coordorigin="1147,2173" coordsize="1356,2">
              <v:shape style="position:absolute;left:1147;top:2173;width:1356;height:2" coordorigin="1147,2173" coordsize="1356,0" path="m1147,2173l2502,2173e" filled="f" stroked="t" strokeweight=".574pt" strokecolor="#231F20">
                <v:path arrowok="t"/>
              </v:shape>
            </v:group>
            <v:group style="position:absolute;left:1825;top:1339;width:678;height:2" coordorigin="1825,1339" coordsize="678,2">
              <v:shape style="position:absolute;left:1825;top:1339;width:678;height:2" coordorigin="1825,1339" coordsize="678,0" path="m1825,1339l2502,1339e" filled="f" stroked="t" strokeweight=".574pt" strokecolor="#231F20">
                <v:path arrowok="t"/>
              </v:shape>
            </v:group>
            <v:group style="position:absolute;left:1825;top:6787;width:678;height:2" coordorigin="1825,6787" coordsize="678,2">
              <v:shape style="position:absolute;left:1825;top:6787;width:678;height:2" coordorigin="1825,6787" coordsize="678,0" path="m1825,6787l2502,6787e" filled="f" stroked="t" strokeweight=".574pt" strokecolor="#231F20">
                <v:path arrowok="t"/>
              </v:shape>
            </v:group>
            <v:group style="position:absolute;left:1825;top:163;width:2;height:12962" coordorigin="1825,163" coordsize="2,12962">
              <v:shape style="position:absolute;left:1825;top:163;width:2;height:12962" coordorigin="1825,163" coordsize="0,12962" path="m1825,163l1825,13125e" filled="f" stroked="t" strokeweight=".574pt" strokecolor="#231F2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8"/>
        </w:rPr>
        <w:t>0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8"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8"/>
        </w:rPr>
        <w:t>m</w:t>
        <w:tab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8"/>
        </w:rPr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Description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4" w:after="0" w:line="274" w:lineRule="auto"/>
        <w:ind w:left="5358" w:right="3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360428pt;margin-top:22.499914pt;width:10.0399pt;height:35.05203pt;mso-position-horizontal-relative:page;mso-position-vertical-relative:paragraph;z-index:-8886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RECENT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605667pt;margin-top:2.464484pt;width:18.0798pt;height:35.711302pt;mso-position-horizontal-relative:page;mso-position-vertical-relative:paragraph;z-index:-8878" type="#_x0000_t202" filled="f" stroked="f">
            <v:textbox inset="0,0,0,0" style="layout-flow:vertical;mso-layout-flow-alt:bottom-to-top">
              <w:txbxContent>
                <w:p>
                  <w:pPr>
                    <w:spacing w:before="1" w:after="0" w:line="182" w:lineRule="exact"/>
                    <w:ind w:left="-14" w:right="-34"/>
                    <w:jc w:val="center"/>
                    <w:rPr>
                      <w:rFonts w:ascii="Arial Narrow" w:hAnsi="Arial Narrow" w:cs="Arial Narrow" w:eastAsia="Arial Narrow"/>
                      <w:sz w:val="16"/>
                      <w:szCs w:val="16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231F20"/>
                      <w:spacing w:val="0"/>
                      <w:w w:val="100"/>
                    </w:rPr>
                    <w:t>Moulineaux</w:t>
                  </w:r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63" w:lineRule="exact"/>
                    <w:ind w:left="171" w:right="151"/>
                    <w:jc w:val="center"/>
                    <w:rPr>
                      <w:rFonts w:ascii="Arial Narrow" w:hAnsi="Arial Narrow" w:cs="Arial Narrow" w:eastAsia="Arial Narrow"/>
                      <w:sz w:val="16"/>
                      <w:szCs w:val="16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231F20"/>
                      <w:spacing w:val="0"/>
                      <w:w w:val="100"/>
                    </w:rPr>
                    <w:t>Sand</w:t>
                  </w:r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occurs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trending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elongate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depression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5358" w:right="37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605667pt;margin-top:22.404587pt;width:18.0798pt;height:34.617875pt;mso-position-horizontal-relative:page;mso-position-vertical-relative:paragraph;z-index:-8879" type="#_x0000_t202" filled="f" stroked="f">
            <v:textbox inset="0,0,0,0" style="layout-flow:vertical;mso-layout-flow-alt:bottom-to-top">
              <w:txbxContent>
                <w:p>
                  <w:pPr>
                    <w:spacing w:before="1" w:after="0" w:line="182" w:lineRule="exact"/>
                    <w:ind w:left="-14" w:right="-34"/>
                    <w:jc w:val="center"/>
                    <w:rPr>
                      <w:rFonts w:ascii="Arial Narrow" w:hAnsi="Arial Narrow" w:cs="Arial Narrow" w:eastAsia="Arial Narrow"/>
                      <w:sz w:val="16"/>
                      <w:szCs w:val="16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231F20"/>
                      <w:spacing w:val="0"/>
                      <w:w w:val="100"/>
                    </w:rPr>
                    <w:t>Padthaway</w:t>
                  </w:r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63" w:lineRule="exact"/>
                    <w:ind w:left="219" w:right="199"/>
                    <w:jc w:val="center"/>
                    <w:rPr>
                      <w:rFonts w:ascii="Arial Narrow" w:hAnsi="Arial Narrow" w:cs="Arial Narrow" w:eastAsia="Arial Narrow"/>
                      <w:sz w:val="16"/>
                      <w:szCs w:val="16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231F20"/>
                      <w:spacing w:val="0"/>
                      <w:w w:val="100"/>
                    </w:rPr>
                    <w:t>FM</w:t>
                  </w:r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wide.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predominantly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horizon,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occurring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single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6" w:lineRule="exact"/>
        <w:ind w:left="3095" w:right="-20"/>
        <w:jc w:val="left"/>
        <w:tabs>
          <w:tab w:pos="53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11"/>
        </w:rPr>
        <w:t>10</w:t>
        <w:tab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11"/>
        </w:rPr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partings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80" w:lineRule="atLeast"/>
        <w:ind w:left="5358" w:right="18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360428pt;margin-top:45.351776pt;width:25.910662pt;height:58.150664pt;mso-position-horizontal-relative:page;mso-position-vertical-relative:paragraph;z-index:-8887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32" w:right="-2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QU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-12"/>
                      <w:w w:val="100"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TERNA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-3"/>
                      <w:w w:val="10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3" w:after="0" w:line="130" w:lineRule="exact"/>
                    <w:jc w:val="left"/>
                    <w:rPr>
                      <w:sz w:val="13"/>
                      <w:szCs w:val="13"/>
                    </w:rPr>
                  </w:pPr>
                  <w:rPr/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PLEIS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-3"/>
                      <w:w w:val="100"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OCENE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0.843811pt;margin-top:24.29528pt;width:18.0798pt;height:37.174563pt;mso-position-horizontal-relative:page;mso-position-vertical-relative:paragraph;z-index:-8877" type="#_x0000_t202" filled="f" stroked="f">
            <v:textbox inset="0,0,0,0" style="layout-flow:vertical;mso-layout-flow-alt:bottom-to-top">
              <w:txbxContent>
                <w:p>
                  <w:pPr>
                    <w:spacing w:before="1" w:after="0" w:line="182" w:lineRule="exact"/>
                    <w:ind w:left="-14" w:right="-34"/>
                    <w:jc w:val="center"/>
                    <w:rPr>
                      <w:rFonts w:ascii="Arial Narrow" w:hAnsi="Arial Narrow" w:cs="Arial Narrow" w:eastAsia="Arial Narrow"/>
                      <w:sz w:val="16"/>
                      <w:szCs w:val="16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231F20"/>
                      <w:spacing w:val="0"/>
                      <w:w w:val="100"/>
                    </w:rPr>
                    <w:t>Bridgewater</w:t>
                  </w:r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63" w:lineRule="exact"/>
                    <w:ind w:left="244" w:right="225"/>
                    <w:jc w:val="center"/>
                    <w:rPr>
                      <w:rFonts w:ascii="Arial Narrow" w:hAnsi="Arial Narrow" w:cs="Arial Narrow" w:eastAsia="Arial Narrow"/>
                      <w:sz w:val="16"/>
                      <w:szCs w:val="16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231F20"/>
                      <w:spacing w:val="0"/>
                      <w:w w:val="100"/>
                    </w:rPr>
                    <w:t>FM</w:t>
                  </w:r>
                  <w:r>
                    <w:rPr>
                      <w:rFonts w:ascii="Arial Narrow" w:hAnsi="Arial Narrow" w:cs="Arial Narrow" w:eastAsia="Arial Narrow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4.36).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Maximum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9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north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attained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coalesces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overlying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well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86" w:lineRule="exact"/>
        <w:ind w:left="3095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</w:rPr>
        <w:t>20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4" w:lineRule="exact"/>
        <w:ind w:left="5358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636459pt;margin-top:9.409835pt;width:18.0798pt;height:49.821327pt;mso-position-horizontal-relative:page;mso-position-vertical-relative:paragraph;z-index:-8880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182" w:lineRule="exact"/>
                    <w:ind w:left="-14" w:right="-34"/>
                    <w:jc w:val="center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Coomandook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63" w:lineRule="exact"/>
                    <w:ind w:left="104" w:right="84"/>
                    <w:jc w:val="center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Formation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1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1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1"/>
        </w:rPr>
        <w:t>horizon.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358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Overburden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Thickness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left="5323" w:right="3720"/>
        <w:jc w:val="center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20-80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095" w:right="-20"/>
        <w:jc w:val="left"/>
        <w:tabs>
          <w:tab w:pos="53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.231194pt;margin-top:11.079468pt;width:10.0399pt;height:48.912818pt;mso-position-horizontal-relative:page;mso-position-vertical-relative:paragraph;z-index:-8883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OLIGACENE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636459pt;margin-top:15.975767pt;width:18.0798pt;height:39.08806pt;mso-position-horizontal-relative:page;mso-position-vertical-relative:paragraph;z-index:-8881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182" w:lineRule="exact"/>
                    <w:ind w:left="83" w:right="-2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Gambier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63" w:lineRule="exact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Limestone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11"/>
        </w:rPr>
        <w:t>30</w:t>
        <w:tab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11"/>
        </w:rPr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Quality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0"/>
        </w:rPr>
        <w:t>Data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4" w:after="0" w:line="274" w:lineRule="auto"/>
        <w:ind w:left="5358" w:right="56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Deposit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typical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quality: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40" w:lineRule="auto"/>
        <w:ind w:left="5538" w:right="-20"/>
        <w:jc w:val="left"/>
        <w:tabs>
          <w:tab w:pos="91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Moisture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received):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53.3%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095" w:right="-20"/>
        <w:jc w:val="left"/>
        <w:tabs>
          <w:tab w:pos="5520" w:val="left"/>
          <w:tab w:pos="91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636459pt;margin-top:9.284072pt;width:18.0798pt;height:45.777257pt;mso-position-horizontal-relative:page;mso-position-vertical-relative:paragraph;z-index:-8882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182" w:lineRule="exact"/>
                    <w:ind w:left="-14" w:right="-34"/>
                    <w:jc w:val="center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Narrawaturk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63" w:lineRule="exact"/>
                    <w:ind w:left="269" w:right="249"/>
                    <w:jc w:val="center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Marl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4"/>
        </w:rPr>
        <w:t>40</w:t>
        <w:tab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4"/>
        </w:rPr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Ash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(dry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basis):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0"/>
        </w:rPr>
        <w:t>14.9%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538" w:right="-20"/>
        <w:jc w:val="left"/>
        <w:tabs>
          <w:tab w:pos="91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Volatile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Matter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46.9%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538" w:right="-20"/>
        <w:jc w:val="left"/>
        <w:tabs>
          <w:tab w:pos="930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Sulphur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2.9%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8" w:lineRule="exact"/>
        <w:ind w:left="5538" w:right="-20"/>
        <w:jc w:val="left"/>
        <w:tabs>
          <w:tab w:pos="91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  <w:position w:val="-3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Sodium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(dry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basis):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3"/>
        </w:rPr>
        <w:t>0.85%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left="3095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1"/>
        </w:rPr>
        <w:t>50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38" w:after="0" w:line="240" w:lineRule="auto"/>
        <w:ind w:left="5538" w:right="-20"/>
        <w:jc w:val="left"/>
        <w:tabs>
          <w:tab w:pos="91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540359pt;margin-top:11.941068pt;width:10.0399pt;height:43.847681pt;mso-position-horizontal-relative:page;mso-position-vertical-relative:paragraph;z-index:-8888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TERITIA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-3"/>
                      <w:w w:val="10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3.30265pt;margin-top:3.314256pt;width:10.0399pt;height:35.518344pt;mso-position-horizontal-relative:page;mso-position-vertical-relative:paragraph;z-index:-8874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Mepunga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Chlorine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0.15%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538" w:right="-20"/>
        <w:jc w:val="left"/>
        <w:tabs>
          <w:tab w:pos="86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Specific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basis):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22.7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MJ/kg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538" w:right="-20"/>
        <w:jc w:val="left"/>
        <w:tabs>
          <w:tab w:pos="946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Density: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1.2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76" w:lineRule="exact"/>
        <w:ind w:left="3095" w:right="-20"/>
        <w:jc w:val="left"/>
        <w:tabs>
          <w:tab w:pos="53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7"/>
        </w:rPr>
        <w:t>60</w:t>
        <w:tab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7"/>
        </w:rPr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-2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position w:val="-2"/>
        </w:rPr>
        <w:t>Resource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7" w:after="0" w:line="164" w:lineRule="auto"/>
        <w:ind w:left="4007" w:right="5344" w:firstLine="-913"/>
        <w:jc w:val="left"/>
        <w:tabs>
          <w:tab w:pos="400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318.39801pt;margin-top:-47.647015pt;width:60.528pt;height:97.323pt;mso-position-horizontal-relative:page;mso-position-vertical-relative:paragraph;z-index:-8892" coordorigin="6368,-953" coordsize="1211,1946">
            <v:group style="position:absolute;left:6378;top:-943;width:1191;height:790" coordorigin="6378,-943" coordsize="1191,790">
              <v:shape style="position:absolute;left:6378;top:-943;width:1191;height:790" coordorigin="6378,-943" coordsize="1191,790" path="m7569,-943l6378,-943,6378,-153,7569,-153,7569,-448,7569,-943e" filled="t" fillcolor="#F5821F" stroked="f">
                <v:path arrowok="t"/>
                <v:fill/>
              </v:shape>
            </v:group>
            <v:group style="position:absolute;left:7569;top:-448;width:2;height:296" coordorigin="7569,-448" coordsize="2,296">
              <v:shape style="position:absolute;left:7569;top:-448;width:2;height:296" coordorigin="7569,-448" coordsize="0,296" path="m7569,-448l7569,-153,7569,-448e" filled="t" fillcolor="#F5821F" stroked="f">
                <v:path arrowok="t"/>
                <v:fill/>
              </v:shape>
            </v:group>
            <v:group style="position:absolute;left:7569;top:-152;width:2;height:284" coordorigin="7569,-152" coordsize="2,284">
              <v:shape style="position:absolute;left:7569;top:-152;width:2;height:284" coordorigin="7569,-152" coordsize="0,284" path="m7569,-152l7569,132,7569,-152e" filled="t" fillcolor="#FEE2C9" stroked="f">
                <v:path arrowok="t"/>
                <v:fill/>
              </v:shape>
            </v:group>
            <v:group style="position:absolute;left:7569;top:700;width:2;height:284" coordorigin="7569,700" coordsize="2,284">
              <v:shape style="position:absolute;left:7569;top:700;width:2;height:284" coordorigin="7569,700" coordsize="0,284" path="m7569,700l7569,984,7569,700e" filled="t" fillcolor="#F5821F" stroked="f">
                <v:path arrowok="t"/>
                <v:fill/>
              </v:shape>
            </v:group>
            <v:group style="position:absolute;left:7569;top:416;width:2;height:284" coordorigin="7569,416" coordsize="2,284">
              <v:shape style="position:absolute;left:7569;top:416;width:2;height:284" coordorigin="7569,416" coordsize="0,284" path="m7569,416l7569,700,7569,416e" filled="t" fillcolor="#FEE2C9" stroked="f">
                <v:path arrowok="t"/>
                <v:fill/>
              </v:shape>
            </v:group>
            <v:group style="position:absolute;left:7569;top:132;width:2;height:284" coordorigin="7569,132" coordsize="2,284">
              <v:shape style="position:absolute;left:7569;top:132;width:2;height:284" coordorigin="7569,132" coordsize="0,284" path="m7569,132l7569,416,7569,132e" filled="t" fillcolor="#FFEFE1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8.89801pt;margin-top:-47.147015pt;width:219.685pt;height:96.323pt;mso-position-horizontal-relative:page;mso-position-vertical-relative:paragraph;z-index:-888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790" w:hRule="exact"/>
                    </w:trPr>
                    <w:tc>
                      <w:tcPr>
                        <w:tcW w:w="119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6" w:after="0" w:line="250" w:lineRule="auto"/>
                          <w:ind w:left="74" w:right="156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Kingston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Deposit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Strip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Ratio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F5821F"/>
                      </w:tcPr>
                      <w:p>
                        <w:pPr>
                          <w:spacing w:before="36" w:after="0" w:line="240" w:lineRule="auto"/>
                          <w:ind w:left="943" w:right="923"/>
                          <w:jc w:val="center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Million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-14"/>
                            <w:w w:val="100"/>
                            <w:b/>
                            <w:bCs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onnes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9" w:after="0" w:line="240" w:lineRule="auto"/>
                          <w:ind w:left="853" w:right="833"/>
                          <w:jc w:val="center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</w:rPr>
                          <w:t>(JORC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</w:rPr>
                          <w:t>compliant)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71" w:after="0" w:line="240" w:lineRule="auto"/>
                          <w:ind w:left="148" w:right="15"/>
                          <w:jc w:val="center"/>
                          <w:tabs>
                            <w:tab w:pos="1260" w:val="left"/>
                            <w:tab w:pos="2660" w:val="left"/>
                          </w:tabs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Measured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Indicated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-13"/>
                            <w:w w:val="100"/>
                            <w:b/>
                            <w:bCs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otal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84" w:hRule="exact"/>
                    </w:trPr>
                    <w:tc>
                      <w:tcPr>
                        <w:tcW w:w="4394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FEE2C9"/>
                      </w:tcPr>
                      <w:p>
                        <w:pPr>
                          <w:spacing w:before="36" w:after="0" w:line="240" w:lineRule="auto"/>
                          <w:ind w:left="445" w:right="-20"/>
                          <w:jc w:val="left"/>
                          <w:tabs>
                            <w:tab w:pos="1600" w:val="left"/>
                            <w:tab w:pos="2760" w:val="left"/>
                            <w:tab w:pos="3860" w:val="left"/>
                          </w:tabs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&lt;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5:1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217.1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4.5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221.5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84" w:hRule="exact"/>
                    </w:trPr>
                    <w:tc>
                      <w:tcPr>
                        <w:tcW w:w="4394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FFEFE1"/>
                      </w:tcPr>
                      <w:p>
                        <w:pPr>
                          <w:spacing w:before="36" w:after="0" w:line="240" w:lineRule="auto"/>
                          <w:ind w:left="150" w:right="-20"/>
                          <w:jc w:val="left"/>
                          <w:tabs>
                            <w:tab w:pos="1600" w:val="left"/>
                            <w:tab w:pos="2660" w:val="left"/>
                            <w:tab w:pos="3860" w:val="left"/>
                          </w:tabs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5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to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10:1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229.9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20.8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250.7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84" w:hRule="exact"/>
                    </w:trPr>
                    <w:tc>
                      <w:tcPr>
                        <w:tcW w:w="4394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FEE2C9"/>
                      </w:tcPr>
                      <w:p>
                        <w:pPr>
                          <w:spacing w:before="36" w:after="0" w:line="240" w:lineRule="auto"/>
                          <w:ind w:left="395" w:right="-20"/>
                          <w:jc w:val="left"/>
                          <w:tabs>
                            <w:tab w:pos="1700" w:val="left"/>
                            <w:tab w:pos="2660" w:val="left"/>
                            <w:tab w:pos="3860" w:val="left"/>
                          </w:tabs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&gt;10:1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76.5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29.5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231F20"/>
                            <w:spacing w:val="0"/>
                            <w:w w:val="100"/>
                            <w:i/>
                          </w:rPr>
                          <w:t>106.0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84" w:hRule="exact"/>
                    </w:trPr>
                    <w:tc>
                      <w:tcPr>
                        <w:tcW w:w="4394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F5821F"/>
                      </w:tcPr>
                      <w:p>
                        <w:pPr>
                          <w:spacing w:before="36" w:after="0" w:line="240" w:lineRule="auto"/>
                          <w:ind w:left="74" w:right="-20"/>
                          <w:jc w:val="left"/>
                          <w:tabs>
                            <w:tab w:pos="1600" w:val="left"/>
                            <w:tab w:pos="2660" w:val="left"/>
                            <w:tab w:pos="3860" w:val="left"/>
                          </w:tabs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-13"/>
                            <w:w w:val="100"/>
                            <w:b/>
                            <w:bCs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otal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523.5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54.8</w:t>
                          <w:tab/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578.3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.231194pt;margin-top:-5.162997pt;width:10.0399pt;height:35.952499pt;mso-position-horizontal-relative:page;mso-position-vertical-relative:paragraph;z-index:-8884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EOCENE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3.30265pt;margin-top:-19.482061pt;width:10.0399pt;height:78.821248pt;mso-position-horizontal-relative:page;mso-position-vertical-relative:paragraph;z-index:-8875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Dilwyn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Formatin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(Fm)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-5"/>
        </w:rPr>
        <w:t>70</w:t>
        <w:tab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0"/>
        </w:rPr>
        <w:t>MDOA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position w:val="0"/>
        </w:rPr>
        <w:t>Seam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292" w:footer="610" w:top="960" w:bottom="800" w:left="1020" w:right="1000"/>
          <w:headerReference w:type="even" r:id="rId275"/>
          <w:pgSz w:w="11920" w:h="1684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505"/>
        <w:jc w:val="right"/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275856pt;margin-top:40.488277pt;width:18.0798pt;height:52.924728pt;mso-position-horizontal-relative:page;mso-position-vertical-relative:paragraph;z-index:-8885" type="#_x0000_t202" filled="f" stroked="f">
            <v:textbox inset="0,0,0,0" style="layout-flow:vertical;mso-layout-flow-alt:bottom-to-top">
              <w:txbxContent>
                <w:p>
                  <w:pPr>
                    <w:spacing w:before="22" w:after="0" w:line="160" w:lineRule="exact"/>
                    <w:ind w:left="105" w:right="-28" w:firstLine="-85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ORDOVICIAN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CAMBRIAN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3.30265pt;margin-top:32.184311pt;width:10.0399pt;height:67.694026pt;mso-position-horizontal-relative:page;mso-position-vertical-relative:paragraph;z-index:-8876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Kanmantoo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</w:rPr>
                    <w:t>Group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</w:rPr>
        <w:t>80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60" w:lineRule="exact"/>
        <w:ind w:left="1510" w:right="1171"/>
        <w:jc w:val="left"/>
        <w:rPr>
          <w:rFonts w:ascii="Arial Narrow" w:hAnsi="Arial Narrow" w:cs="Arial Narrow" w:eastAsia="Arial Narrow"/>
          <w:sz w:val="16"/>
          <w:szCs w:val="16"/>
        </w:rPr>
      </w:pPr>
      <w:rPr/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NB.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Thickness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formations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diagrammatic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  <w:i/>
        </w:rPr>
        <w:t>only</w:t>
      </w:r>
      <w:r>
        <w:rPr>
          <w:rFonts w:ascii="Arial Narrow" w:hAnsi="Arial Narrow" w:cs="Arial Narrow" w:eastAsia="Arial Narrow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69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4.35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Lignite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seams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Tertiary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Dilwyn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2" w:lineRule="exact"/>
        <w:ind w:left="114"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Formation,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Kingston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deposit.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62" w:after="0" w:line="160" w:lineRule="exact"/>
        <w:ind w:right="-48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</w:rPr>
        <w:t>MDOB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</w:rPr>
        <w:t>Seam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Input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conventional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Processing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Fluid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technology.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Product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right="17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Hydrogen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synthesis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gas,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suitable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manufacture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range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products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urea,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ammonia,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methanol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liquid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fuel.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Land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Access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Geothermal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2000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3799" w:space="208"/>
            <w:col w:w="483" w:space="868"/>
            <w:col w:w="4542"/>
          </w:cols>
        </w:sectPr>
      </w:pPr>
      <w:rPr/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190" w:lineRule="exact"/>
        <w:ind w:left="114" w:right="-20"/>
        <w:jc w:val="left"/>
        <w:tabs>
          <w:tab w:pos="114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/>
        <w:pict>
          <v:shape style="position:absolute;margin-left:56.693001pt;margin-top:-246.962006pt;width:481.89pt;height:242.335327pt;mso-position-horizontal-relative:page;mso-position-vertical-relative:paragraph;z-index:-8873" type="#_x0000_t75">
            <v:imagedata r:id="rId311" o:title=""/>
          </v:shape>
        </w:pic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  <w:t>4.36</w:t>
        <w:tab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  <w:position w:val="-1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Cross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section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showing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lignite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lobes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the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Kingston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  <w:position w:val="-1"/>
        </w:rPr>
        <w:t>deposit.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29"/>
          <w:pgMar w:header="0" w:footer="610" w:top="1320" w:bottom="800" w:left="1020" w:right="180"/>
          <w:headerReference w:type="odd" r:id="rId308"/>
          <w:footerReference w:type="odd" r:id="rId309"/>
          <w:footerReference w:type="even" r:id="rId310"/>
          <w:pgSz w:w="11920" w:h="16840"/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2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17.061717pt;height:176.175pt;mso-position-horizontal-relative:char;mso-position-vertical-relative:line" type="#_x0000_t75">
            <v:imagedata r:id="rId31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92" w:lineRule="exact"/>
        <w:ind w:left="114" w:right="340"/>
        <w:jc w:val="both"/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Figure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4.37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i/>
        </w:rPr>
        <w:t>  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32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Effect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steam/fuel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ratio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on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yield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(L/kg)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determined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from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semi-industrial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scale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gasifier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(air/fuel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=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2.3,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bed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T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=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850ºC,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5%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clay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i/>
        </w:rPr>
        <w:t>addition).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4" w:lineRule="auto"/>
        <w:ind w:left="114" w:right="55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petroleum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(approve)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(e.g.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geophysical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surveys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13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separate,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rigorous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sound,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74" w:lineRule="auto"/>
        <w:ind w:right="104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safe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meet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community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expectations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outcomes.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(EIR)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agencies,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addressing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potential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99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threats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likely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manageable.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Objectives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(SEO),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open,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consultative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based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right="106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Chapter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further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right="99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SEOs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licensees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Significance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Energy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Resources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Division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downloaded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following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link: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313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www.pir.sa.gov.au/petroleum/environment/</w:t>
        </w:r>
      </w:hyperlink>
      <w:hyperlink r:id="rId31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register/seo,_eir_and_esa_reports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1971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4" w:after="0" w:line="274" w:lineRule="auto"/>
        <w:ind w:right="1165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Amendments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came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holder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have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80"/>
          <w:cols w:num="2" w:equalWidth="0">
            <w:col w:w="4469" w:space="889"/>
            <w:col w:w="5362"/>
          </w:cols>
        </w:sectPr>
      </w:pPr>
      <w:rPr/>
    </w:p>
    <w:p>
      <w:pPr>
        <w:spacing w:before="73" w:after="0" w:line="240" w:lineRule="auto"/>
        <w:ind w:right="2470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35.777496pt;margin-top:11.52365pt;width:31.877pt;height:45.438548pt;mso-position-horizontal-relative:page;mso-position-vertical-relative:paragraph;z-index:-8872" coordorigin="6716,230" coordsize="638,909">
            <v:group style="position:absolute;left:6760;top:661;width:549;height:99" coordorigin="6760,661" coordsize="549,99">
              <v:shape style="position:absolute;left:6760;top:661;width:549;height:99" coordorigin="6760,661" coordsize="549,99" path="m7309,661l6760,661,6760,760,7309,760,7309,661e" filled="t" fillcolor="#A97B50" stroked="f">
                <v:path arrowok="t"/>
                <v:fill/>
              </v:shape>
            </v:group>
            <v:group style="position:absolute;left:6760;top:759;width:549;height:88" coordorigin="6760,759" coordsize="549,88">
              <v:shape style="position:absolute;left:6760;top:759;width:549;height:88" coordorigin="6760,759" coordsize="549,88" path="m6760,847l7309,847,7309,759,6760,759,6760,847xe" filled="t" fillcolor="#754C28" stroked="f">
                <v:path arrowok="t"/>
                <v:fill/>
              </v:shape>
            </v:group>
            <v:group style="position:absolute;left:6760;top:845;width:549;height:88" coordorigin="6760,845" coordsize="549,88">
              <v:shape style="position:absolute;left:6760;top:845;width:549;height:88" coordorigin="6760,845" coordsize="549,88" path="m6760,933l7309,933,7309,845,6760,845,6760,933xe" filled="t" fillcolor="#A97B50" stroked="f">
                <v:path arrowok="t"/>
                <v:fill/>
              </v:shape>
            </v:group>
            <v:group style="position:absolute;left:6760;top:863;width:549;height:112" coordorigin="6760,863" coordsize="549,112">
              <v:shape style="position:absolute;left:6760;top:863;width:549;height:112" coordorigin="6760,863" coordsize="549,112" path="m6760,863l6760,975,7309,975,7309,889,6760,863e" filled="t" fillcolor="#D2B28D" stroked="f">
                <v:path arrowok="t"/>
                <v:fill/>
              </v:shape>
            </v:group>
            <v:group style="position:absolute;left:6760;top:998;width:549;height:131" coordorigin="6760,998" coordsize="549,131">
              <v:shape style="position:absolute;left:6760;top:998;width:549;height:131" coordorigin="6760,998" coordsize="549,131" path="m7309,998l6760,998,6760,1084,7309,1129,7309,998e" filled="t" fillcolor="#754C28" stroked="f">
                <v:path arrowok="t"/>
                <v:fill/>
              </v:shape>
            </v:group>
            <v:group style="position:absolute;left:6760;top:955;width:549;height:2" coordorigin="6760,955" coordsize="549,2">
              <v:shape style="position:absolute;left:6760;top:955;width:549;height:2" coordorigin="6760,955" coordsize="549,0" path="m6760,955l7309,955e" filled="f" stroked="t" strokeweight="4.404pt" strokecolor="#BA8B75">
                <v:path arrowok="t"/>
              </v:shape>
            </v:group>
            <v:group style="position:absolute;left:6789;top:292;width:210;height:593" coordorigin="6789,292" coordsize="210,593">
              <v:shape style="position:absolute;left:6789;top:292;width:210;height:593" coordorigin="6789,292" coordsize="210,593" path="m6999,885l6999,292,6789,292e" filled="f" stroked="t" strokeweight=".5pt" strokecolor="#1B75BC">
                <v:path arrowok="t"/>
              </v:shape>
            </v:group>
            <v:group style="position:absolute;left:6789;top:240;width:283;height:665" coordorigin="6789,240" coordsize="283,665">
              <v:shape style="position:absolute;left:6789;top:240;width:283;height:665" coordorigin="6789,240" coordsize="283,665" path="m6789,243l7021,243,7051,240,7067,245,7072,261,7073,905e" filled="f" stroked="t" strokeweight=".5pt" strokecolor="#1B75BC">
                <v:path arrowok="t"/>
              </v:shape>
            </v:group>
            <v:group style="position:absolute;left:6789;top:240;width:283;height:665" coordorigin="6789,240" coordsize="283,665">
              <v:shape style="position:absolute;left:6789;top:240;width:283;height:665" coordorigin="6789,240" coordsize="283,665" path="m7051,240l7021,243,6789,243,6789,292,6999,292,6999,885,7073,905,7072,261,7067,245,7051,240e" filled="t" fillcolor="#FFFFFF" stroked="f">
                <v:path arrowok="t"/>
                <v:fill/>
              </v:shape>
            </v:group>
            <v:group style="position:absolute;left:6950;top:628;width:175;height:68" coordorigin="6950,628" coordsize="175,68">
              <v:shape style="position:absolute;left:6950;top:628;width:175;height:68" coordorigin="6950,628" coordsize="175,68" path="m7036,628l6965,644,6950,671,6959,679,6974,687,6996,692,7024,696,7058,696,7085,692,7106,684,7119,674,7124,663,7121,654,7110,644,7090,636,7065,630,7036,628e" filled="t" fillcolor="#603813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14.285706pt;margin-top:14.849598pt;width:4.242839pt;height:4.274pt;mso-position-horizontal-relative:page;mso-position-vertical-relative:paragraph;z-index:-8855" coordorigin="8286,297" coordsize="85,85">
            <v:shape style="position:absolute;left:8286;top:297;width:85;height:85" coordorigin="8286,297" coordsize="85,85" path="m8333,297l8297,368,8286,382,8333,365,8368,365,8360,352,8349,334,8341,315,8333,297e" filled="t" fillcolor="#5299D3" stroked="f">
              <v:path arrowok="t"/>
              <v:fill/>
            </v:shape>
            <v:shape style="position:absolute;left:8286;top:297;width:85;height:85" coordorigin="8286,297" coordsize="85,85" path="m8368,365l8333,365,8371,369,8368,365e" filled="t" fillcolor="#5299D3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1.856995pt;margin-top:17.867598pt;width:73.9003pt;height:50.8361pt;mso-position-horizontal-relative:page;mso-position-vertical-relative:paragraph;z-index:-8848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189" w:hRule="exact"/>
                    </w:trPr>
                    <w:tc>
                      <w:tcPr>
                        <w:tcW w:w="4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single" w:sz="4" w:space="0" w:color="5299D3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982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single" w:sz="4" w:space="0" w:color="5299D3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393" w:hRule="exact"/>
                    </w:trPr>
                    <w:tc>
                      <w:tcPr>
                        <w:tcW w:w="1036" w:type="dxa"/>
                        <w:vMerge w:val="restart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1" w:after="0" w:line="250" w:lineRule="auto"/>
                          <w:ind w:left="136" w:right="117"/>
                          <w:jc w:val="center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Combined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Cycle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Power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Generation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442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435" w:hRule="exact"/>
                    </w:trPr>
                    <w:tc>
                      <w:tcPr>
                        <w:tcW w:w="1036" w:type="dxa"/>
                        <w:vMerge/>
                        <w:gridSpan w:val="2"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442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0.7995pt;margin-top:9.240004pt;width:2.269036pt;height:4.081000pt;mso-position-horizontal-relative:page;mso-position-vertical-relative:paragraph;z-index:-8842" type="#_x0000_t202" filled="f" stroked="f">
            <v:textbox inset="0,0,0,0">
              <w:txbxContent>
                <w:p>
                  <w:pPr>
                    <w:spacing w:before="0" w:after="0" w:line="82" w:lineRule="exact"/>
                    <w:ind w:right="-52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color w:val="5299D3"/>
                      <w:spacing w:val="0"/>
                      <w:w w:val="102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CO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292" w:footer="610" w:top="1080" w:bottom="800" w:left="1020" w:right="1000"/>
          <w:headerReference w:type="even" r:id="rId315"/>
          <w:pgSz w:w="11920" w:h="16840"/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12"/>
        <w:jc w:val="righ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81.692993pt;margin-top:24.141331pt;width:4.242839pt;height:4.274pt;mso-position-horizontal-relative:page;mso-position-vertical-relative:paragraph;z-index:-8854" coordorigin="5634,483" coordsize="85,85">
            <v:shape style="position:absolute;left:5634;top:483;width:85;height:85" coordorigin="5634,483" coordsize="85,85" path="m5681,483l5645,553,5634,568,5681,551,5716,551,5708,538,5698,520,5689,501,5681,483e" filled="t" fillcolor="#5299D3" stroked="f">
              <v:path arrowok="t"/>
              <v:fill/>
            </v:shape>
            <v:shape style="position:absolute;left:5634;top:483;width:85;height:85" coordorigin="5634,483" coordsize="85,85" path="m5716,551l5681,551,5719,555,5716,551e" filled="t" fillcolor="#5299D3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30" w:right="-20"/>
        <w:jc w:val="left"/>
        <w:tabs>
          <w:tab w:pos="224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258.664001pt;margin-top:36.67564pt;width:210.614pt;height:38.4106pt;mso-position-horizontal-relative:page;mso-position-vertical-relative:paragraph;z-index:-8866" coordorigin="5173,734" coordsize="4212,768">
            <v:group style="position:absolute;left:5183;top:848;width:1036;height:644" coordorigin="5183,848" coordsize="1036,644">
              <v:shape style="position:absolute;left:5183;top:848;width:1036;height:644" coordorigin="5183,848" coordsize="1036,644" path="m6220,1492l5183,1492,5183,848,6220,848,6220,1492e" filled="t" fillcolor="#5299D3" stroked="f">
                <v:path arrowok="t"/>
                <v:fill/>
              </v:shape>
            </v:group>
            <v:group style="position:absolute;left:5644;top:744;width:85;height:85" coordorigin="5644,744" coordsize="85,85">
              <v:shape style="position:absolute;left:5644;top:744;width:85;height:85" coordorigin="5644,744" coordsize="85,85" path="m5644,757l5655,774,5665,792,5674,811,5681,829,5688,813,5697,794,5707,776,5716,761,5681,761,5644,757e" filled="t" fillcolor="#5299D3" stroked="f">
                <v:path arrowok="t"/>
                <v:fill/>
              </v:shape>
              <v:shape style="position:absolute;left:5644;top:744;width:85;height:85" coordorigin="5644,744" coordsize="85,85" path="m5729,744l5681,761,5716,761,5717,758,5729,744e" filled="t" fillcolor="#5299D3" stroked="f">
                <v:path arrowok="t"/>
                <v:fill/>
              </v:shape>
            </v:group>
            <v:group style="position:absolute;left:6157;top:1170;width:3158;height:2" coordorigin="6157,1170" coordsize="3158,2">
              <v:shape style="position:absolute;left:6157;top:1170;width:3158;height:2" coordorigin="6157,1170" coordsize="3158,0" path="m6157,1170l9315,1170e" filled="f" stroked="t" strokeweight=".5pt" strokecolor="#5299D3">
                <v:path arrowok="t"/>
              </v:shape>
            </v:group>
            <v:group style="position:absolute;left:9290;top:1122;width:85;height:85" coordorigin="9290,1122" coordsize="85,85">
              <v:shape style="position:absolute;left:9290;top:1122;width:85;height:85" coordorigin="9290,1122" coordsize="85,85" path="m9290,1122l9307,1170,9303,1207,9320,1196,9339,1186,9357,1177,9376,1170,9359,1163,9341,1155,9322,1145,9305,1134,9290,1122e" filled="t" fillcolor="#5299D3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53.994202pt;margin-top:10.618541pt;width:4.273pt;height:4.243243pt;mso-position-horizontal-relative:page;mso-position-vertical-relative:paragraph;z-index:-8858" coordorigin="5080,212" coordsize="85,85">
            <v:shape style="position:absolute;left:5080;top:212;width:85;height:85" coordorigin="5080,212" coordsize="85,85" path="m5080,212l5097,260,5093,297,5110,286,5128,276,5147,267,5165,260,5149,253,5131,245,5112,235,5095,224,5080,212e" filled="t" fillcolor="#5299D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87.744293pt;margin-top:10.618541pt;width:4.273pt;height:4.243243pt;mso-position-horizontal-relative:page;mso-position-vertical-relative:paragraph;z-index:-8857" coordorigin="3755,212" coordsize="85,85">
            <v:shape style="position:absolute;left:3755;top:212;width:85;height:85" coordorigin="3755,212" coordsize="85,85" path="m3755,212l3772,260,3768,297,3785,286,3803,276,3822,267,3840,260,3824,253,3806,245,3787,235,3770,224,3755,212e" filled="t" fillcolor="#5299D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21.198402pt;margin-top:10.618541pt;width:4.273pt;height:4.243243pt;mso-position-horizontal-relative:page;mso-position-vertical-relative:paragraph;z-index:-8856" coordorigin="2424,212" coordsize="85,85">
            <v:shape style="position:absolute;left:2424;top:212;width:85;height:85" coordorigin="2424,212" coordsize="85,85" path="m2424,212l2441,260,2437,297,2454,286,2473,276,2491,267,2509,260,2493,253,2475,245,2456,235,2439,224,2424,212e" filled="t" fillcolor="#5299D3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9.164001pt;margin-top:-59.252758pt;width:60.7212pt;height:41.388pt;mso-position-horizontal-relative:page;mso-position-vertical-relative:paragraph;z-index:-884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393" w:hRule="exact"/>
                    </w:trPr>
                    <w:tc>
                      <w:tcPr>
                        <w:tcW w:w="746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1" w:after="0" w:line="250" w:lineRule="auto"/>
                          <w:ind w:left="27" w:right="-48" w:firstLine="202"/>
                          <w:jc w:val="righ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Carbon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Dioxide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Capture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Compressi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90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78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435" w:hRule="exact"/>
                    </w:trPr>
                    <w:tc>
                      <w:tcPr>
                        <w:tcW w:w="746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90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51" w:lineRule="exact"/>
                          <w:ind w:left="55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7" w:after="0" w:line="240" w:lineRule="auto"/>
                          <w:ind w:left="28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on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78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6.471001pt;margin-top:-7.696759pt;width:62.5285pt;height:41.387pt;mso-position-horizontal-relative:page;mso-position-vertical-relative:paragraph;z-index:-8847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414" w:hRule="exact"/>
                    </w:trPr>
                    <w:tc>
                      <w:tcPr>
                        <w:tcW w:w="78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5" w:after="0" w:line="240" w:lineRule="auto"/>
                          <w:ind w:left="269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Lignite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7" w:after="0" w:line="250" w:lineRule="auto"/>
                          <w:ind w:left="176" w:right="-64" w:firstLine="-47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Preparati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and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Size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Reductio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54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4" w:after="0" w:line="220" w:lineRule="exact"/>
                          <w:jc w:val="left"/>
                          <w:rPr>
                            <w:sz w:val="22"/>
                            <w:szCs w:val="22"/>
                          </w:rPr>
                        </w:pPr>
                        <w:rPr/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39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4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414" w:hRule="exact"/>
                    </w:trPr>
                    <w:tc>
                      <w:tcPr>
                        <w:tcW w:w="782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54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" w:after="0" w:line="150" w:lineRule="exact"/>
                          <w:jc w:val="left"/>
                          <w:rPr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-8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4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9.164001pt;margin-top:-12.705759pt;width:62.5855pt;height:51.1369pt;mso-position-horizontal-relative:page;mso-position-vertical-relative:paragraph;z-index:-8845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192" w:hRule="exact"/>
                    </w:trPr>
                    <w:tc>
                      <w:tcPr>
                        <w:tcW w:w="4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single" w:sz="4" w:space="0" w:color="5299D3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54" w:type="dxa"/>
                        <w:gridSpan w:val="3"/>
                        <w:tcBorders>
                          <w:top w:val="nil" w:sz="6" w:space="0" w:color="auto"/>
                          <w:bottom w:val="nil" w:sz="6" w:space="0" w:color="auto"/>
                          <w:left w:val="single" w:sz="4" w:space="0" w:color="5299D3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tcW w:w="784" w:type="dxa"/>
                        <w:vMerge w:val="restart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2" w:after="0" w:line="250" w:lineRule="auto"/>
                          <w:ind w:left="79" w:right="-47" w:firstLine="191"/>
                          <w:jc w:val="both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Syngas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Cleaning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Conditioni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53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" w:after="0" w:line="220" w:lineRule="exact"/>
                          <w:jc w:val="left"/>
                          <w:rPr>
                            <w:sz w:val="22"/>
                            <w:szCs w:val="22"/>
                          </w:rPr>
                        </w:pPr>
                        <w:rPr/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spacing w:before="0" w:after="0" w:line="87" w:lineRule="exact"/>
                          <w:ind w:left="3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  <w:position w:val="-6"/>
                          </w:rPr>
                          <w:t>nd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15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tcW w:w="784" w:type="dxa"/>
                        <w:vMerge/>
                        <w:gridSpan w:val="2"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53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1" w:after="0" w:line="240" w:lineRule="auto"/>
                          <w:ind w:left="-5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ng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5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87" w:hRule="exact"/>
                    </w:trPr>
                    <w:tc>
                      <w:tcPr>
                        <w:tcW w:w="4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single" w:sz="4" w:space="0" w:color="5299D3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54" w:type="dxa"/>
                        <w:gridSpan w:val="3"/>
                        <w:tcBorders>
                          <w:top w:val="nil" w:sz="6" w:space="0" w:color="auto"/>
                          <w:bottom w:val="nil" w:sz="6" w:space="0" w:color="auto"/>
                          <w:left w:val="single" w:sz="4" w:space="0" w:color="5299D3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2.817993pt;margin-top:-3.099759pt;width:62.4315pt;height:32.192pt;mso-position-horizontal-relative:page;mso-position-vertical-relative:paragraph;z-index:-8844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322" w:hRule="exact"/>
                    </w:trPr>
                    <w:tc>
                      <w:tcPr>
                        <w:tcW w:w="78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0" w:lineRule="exact"/>
                          <w:jc w:val="left"/>
                          <w:rPr>
                            <w:sz w:val="22"/>
                            <w:szCs w:val="22"/>
                          </w:rPr>
                        </w:pPr>
                        <w:rPr/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257" w:right="-59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Gasifier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56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2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tcW w:w="780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56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2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337002pt;margin-top:-3.098759pt;width:63.1166pt;height:32.192pt;mso-position-horizontal-relative:page;mso-position-vertical-relative:paragraph;z-index:-8843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322" w:hRule="exact"/>
                    </w:trPr>
                    <w:tc>
                      <w:tcPr>
                        <w:tcW w:w="794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2" w:after="0" w:line="250" w:lineRule="auto"/>
                          <w:ind w:left="66" w:right="-40" w:firstLine="20"/>
                          <w:jc w:val="righ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Lignite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Mi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and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-5"/>
                            <w:w w:val="100"/>
                            <w:b/>
                            <w:bCs/>
                          </w:rPr>
                          <w:t>W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ate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Manageme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42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3" w:after="0" w:line="170" w:lineRule="atLeast"/>
                          <w:ind w:left="5" w:right="66" w:firstLine="49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26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tcW w:w="794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42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1" w:after="0" w:line="240" w:lineRule="auto"/>
                          <w:ind w:left="2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nt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26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b/>
          <w:bCs/>
        </w:rPr>
        <w:t>n</w:t>
        <w:tab/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b/>
          <w:bCs/>
          <w:position w:val="-8"/>
        </w:rPr>
        <w:t>o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7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b/>
          <w:bCs/>
        </w:rPr>
        <w:t>Sulfer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158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b/>
          <w:bCs/>
          <w:position w:val="-1"/>
        </w:rPr>
        <w:t>Recovery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3" w:right="303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18.630005pt;margin-top:-13.560299pt;width:4.273pt;height:4.242324pt;mso-position-horizontal-relative:page;mso-position-vertical-relative:paragraph;z-index:-8850" coordorigin="6373,-271" coordsize="85,85">
            <v:shape style="position:absolute;left:6373;top:-271;width:85;height:85" coordorigin="6373,-271" coordsize="85,85" path="m6373,-271l6390,-224,6386,-186,6403,-197,6421,-207,6440,-216,6458,-224,6442,-230,6423,-239,6405,-249,6387,-260,6373,-271e" filled="t" fillcolor="#5299D3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6.021088pt;margin-top:5.592806pt;width:2.269036pt;height:4.081000pt;mso-position-horizontal-relative:page;mso-position-vertical-relative:paragraph;z-index:-8841" type="#_x0000_t202" filled="f" stroked="f">
            <v:textbox inset="0,0,0,0">
              <w:txbxContent>
                <w:p>
                  <w:pPr>
                    <w:spacing w:before="0" w:after="0" w:line="82" w:lineRule="exact"/>
                    <w:ind w:right="-52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Pr/>
                  <w:r>
                    <w:rPr>
                      <w:rFonts w:ascii="Arial" w:hAnsi="Arial" w:cs="Arial" w:eastAsia="Arial"/>
                      <w:sz w:val="8"/>
                      <w:szCs w:val="8"/>
                      <w:color w:val="5299D3"/>
                      <w:spacing w:val="0"/>
                      <w:w w:val="102"/>
                    </w:rPr>
                    <w:t>2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CO</w:t>
      </w:r>
      <w:r>
        <w:rPr>
          <w:rFonts w:ascii="Arial" w:hAnsi="Arial" w:cs="Arial" w:eastAsia="Arial"/>
          <w:sz w:val="14"/>
          <w:szCs w:val="14"/>
          <w:color w:val="5299D3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to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240" w:lineRule="auto"/>
        <w:ind w:left="-32" w:right="-52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19.994202pt;margin-top:16.781429pt;width:71.5309pt;height:33.192pt;mso-position-horizontal-relative:page;mso-position-vertical-relative:paragraph;z-index:-8867" coordorigin="6400,336" coordsize="1431,664">
            <v:group style="position:absolute;left:6516;top:346;width:1036;height:644" coordorigin="6516,346" coordsize="1036,644">
              <v:shape style="position:absolute;left:6516;top:346;width:1036;height:644" coordorigin="6516,346" coordsize="1036,644" path="m7552,989l6516,989,6516,346,7552,346,7552,989e" filled="t" fillcolor="#5299D3" stroked="f">
                <v:path arrowok="t"/>
                <v:fill/>
              </v:shape>
            </v:group>
            <v:group style="position:absolute;left:7292;top:668;width:468;height:2" coordorigin="7292,668" coordsize="468,2">
              <v:shape style="position:absolute;left:7292;top:668;width:468;height:2" coordorigin="7292,668" coordsize="468,0" path="m7292,668l7760,668e" filled="f" stroked="t" strokeweight=".5pt" strokecolor="#5299D3">
                <v:path arrowok="t"/>
              </v:shape>
            </v:group>
            <v:group style="position:absolute;left:7735;top:620;width:85;height:85" coordorigin="7735,620" coordsize="85,85">
              <v:shape style="position:absolute;left:7735;top:620;width:85;height:85" coordorigin="7735,620" coordsize="85,85" path="m7735,620l7752,668,7748,705,7765,694,7784,684,7802,675,7821,668,7804,661,7786,652,7767,642,7750,631,7735,620e" filled="t" fillcolor="#5299D3" stroked="f">
                <v:path arrowok="t"/>
                <v:fill/>
              </v:shape>
            </v:group>
            <v:group style="position:absolute;left:6410;top:620;width:85;height:85" coordorigin="6410,620" coordsize="85,85">
              <v:shape style="position:absolute;left:6410;top:620;width:85;height:85" coordorigin="6410,620" coordsize="85,85" path="m6410,620l6427,668,6423,705,6440,694,6458,684,6477,675,6495,668,6479,661,6461,652,6442,642,6425,631,6410,620e" filled="t" fillcolor="#5299D3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Geosequestration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" w:right="197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b/>
          <w:bCs/>
        </w:rPr>
        <w:t>Processing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4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Electricity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508.215515pt;margin-top:-47.723419pt;width:30.4925pt;height:24.637863pt;mso-position-horizontal-relative:page;mso-position-vertical-relative:paragraph;z-index:-8871" coordorigin="10164,-954" coordsize="610,493">
            <v:group style="position:absolute;left:10217;top:-952;width:477;height:300" coordorigin="10217,-952" coordsize="477,300">
              <v:shape style="position:absolute;left:10217;top:-952;width:477;height:300" coordorigin="10217,-952" coordsize="477,300" path="m10217,-652l10300,-667,10360,-683,10416,-712,10459,-762,10492,-821,10519,-873,10544,-881,10613,-905,10673,-939,10694,-952e" filled="f" stroked="t" strokeweight=".25pt" strokecolor="#27AAE1">
                <v:path arrowok="t"/>
              </v:shape>
            </v:group>
            <v:group style="position:absolute;left:10250;top:-942;width:461;height:290" coordorigin="10250,-942" coordsize="461,290">
              <v:shape style="position:absolute;left:10250;top:-942;width:461;height:290" coordorigin="10250,-942" coordsize="461,290" path="m10250,-652l10325,-676,10385,-697,10450,-723,10504,-759,10539,-823,10555,-880,10575,-883,10634,-899,10686,-927,10711,-942e" filled="f" stroked="t" strokeweight=".25pt" strokecolor="#27AAE1">
                <v:path arrowok="t"/>
              </v:shape>
            </v:group>
            <v:group style="position:absolute;left:10310;top:-935;width:452;height:284" coordorigin="10310,-935" coordsize="452,284">
              <v:shape style="position:absolute;left:10310;top:-935;width:452;height:284" coordorigin="10310,-935" coordsize="452,284" path="m10310,-652l10377,-671,10454,-695,10521,-726,10573,-780,10607,-850,10616,-873,10639,-880,10700,-902,10737,-921,10762,-935e" filled="f" stroked="t" strokeweight=".25pt" strokecolor="#27AAE1">
                <v:path arrowok="t"/>
              </v:shape>
            </v:group>
            <v:group style="position:absolute;left:10342;top:-921;width:430;height:270" coordorigin="10342,-921" coordsize="430,270">
              <v:shape style="position:absolute;left:10342;top:-921;width:430;height:270" coordorigin="10342,-921" coordsize="430,270" path="m10342,-652l10400,-665,10468,-682,10531,-709,10576,-751,10620,-821,10646,-869,10680,-882,10739,-904,10763,-915,10772,-919e" filled="f" stroked="t" strokeweight=".25pt" strokecolor="#27AAE1">
                <v:path arrowok="t"/>
              </v:shape>
            </v:group>
            <v:group style="position:absolute;left:10259;top:-687;width:2;height:220" coordorigin="10259,-687" coordsize="2,220">
              <v:shape style="position:absolute;left:10259;top:-687;width:2;height:220" coordorigin="10259,-687" coordsize="0,220" path="m10259,-467l10259,-687e" filled="f" stroked="t" strokeweight=".5pt" strokecolor="#1B75BC">
                <v:path arrowok="t"/>
              </v:shape>
            </v:group>
            <v:group style="position:absolute;left:10169;top:-652;width:180;height:2" coordorigin="10169,-652" coordsize="180,2">
              <v:shape style="position:absolute;left:10169;top:-652;width:180;height:2" coordorigin="10169,-652" coordsize="180,0" path="m10169,-652l10349,-652e" filled="f" stroked="t" strokeweight=".5pt" strokecolor="#1B75BC">
                <v:path arrowok="t"/>
              </v:shape>
            </v:group>
            <v:group style="position:absolute;left:10217;top:-602;width:83;height:2" coordorigin="10217,-602" coordsize="83,2">
              <v:shape style="position:absolute;left:10217;top:-602;width:83;height:2" coordorigin="10217,-602" coordsize="83,0" path="m10217,-602l10299,-602e" filled="f" stroked="t" strokeweight=".5pt" strokecolor="#1B75BC">
                <v:path arrowok="t"/>
              </v:shape>
            </v:group>
            <v:group style="position:absolute;left:10592;top:-924;width:2;height:220" coordorigin="10592,-924" coordsize="2,220">
              <v:shape style="position:absolute;left:10592;top:-924;width:2;height:220" coordorigin="10592,-924" coordsize="0,220" path="m10592,-704l10592,-924e" filled="f" stroked="t" strokeweight=".5pt" strokecolor="#1B75BC">
                <v:path arrowok="t"/>
              </v:shape>
            </v:group>
            <v:group style="position:absolute;left:10502;top:-889;width:180;height:2" coordorigin="10502,-889" coordsize="180,2">
              <v:shape style="position:absolute;left:10502;top:-889;width:180;height:2" coordorigin="10502,-889" coordsize="180,0" path="m10502,-889l10682,-889e" filled="f" stroked="t" strokeweight=".5pt" strokecolor="#1B75BC">
                <v:path arrowok="t"/>
              </v:shape>
            </v:group>
            <v:group style="position:absolute;left:10549;top:-839;width:83;height:2" coordorigin="10549,-839" coordsize="83,2">
              <v:shape style="position:absolute;left:10549;top:-839;width:83;height:2" coordorigin="10549,-839" coordsize="83,0" path="m10549,-839l10632,-839e" filled="f" stroked="t" strokeweight=".5pt" strokecolor="#1B75B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09.342896pt;margin-top:-6.706858pt;width:19.518974pt;height:20.642056pt;mso-position-horizontal-relative:page;mso-position-vertical-relative:paragraph;z-index:-8870" coordorigin="10187,-134" coordsize="390,413">
            <v:shape style="position:absolute;left:10193;top:-51;width:171;height:219" type="#_x0000_t75">
              <v:imagedata r:id="rId316" o:title=""/>
            </v:shape>
            <v:group style="position:absolute;left:10193;top:-51;width:171;height:219" coordorigin="10193,-51" coordsize="171,219">
              <v:shape style="position:absolute;left:10193;top:-51;width:171;height:219" coordorigin="10193,-51" coordsize="171,219" path="m10364,140l10364,-51,10193,-51,10193,140,10214,150,10231,159,10246,164,10260,167,10273,168,10288,166,10306,161,10327,154,10353,144,10364,140xe" filled="f" stroked="t" strokeweight=".5pt" strokecolor="#1B75BC">
                <v:path arrowok="t"/>
              </v:shape>
            </v:group>
            <v:group style="position:absolute;left:10197;top:-75;width:167;height:33" coordorigin="10197,-75" coordsize="167,33">
              <v:shape style="position:absolute;left:10197;top:-75;width:167;height:33" coordorigin="10197,-75" coordsize="167,33" path="m10290,-75l10257,-74,10229,-72,10209,-68,10197,-63,10200,-55,10213,-48,10234,-44,10261,-42,10295,-42,10358,-52,10364,-58,10358,-64,10342,-69,10319,-73,10290,-75e" filled="t" fillcolor="#FFFFFF" stroked="f">
                <v:path arrowok="t"/>
                <v:fill/>
              </v:shape>
            </v:group>
            <v:group style="position:absolute;left:10197;top:-75;width:167;height:33" coordorigin="10197,-75" coordsize="167,33">
              <v:shape style="position:absolute;left:10197;top:-75;width:167;height:33" coordorigin="10197,-75" coordsize="167,33" path="m10364,-58l10358,-64,10342,-69,10319,-73,10290,-75,10257,-74,10229,-72,10209,-68,10197,-63,10200,-55,10213,-48,10234,-44,10261,-42,10295,-42,10358,-52,10364,-58xe" filled="f" stroked="t" strokeweight=".5pt" strokecolor="#1B75BC">
                <v:path arrowok="t"/>
              </v:shape>
              <v:shape style="position:absolute;left:10302;top:13;width:204;height:261" type="#_x0000_t75">
                <v:imagedata r:id="rId317" o:title=""/>
              </v:shape>
            </v:group>
            <v:group style="position:absolute;left:10302;top:13;width:204;height:261" coordorigin="10302,13" coordsize="204,261">
              <v:shape style="position:absolute;left:10302;top:13;width:204;height:261" coordorigin="10302,13" coordsize="204,261" path="m10506,240l10506,13,10302,13,10302,240,10324,251,10385,274,10399,274,10413,272,10473,252,10506,240xe" filled="f" stroked="t" strokeweight=".5pt" strokecolor="#1B75BC">
                <v:path arrowok="t"/>
              </v:shape>
            </v:group>
            <v:group style="position:absolute;left:10303;top:-16;width:203;height:40" coordorigin="10303,-16" coordsize="203,40">
              <v:shape style="position:absolute;left:10303;top:-16;width:203;height:40" coordorigin="10303,-16" coordsize="203,40" path="m10410,-16l10350,-13,10303,1,10307,8,10320,15,10340,19,10366,23,10395,24,10428,23,10495,13,10506,4,10501,-2,10488,-8,10467,-12,10441,-15,10410,-16e" filled="t" fillcolor="#FFFFFF" stroked="f">
                <v:path arrowok="t"/>
                <v:fill/>
              </v:shape>
            </v:group>
            <v:group style="position:absolute;left:10303;top:-16;width:203;height:40" coordorigin="10303,-16" coordsize="203,40">
              <v:shape style="position:absolute;left:10303;top:-16;width:203;height:40" coordorigin="10303,-16" coordsize="203,40" path="m10506,4l10441,-15,10410,-16,10378,-15,10350,-13,10328,-9,10312,-5,10303,1,10307,8,10320,15,10340,19,10366,23,10395,24,10428,23,10495,13,10506,4xe" filled="f" stroked="t" strokeweight=".5pt" strokecolor="#1B75BC">
                <v:path arrowok="t"/>
              </v:shape>
              <v:shape style="position:absolute;left:10410;top:-102;width:157;height:201" type="#_x0000_t75">
                <v:imagedata r:id="rId318" o:title=""/>
              </v:shape>
            </v:group>
            <v:group style="position:absolute;left:10410;top:-102;width:157;height:201" coordorigin="10410,-102" coordsize="157,201">
              <v:shape style="position:absolute;left:10410;top:-102;width:157;height:201" coordorigin="10410,-102" coordsize="157,201" path="m10567,73l10567,-102,10410,-102,10410,73,10431,84,10448,92,10462,97,10476,100,10490,99,10506,96,10525,89,10550,80,10567,73xe" filled="f" stroked="t" strokeweight=".5pt" strokecolor="#1B75BC">
                <v:path arrowok="t"/>
              </v:shape>
            </v:group>
            <v:group style="position:absolute;left:10410;top:-124;width:157;height:31" coordorigin="10410,-124" coordsize="157,31">
              <v:shape style="position:absolute;left:10410;top:-124;width:157;height:31" coordorigin="10410,-124" coordsize="157,31" path="m10489,-124l10458,-123,10433,-120,10416,-115,10410,-109,10416,-103,10433,-98,10458,-94,10489,-93,10519,-94,10544,-98,10561,-102,10567,-109,10561,-115,10544,-120,10519,-123,10489,-124e" filled="t" fillcolor="#FFFFFF" stroked="f">
                <v:path arrowok="t"/>
                <v:fill/>
              </v:shape>
            </v:group>
            <v:group style="position:absolute;left:10410;top:-124;width:157;height:31" coordorigin="10410,-124" coordsize="157,31">
              <v:shape style="position:absolute;left:10410;top:-124;width:157;height:31" coordorigin="10410,-124" coordsize="157,31" path="m10567,-109l10561,-115,10544,-120,10519,-123,10489,-124,10458,-123,10433,-120,10416,-115,10410,-109,10416,-103,10433,-98,10458,-94,10489,-93,10519,-94,10544,-98,10561,-102,10567,-109xe" filled="f" stroked="t" strokeweight=".5pt" strokecolor="#1B75B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64.502106pt;margin-top:-39.705257pt;width:4.273pt;height:4.242324pt;mso-position-horizontal-relative:page;mso-position-vertical-relative:paragraph;z-index:-8853" coordorigin="9290,-794" coordsize="85,85">
            <v:shape style="position:absolute;left:9290;top:-794;width:85;height:85" coordorigin="9290,-794" coordsize="85,85" path="m9290,-794l9307,-747,9303,-709,9320,-720,9339,-730,9357,-739,9376,-747,9359,-753,9341,-762,9322,-772,9305,-783,9290,-794e" filled="t" fillcolor="#5299D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464.502106pt;margin-top:2.072542pt;width:4.273pt;height:4.243243pt;mso-position-horizontal-relative:page;mso-position-vertical-relative:paragraph;z-index:-8852" coordorigin="9290,41" coordsize="85,85">
            <v:shape style="position:absolute;left:9290;top:41;width:85;height:85" coordorigin="9290,41" coordsize="85,85" path="m9290,41l9307,89,9303,126,9320,115,9339,105,9357,96,9376,89,9359,83,9341,74,9322,64,9305,53,9290,41e" filled="t" fillcolor="#5299D3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1.856995pt;margin-top:-.810758pt;width:73.9003pt;height:32.192pt;mso-position-horizontal-relative:page;mso-position-vertical-relative:paragraph;z-index:-8846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105" w:hRule="exact"/>
                    </w:trPr>
                    <w:tc>
                      <w:tcPr>
                        <w:tcW w:w="1036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2" w:after="0" w:line="250" w:lineRule="auto"/>
                          <w:ind w:left="27" w:right="47" w:firstLine="39"/>
                          <w:jc w:val="center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Product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Recovery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and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FFFFFF"/>
                            <w:spacing w:val="0"/>
                            <w:w w:val="100"/>
                            <w:b/>
                            <w:bCs/>
                          </w:rPr>
                          <w:t>Refining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442" w:type="dxa"/>
                        <w:tcBorders>
                          <w:top w:val="nil" w:sz="6" w:space="0" w:color="auto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433" w:hRule="exact"/>
                    </w:trPr>
                    <w:tc>
                      <w:tcPr>
                        <w:tcW w:w="1036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442" w:type="dxa"/>
                        <w:tcBorders>
                          <w:top w:val="single" w:sz="4" w:space="0" w:color="5299D3"/>
                          <w:bottom w:val="single" w:sz="4" w:space="0" w:color="5299D3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05" w:hRule="exact"/>
                    </w:trPr>
                    <w:tc>
                      <w:tcPr>
                        <w:tcW w:w="1036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442" w:type="dxa"/>
                        <w:tcBorders>
                          <w:top w:val="single" w:sz="4" w:space="0" w:color="5299D3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Naphtha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509.342896pt;margin-top:-2.056663pt;width:19.518978pt;height:20.641456pt;mso-position-horizontal-relative:page;mso-position-vertical-relative:paragraph;z-index:-8869" coordorigin="10187,-41" coordsize="390,413">
            <v:shape style="position:absolute;left:10193;top:42;width:171;height:219" type="#_x0000_t75">
              <v:imagedata r:id="rId319" o:title=""/>
            </v:shape>
            <v:group style="position:absolute;left:10193;top:42;width:171;height:219" coordorigin="10193,42" coordsize="171,219">
              <v:shape style="position:absolute;left:10193;top:42;width:171;height:219" coordorigin="10193,42" coordsize="171,219" path="m10364,233l10364,42,10193,42,10193,233,10214,243,10231,252,10246,257,10260,260,10273,261,10288,259,10306,254,10327,247,10353,237,10364,233xe" filled="f" stroked="t" strokeweight=".5pt" strokecolor="#1B75BC">
                <v:path arrowok="t"/>
              </v:shape>
            </v:group>
            <v:group style="position:absolute;left:10197;top:18;width:167;height:33" coordorigin="10197,18" coordsize="167,33">
              <v:shape style="position:absolute;left:10197;top:18;width:167;height:33" coordorigin="10197,18" coordsize="167,33" path="m10290,18l10257,19,10229,21,10209,25,10197,30,10200,38,10213,45,10234,49,10261,51,10295,51,10358,41,10364,35,10358,29,10342,24,10319,20,10290,18e" filled="t" fillcolor="#FFFFFF" stroked="f">
                <v:path arrowok="t"/>
                <v:fill/>
              </v:shape>
            </v:group>
            <v:group style="position:absolute;left:10197;top:18;width:167;height:33" coordorigin="10197,18" coordsize="167,33">
              <v:shape style="position:absolute;left:10197;top:18;width:167;height:33" coordorigin="10197,18" coordsize="167,33" path="m10364,35l10358,29,10342,24,10319,20,10290,18,10257,19,10229,21,10209,25,10197,30,10200,38,10213,45,10234,49,10261,51,10295,51,10358,41,10364,35xe" filled="f" stroked="t" strokeweight=".5pt" strokecolor="#1B75BC">
                <v:path arrowok="t"/>
              </v:shape>
              <v:shape style="position:absolute;left:10302;top:106;width:204;height:261" type="#_x0000_t75">
                <v:imagedata r:id="rId320" o:title=""/>
              </v:shape>
            </v:group>
            <v:group style="position:absolute;left:10302;top:106;width:204;height:261" coordorigin="10302,106" coordsize="204,261">
              <v:shape style="position:absolute;left:10302;top:106;width:204;height:261" coordorigin="10302,106" coordsize="204,261" path="m10506,333l10506,106,10302,106,10302,333,10324,344,10385,367,10399,367,10413,365,10473,345,10506,333xe" filled="f" stroked="t" strokeweight=".5pt" strokecolor="#1B75BC">
                <v:path arrowok="t"/>
              </v:shape>
            </v:group>
            <v:group style="position:absolute;left:10303;top:77;width:203;height:40" coordorigin="10303,77" coordsize="203,40">
              <v:shape style="position:absolute;left:10303;top:77;width:203;height:40" coordorigin="10303,77" coordsize="203,40" path="m10410,77l10350,80,10303,94,10307,101,10320,108,10340,112,10366,116,10395,117,10428,116,10495,106,10506,97,10501,91,10488,85,10467,81,10441,78,10410,77e" filled="t" fillcolor="#FFFFFF" stroked="f">
                <v:path arrowok="t"/>
                <v:fill/>
              </v:shape>
            </v:group>
            <v:group style="position:absolute;left:10303;top:77;width:203;height:40" coordorigin="10303,77" coordsize="203,40">
              <v:shape style="position:absolute;left:10303;top:77;width:203;height:40" coordorigin="10303,77" coordsize="203,40" path="m10506,97l10441,78,10410,77,10378,78,10350,80,10328,84,10312,88,10303,94,10307,101,10320,108,10340,112,10366,116,10395,117,10428,116,10495,106,10506,97xe" filled="f" stroked="t" strokeweight=".5pt" strokecolor="#1B75BC">
                <v:path arrowok="t"/>
              </v:shape>
              <v:shape style="position:absolute;left:10410;top:-9;width:157;height:201" type="#_x0000_t75">
                <v:imagedata r:id="rId321" o:title=""/>
              </v:shape>
            </v:group>
            <v:group style="position:absolute;left:10410;top:-9;width:157;height:201" coordorigin="10410,-9" coordsize="157,201">
              <v:shape style="position:absolute;left:10410;top:-9;width:157;height:201" coordorigin="10410,-9" coordsize="157,201" path="m10567,166l10567,-9,10410,-9,10410,166,10431,177,10448,185,10462,190,10476,193,10490,192,10506,189,10525,182,10550,173,10567,166xe" filled="f" stroked="t" strokeweight=".5pt" strokecolor="#1B75BC">
                <v:path arrowok="t"/>
              </v:shape>
            </v:group>
            <v:group style="position:absolute;left:10410;top:-31;width:157;height:31" coordorigin="10410,-31" coordsize="157,31">
              <v:shape style="position:absolute;left:10410;top:-31;width:157;height:31" coordorigin="10410,-31" coordsize="157,31" path="m10489,-31l10458,-30,10433,-27,10416,-22,10410,-16,10416,-10,10433,-5,10458,-1,10489,0,10519,-1,10544,-5,10561,-9,10567,-16,10561,-22,10544,-27,10519,-30,10489,-31e" filled="t" fillcolor="#FFFFFF" stroked="f">
                <v:path arrowok="t"/>
                <v:fill/>
              </v:shape>
            </v:group>
            <v:group style="position:absolute;left:10410;top:-31;width:157;height:31" coordorigin="10410,-31" coordsize="157,31">
              <v:shape style="position:absolute;left:10410;top:-31;width:157;height:31" coordorigin="10410,-31" coordsize="157,31" path="m10567,-16l10561,-22,10544,-27,10519,-30,10489,-31,10458,-30,10433,-27,10416,-22,10410,-16,10416,-10,10433,-5,10458,-1,10489,0,10519,-1,10544,-5,10561,-9,10567,-16xe" filled="f" stroked="t" strokeweight=".5pt" strokecolor="#1B75B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64.502106pt;margin-top:1.460536pt;width:4.273pt;height:4.243243pt;mso-position-horizontal-relative:page;mso-position-vertical-relative:paragraph;z-index:-8851" coordorigin="9290,29" coordsize="85,85">
            <v:shape style="position:absolute;left:9290;top:29;width:85;height:85" coordorigin="9290,29" coordsize="85,85" path="m9290,29l9307,77,9303,114,9320,103,9339,93,9357,84,9376,77,9359,70,9341,62,9322,52,9305,41,9290,29e" filled="t" fillcolor="#5299D3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Diesel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507.593994pt;margin-top:-1.722785pt;width:23.793pt;height:14.3062pt;mso-position-horizontal-relative:page;mso-position-vertical-relative:paragraph;z-index:-8868" coordorigin="10152,-34" coordsize="476,286">
            <v:shape style="position:absolute;left:10154;top:-34;width:469;height:284" type="#_x0000_t75">
              <v:imagedata r:id="rId322" o:title=""/>
            </v:shape>
            <v:group style="position:absolute;left:10154;top:-31;width:471;height:281" coordorigin="10154,-31" coordsize="471,281">
              <v:shape style="position:absolute;left:10154;top:-31;width:471;height:281" coordorigin="10154,-31" coordsize="471,281" path="m10183,230l10177,231,10172,230,10166,230,10164,230,10154,230,10158,224,10159,223,10166,221,10168,220,10174,217,10181,214,10187,211,10237,175,10266,121,10273,103,10281,81,10303,24,10354,-31,10380,-31,10436,27,10444,43,10452,59,10485,110,10523,158,10573,199,10601,205,10609,207,10613,208,10625,209,10624,216,10623,221,10615,220,10611,220,10602,220,10594,219,10585,220,10578,220,10570,218,10564,221,10560,223,10561,224,10564,226,10567,227,10573,230,10567,232,10564,234,10560,233,10557,234,10543,235,10531,232,10518,229,10498,226,10479,223,10459,222,10435,222,10418,225,10405,230,10396,235,10385,239,10365,243,10345,246,10326,247,10317,245,10309,247,10303,248,10296,249,10289,247,10288,242,10300,239,10303,238,10304,238,10324,234,10318,229,10314,226,10308,226,10303,227,10297,228,10290,229,10283,229,10263,230,10243,230,10223,229,10208,229,10195,230,10183,230xe" filled="f" stroked="t" strokeweight=".25pt" strokecolor="#1B75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</w:rPr>
        <w:t>Sulfer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3" w:equalWidth="0">
            <w:col w:w="4997" w:space="538"/>
            <w:col w:w="1106" w:space="1777"/>
            <w:col w:w="1482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596" w:right="-61"/>
        <w:jc w:val="left"/>
        <w:tabs>
          <w:tab w:pos="1780" w:val="left"/>
          <w:tab w:pos="3100" w:val="left"/>
          <w:tab w:pos="4500" w:val="left"/>
          <w:tab w:pos="5840" w:val="left"/>
          <w:tab w:pos="710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59.337601pt;margin-top:-11.981554pt;width:61.813pt;height:31.957pt;mso-position-horizontal-relative:page;mso-position-vertical-relative:paragraph;z-index:-8865" coordorigin="1187,-240" coordsize="1236,639">
            <v:shape style="position:absolute;left:1187;top:-240;width:1236;height:639" coordorigin="1187,-240" coordsize="1236,639" path="m2223,-240l1187,-240,1387,80,1187,400,2223,400,2423,80,2223,-240e" filled="t" fillcolor="#D7DF2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26.470901pt;margin-top:-11.981554pt;width:61.813pt;height:31.957pt;mso-position-horizontal-relative:page;mso-position-vertical-relative:paragraph;z-index:-8864" coordorigin="2529,-240" coordsize="1236,639">
            <v:shape style="position:absolute;left:2529;top:-240;width:1236;height:639" coordorigin="2529,-240" coordsize="1236,639" path="m3566,-240l2529,-240,2729,80,2529,400,3566,400,3766,80,3566,-240e" filled="t" fillcolor="#D7DF2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92.817993pt;margin-top:-11.981554pt;width:61.813pt;height:31.957pt;mso-position-horizontal-relative:page;mso-position-vertical-relative:paragraph;z-index:-8863" coordorigin="3856,-240" coordsize="1236,639">
            <v:shape style="position:absolute;left:3856;top:-240;width:1236;height:639" coordorigin="3856,-240" coordsize="1236,639" path="m4893,-240l3856,-240,4056,80,3856,400,4893,400,5093,80,4893,-240e" filled="t" fillcolor="#D7DF2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59.164093pt;margin-top:-11.981554pt;width:61.813pt;height:31.957pt;mso-position-horizontal-relative:page;mso-position-vertical-relative:paragraph;z-index:-8862" coordorigin="5183,-240" coordsize="1236,639">
            <v:shape style="position:absolute;left:5183;top:-240;width:1236;height:639" coordorigin="5183,-240" coordsize="1236,639" path="m6220,-240l5183,-240,5383,80,5183,400,6220,400,6420,80,6220,-240e" filled="t" fillcolor="#D7DF2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25.810699pt;margin-top:-11.981554pt;width:61.813pt;height:31.957pt;mso-position-horizontal-relative:page;mso-position-vertical-relative:paragraph;z-index:-8861" coordorigin="6516,-240" coordsize="1236,639">
            <v:shape style="position:absolute;left:6516;top:-240;width:1236;height:639" coordorigin="6516,-240" coordsize="1236,639" path="m7552,-240l6516,-240,6716,80,6516,400,7552,400,7752,80,7552,-240e" filled="t" fillcolor="#D7DF23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91.85849pt;margin-top:-11.981554pt;width:61.813pt;height:31.957pt;mso-position-horizontal-relative:page;mso-position-vertical-relative:paragraph;z-index:-8860" coordorigin="7837,-240" coordsize="1236,639">
            <v:shape style="position:absolute;left:7837;top:-240;width:1236;height:639" coordorigin="7837,-240" coordsize="1236,639" path="m8873,-240l7837,-240,8037,80,7837,400,8873,400,9073,80,8873,-240e" filled="t" fillcolor="#D7DF23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</w:rPr>
        <w:t>Mining</w:t>
        <w:tab/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</w:rPr>
        <w:t>Preparation</w:t>
        <w:tab/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</w:rPr>
        <w:t>Gasification</w:t>
        <w:tab/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</w:rPr>
        <w:t>Cleaning</w:t>
        <w:tab/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</w:rPr>
        <w:t>Synthesis</w:t>
        <w:tab/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</w:rPr>
        <w:t>Conversion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42" w:after="0" w:line="240" w:lineRule="auto"/>
        <w:ind w:left="108" w:right="860"/>
        <w:jc w:val="center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</w:rPr>
        <w:t>Final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" w:after="0" w:line="158" w:lineRule="exact"/>
        <w:ind w:left="-30" w:right="72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5299D3"/>
          <w:spacing w:val="0"/>
          <w:w w:val="100"/>
          <w:b/>
          <w:bCs/>
          <w:position w:val="-1"/>
        </w:rPr>
        <w:t>Products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7876" w:space="631"/>
            <w:col w:w="1393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37" w:lineRule="exact"/>
        <w:ind w:left="114" w:right="-20"/>
        <w:jc w:val="left"/>
        <w:tabs>
          <w:tab w:pos="15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458.390686pt;margin-top:-38.950512pt;width:61.813pt;height:31.957pt;mso-position-horizontal-relative:page;mso-position-vertical-relative:paragraph;z-index:-8859" coordorigin="9168,-779" coordsize="1236,639">
            <v:shape style="position:absolute;left:9168;top:-779;width:1236;height:639" coordorigin="9168,-779" coordsize="1236,639" path="m10204,-779l9168,-779,9368,-459,9168,-140,10204,-140,10404,-459,10204,-779e" filled="t" fillcolor="#D7DF23" stroked="f">
              <v:path arrowok="t"/>
              <v:fill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  <w:position w:val="-1"/>
        </w:rPr>
        <w:t>Figure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  <w:position w:val="-1"/>
        </w:rPr>
        <w:t>4.38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Coal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Gasification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12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Products.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</w:sectPr>
      </w:pPr>
      <w:rPr/>
    </w:p>
    <w:p>
      <w:pPr>
        <w:spacing w:before="22" w:after="0" w:line="274" w:lineRule="auto"/>
        <w:ind w:left="114" w:right="25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protection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(PEPR)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prior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1971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i/>
        </w:rPr>
        <w:t>10A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114)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</w:t>
      </w:r>
      <w:hyperlink r:id="rId323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http://minerals.pir.sa.gov.au/licensing_and_</w:t>
        </w:r>
      </w:hyperlink>
      <w:r>
        <w:rPr>
          <w:rFonts w:ascii="Century Gothic" w:hAnsi="Century Gothic" w:cs="Century Gothic" w:eastAsia="Century Gothic"/>
          <w:sz w:val="20"/>
          <w:szCs w:val="20"/>
          <w:color w:val="005496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005496"/>
          <w:spacing w:val="0"/>
          <w:w w:val="100"/>
        </w:rPr>
        <w:t>regulation/exploration#pepr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4" w:lineRule="auto"/>
        <w:ind w:left="114" w:right="-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should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identify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relevant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social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economic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result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99"/>
        </w:rPr>
        <w:t>identified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impacts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managed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00000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avoided.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hyperlink r:id="rId324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DMITRE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has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developed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a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generic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program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34" w:after="0" w:line="274" w:lineRule="auto"/>
        <w:ind w:left="114" w:right="-5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hyperlink r:id="rId325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for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environment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protection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and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rehabilitation</w:t>
        </w:r>
      </w:hyperlink>
      <w:hyperlink r:id="rId326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for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low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impact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mineral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exploration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in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South</w:t>
        </w:r>
      </w:hyperlink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which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adhered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unless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117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alternative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Minister.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activities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(not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within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4" w:lineRule="auto"/>
        <w:ind w:left="114" w:right="-5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scope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generic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accordance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Part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114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(Transitionary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Provisions)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work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(EWA)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drilling/use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declared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equipment,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declaration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factors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(DEF)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sensitive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accordance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conditions)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deemed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until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2014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unless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otherwise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Minister.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81" w:lineRule="auto"/>
        <w:ind w:right="16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intended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next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3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years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eventually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replace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EWA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formats.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Guidelines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determinations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currently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developed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1" w:lineRule="auto"/>
        <w:ind w:right="29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Exploration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(ECRs)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condition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1971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-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  <w:i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3" w:after="0" w:line="281" w:lineRule="auto"/>
        <w:ind w:right="7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two-stage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authorisation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process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</w:t>
      </w:r>
      <w:hyperlink r:id="rId327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http://minerals.pir.</w:t>
        </w:r>
      </w:hyperlink>
      <w:hyperlink r:id="rId328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sa.gov.au/licensing_and_regulation/mining_</w:t>
        </w:r>
      </w:hyperlink>
      <w:hyperlink r:id="rId329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operations</w:t>
        </w:r>
      </w:hyperlink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)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1" w:lineRule="auto"/>
        <w:ind w:right="8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Applications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(Mineral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Extractive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Mineral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(EML)),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Retention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(RL)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Miscellaneous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Purposes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Licence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(MPL)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must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supported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‘Mining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Proposal’.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1" w:lineRule="auto"/>
        <w:ind w:right="25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tenement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granted,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Protection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(PEPR)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before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1" w:lineRule="auto"/>
        <w:ind w:right="8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Appropriate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documentation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submitted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approval.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purpose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documentation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provide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comprehensive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detailed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720" w:bottom="800" w:left="1020" w:right="1000"/>
          <w:cols w:num="2" w:equalWidth="0">
            <w:col w:w="4495" w:space="863"/>
            <w:col w:w="4542"/>
          </w:cols>
        </w:sectPr>
      </w:pPr>
      <w:rPr/>
    </w:p>
    <w:p>
      <w:pPr>
        <w:spacing w:before="43" w:after="0" w:line="275" w:lineRule="auto"/>
        <w:ind w:left="114" w:right="29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economic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benefits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that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stakeholders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make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informed,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risk-based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balanced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judgment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about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40" w:lineRule="auto"/>
        <w:ind w:left="11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Branch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operating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75" w:lineRule="auto"/>
        <w:ind w:left="114" w:right="-57"/>
        <w:jc w:val="both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quarry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sites.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DMITRE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officer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who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responsible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ensuring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operated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compliance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Lease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conditions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525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it’s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Protection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(PEPR).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provision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75" w:lineRule="auto"/>
        <w:ind w:left="114" w:right="83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PEPR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amended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commenced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July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2011.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replaced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regulation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under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requirement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Rehabilitation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Program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(MARP).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auto"/>
        <w:ind w:left="114" w:right="-4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Publically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available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documents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relating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available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hyperlink r:id="rId332"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the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South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Australian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Resources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 </w:t>
        </w:r>
        <w:r>
          <w:rPr>
            <w:rFonts w:ascii="Century Gothic" w:hAnsi="Century Gothic" w:cs="Century Gothic" w:eastAsia="Century Gothic"/>
            <w:sz w:val="20"/>
            <w:szCs w:val="20"/>
            <w:color w:val="231F20"/>
            <w:spacing w:val="0"/>
            <w:w w:val="100"/>
          </w:rPr>
          <w:t>Information</w:t>
        </w:r>
      </w:hyperlink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Geoserver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(SARIG).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left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widget,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select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Databases,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Publications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from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drop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down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list.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auto"/>
        <w:ind w:left="114" w:right="46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original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Corporation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include: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75" w:lineRule="auto"/>
        <w:ind w:left="554" w:right="2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Branch,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1984.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Assessment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Department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Planning.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South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ISBN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554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0724387447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5" w:lineRule="auto"/>
        <w:ind w:left="554" w:right="39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318.897186pt;margin-top:56.072994pt;width:220.04pt;height:153.96pt;mso-position-horizontal-relative:page;mso-position-vertical-relative:paragraph;z-index:-8840" coordorigin="6378,1121" coordsize="4401,3079">
            <v:shape style="position:absolute;left:6378;top:1121;width:4401;height:3079" coordorigin="6378,1121" coordsize="4401,3079" path="m10779,1121l7494,1121,6378,2237,9663,2237,9663,4201,10779,4201,10779,1121e" filled="t" fillcolor="#CCE1DC" stroked="f">
              <v:path arrowok="t"/>
              <v:fill/>
            </v:shape>
          </v:group>
          <w10:wrap type="none"/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Kinhill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Stearns,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1983a,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draft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Corporation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Kinhill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Stearns.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ISBN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0959267816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5" w:lineRule="auto"/>
        <w:ind w:left="554" w:right="278" w:firstLine="-26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•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2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Kinhill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Stearns,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1983b.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Kingston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Lignite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Project: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supplement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draft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environmental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impact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statement.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Prepared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Western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Mining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Corporation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Limited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Kinhill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Stearns.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ISBN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0949397032.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auto"/>
        <w:ind w:left="114" w:right="31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Twenty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six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public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eight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government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submissions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were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received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response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Draft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EIS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(1983a).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Issues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raised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each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74" w:lineRule="auto"/>
        <w:ind w:right="98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proponent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included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full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appendices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Supplement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(1983b).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Hard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copies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reports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submissions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held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in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various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libraries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across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country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can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located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through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the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National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Library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Australia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go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to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hyperlink r:id="rId333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http://trove.nla.gov.au/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Contact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b/>
          <w:bCs/>
        </w:rPr>
        <w:t>Details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74" w:lineRule="auto"/>
        <w:ind w:left="980" w:right="1142" w:firstLine="-98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Name: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Mr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Andrew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Hooper-Nguyen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–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Chief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Financial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Officer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Chief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Commercial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Officer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7" w:after="0" w:line="240" w:lineRule="auto"/>
        <w:ind w:right="-20"/>
        <w:jc w:val="left"/>
        <w:tabs>
          <w:tab w:pos="98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Phone:</w:t>
        <w:tab/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+61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2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8261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1000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1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Website: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40"/>
          <w:w w:val="100"/>
        </w:rPr>
        <w:t> </w:t>
      </w:r>
      <w:hyperlink r:id="rId334">
        <w:r>
          <w:rPr>
            <w:rFonts w:ascii="Century Gothic" w:hAnsi="Century Gothic" w:cs="Century Gothic" w:eastAsia="Century Gothic"/>
            <w:sz w:val="20"/>
            <w:szCs w:val="20"/>
            <w:color w:val="005496"/>
            <w:spacing w:val="0"/>
            <w:w w:val="100"/>
          </w:rPr>
          <w:t>www.strikeenergy.com.au</w:t>
        </w:r>
        <w:r>
          <w:rPr>
            <w:rFonts w:ascii="Century Gothic" w:hAnsi="Century Gothic" w:cs="Century Gothic" w:eastAsia="Century Gothic"/>
            <w:sz w:val="20"/>
            <w:szCs w:val="20"/>
            <w:color w:val="000000"/>
            <w:spacing w:val="0"/>
            <w:w w:val="100"/>
          </w:rPr>
        </w:r>
      </w:hyperlink>
    </w:p>
    <w:sectPr>
      <w:pgNumType w:start="131"/>
      <w:pgMar w:header="0" w:footer="610" w:top="1320" w:bottom="800" w:left="1020" w:right="180"/>
      <w:headerReference w:type="odd" r:id="rId330"/>
      <w:footerReference w:type="odd" r:id="rId331"/>
      <w:pgSz w:w="11920" w:h="16840"/>
      <w:cols w:num="2" w:equalWidth="0">
        <w:col w:w="4499" w:space="859"/>
        <w:col w:w="5362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ESRI Default Marker">
    <w:altName w:val="ESRI Default Marker"/>
    <w:charset w:val="0"/>
    <w:family w:val="auto"/>
    <w:pitch w:val="variable"/>
  </w:font>
  <w:font w:name="Comic Sans MS">
    <w:altName w:val="Comic Sans MS"/>
    <w:charset w:val="0"/>
    <w:family w:val="script"/>
    <w:pitch w:val="variable"/>
  </w:font>
  <w:font w:name="Calibri">
    <w:altName w:val="Calibri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ESRI Cartography">
    <w:altName w:val="ESRI Cartography"/>
    <w:charset w:val="0"/>
    <w:family w:val="auto"/>
    <w:pitch w:val="variable"/>
  </w:font>
  <w:font w:name="Tahoma">
    <w:altName w:val="Tahom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219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4.247681pt;margin-top:793.007446pt;width:15.200001pt;height:12.0pt;mso-position-horizontal-relative:page;mso-position-vertical-relative:page;z-index:-9218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.692902pt;margin-top:794.719116pt;width:432.560013pt;height:10pt;mso-position-horizontal-relative:page;mso-position-vertical-relative:page;z-index:-9217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88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15.200001pt;height:12.0pt;mso-position-horizontal-relative:page;mso-position-vertical-relative:page;z-index:-9187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98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86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84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4.247681pt;margin-top:793.007446pt;width:15.200001pt;height:12.0pt;mso-position-horizontal-relative:page;mso-position-vertical-relative:page;z-index:-9183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82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81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80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79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77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76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75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74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73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102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72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70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69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68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67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66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104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65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63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62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105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61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60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59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106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58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56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55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107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54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216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215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214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53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52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108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51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49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48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47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46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45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110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44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42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41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111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40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39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38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112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37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35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34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113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33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32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31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30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28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27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115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26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25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24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116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23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21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20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117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19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212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9.647095pt;margin-top:793.007446pt;width:19.800601pt;height:12.0pt;mso-position-horizontal-relative:page;mso-position-vertical-relative:page;z-index:-9211" type="#_x0000_t202" filled="f" stroked="f">
          <v:textbox inset="0,0,0,0">
            <w:txbxContent>
              <w:p>
                <w:pPr>
                  <w:spacing w:before="0" w:after="0" w:line="228" w:lineRule="exact"/>
                  <w:ind w:left="2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210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18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17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118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16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14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13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12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11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10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09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07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106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121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05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04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103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122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02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00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099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123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098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97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096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124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095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93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092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125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091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90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089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126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088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86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085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127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084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209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15.200001pt;height:12.0pt;mso-position-horizontal-relative:page;mso-position-vertical-relative:page;z-index:-9208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207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83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082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128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081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78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077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129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076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75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20.800001pt;height:12.0pt;mso-position-horizontal-relative:page;mso-position-vertical-relative:page;z-index:-9074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130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073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068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8.647095pt;margin-top:793.007446pt;width:20.800001pt;height:12.0pt;mso-position-horizontal-relative:page;mso-position-vertical-relative:page;z-index:-9067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131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066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205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4.247681pt;margin-top:793.007446pt;width:15.200001pt;height:12.0pt;mso-position-horizontal-relative:page;mso-position-vertical-relative:page;z-index:-9204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203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202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15.200001pt;height:12.0pt;mso-position-horizontal-relative:page;mso-position-vertical-relative:page;z-index:-9201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200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98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4.247681pt;margin-top:793.007446pt;width:15.200001pt;height:12.0pt;mso-position-horizontal-relative:page;mso-position-vertical-relative:page;z-index:-9197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95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96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95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.692902pt;margin-top:793.007446pt;width:15.200001pt;height:12.0pt;mso-position-horizontal-relative:page;mso-position-vertical-relative:page;z-index:-9194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96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8.6549pt;margin-top:794.719116pt;width:432.560013pt;height:10pt;mso-position-horizontal-relative:page;mso-position-vertical-relative:page;z-index:-9193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F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V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G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P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J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N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O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H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U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S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T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L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I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A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6.692902pt;margin-top:791.116394pt;width:480.756pt;height:.1pt;mso-position-horizontal-relative:page;mso-position-vertical-relative:page;z-index:-9191" coordorigin="1134,15822" coordsize="9615,2">
          <v:shape style="position:absolute;left:1134;top:15822;width:9615;height:2" coordorigin="1134,15822" coordsize="9615,0" path="m1134,15822l10749,15822e" filled="f" stroked="t" strokeweight=".5pt" strokecolor="#007D65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4.247681pt;margin-top:793.007446pt;width:15.200001pt;height:12.0pt;mso-position-horizontal-relative:page;mso-position-vertical-relative:page;z-index:-9190" type="#_x0000_t202" filled="f" stroked="f">
          <v:textbox inset="0,0,0,0">
            <w:txbxContent>
              <w:p>
                <w:pPr>
                  <w:spacing w:before="0" w:after="0" w:line="228" w:lineRule="exact"/>
                  <w:ind w:left="40" w:right="-2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7D65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97</w:t>
                </w:r>
                <w:r>
                  <w:rPr/>
                  <w:fldChar w:fldCharType="end"/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91.540802pt;margin-top:794.719116pt;width:98.320003pt;height:10pt;mso-position-horizontal-relative:page;mso-position-vertical-relative:page;z-index:-9189" type="#_x0000_t202" filled="f" stroked="f">
          <v:textbox inset="0,0,0,0">
            <w:txbxContent>
              <w:p>
                <w:pPr>
                  <w:spacing w:before="0" w:after="0" w:line="186" w:lineRule="exact"/>
                  <w:ind w:left="20" w:right="-44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D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C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M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B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E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R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9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0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1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0"/>
                    <w:b/>
                    <w:bCs/>
                  </w:rPr>
                  <w:t>2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7D65"/>
                    <w:spacing w:val="10"/>
                    <w:b/>
                    <w:bCs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16"/>
                    <w:szCs w:val="16"/>
                    <w:color w:val="000000"/>
                    <w:spacing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213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78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71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64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57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50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43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36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29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22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15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206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08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01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094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087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080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69.898926pt;margin-top:51.324467pt;width:7.6pt;height:12pt;mso-position-horizontal-relative:page;mso-position-vertical-relative:page;z-index:-9079" type="#_x0000_t202" filled="f" stroked="f">
          <v:textbox inset="0,0,0,0">
            <w:txbxContent>
              <w:p>
                <w:pPr>
                  <w:spacing w:before="0" w:after="0" w:line="228" w:lineRule="exact"/>
                  <w:ind w:left="20" w:right="-5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D1D3D4"/>
                    <w:spacing w:val="0"/>
                    <w:w w:val="100"/>
                    <w:b/>
                    <w:bCs/>
                  </w:rPr>
                  <w:t>4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072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69.898926pt;margin-top:51.324467pt;width:7.6pt;height:12pt;mso-position-horizontal-relative:page;mso-position-vertical-relative:page;z-index:-9071" type="#_x0000_t202" filled="f" stroked="f">
          <v:textbox inset="0,0,0,0">
            <w:txbxContent>
              <w:p>
                <w:pPr>
                  <w:spacing w:before="0" w:after="0" w:line="228" w:lineRule="exact"/>
                  <w:ind w:left="20" w:right="-5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D1D3D4"/>
                    <w:spacing w:val="0"/>
                    <w:w w:val="100"/>
                    <w:b/>
                    <w:bCs/>
                  </w:rPr>
                  <w:t>4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.692902pt;margin-top:55.041477pt;width:196.620009pt;height:12pt;mso-position-horizontal-relative:page;mso-position-vertical-relative:page;z-index:-9070" type="#_x0000_t202" filled="f" stroked="f">
          <v:textbox inset="0,0,0,0">
            <w:txbxContent>
              <w:p>
                <w:pPr>
                  <w:spacing w:before="0" w:after="0" w:line="227" w:lineRule="exact"/>
                  <w:ind w:left="20" w:right="-5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description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of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environmental,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social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and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17.892914pt;margin-top:54.988075pt;width:196.220009pt;height:12pt;mso-position-horizontal-relative:page;mso-position-vertical-relative:page;z-index:-9069" type="#_x0000_t202" filled="f" stroked="f">
          <v:textbox inset="0,0,0,0">
            <w:txbxContent>
              <w:p>
                <w:pPr>
                  <w:spacing w:before="0" w:after="0" w:line="227" w:lineRule="exact"/>
                  <w:ind w:left="20" w:right="-50"/>
                  <w:jc w:val="left"/>
                  <w:rPr>
                    <w:rFonts w:ascii="Century Gothic" w:hAnsi="Century Gothic" w:cs="Century Gothic" w:eastAsia="Century Gothic"/>
                    <w:sz w:val="20"/>
                    <w:szCs w:val="20"/>
                  </w:rPr>
                </w:pPr>
                <w:rPr/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submission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are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either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summarised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by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231F20"/>
                    <w:spacing w:val="0"/>
                    <w:w w:val="100"/>
                  </w:rPr>
                  <w:t>the</w:t>
                </w:r>
                <w:r>
                  <w:rPr>
                    <w:rFonts w:ascii="Century Gothic" w:hAnsi="Century Gothic" w:cs="Century Gothic" w:eastAsia="Century Gothic"/>
                    <w:sz w:val="20"/>
                    <w:szCs w:val="2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99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92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530.528015pt;margin-top:15.105515pt;width:49.374pt;height:34.547pt;mso-position-horizontal-relative:page;mso-position-vertical-relative:page;z-index:-9185" coordorigin="10611,302" coordsize="987,691">
          <v:shape style="position:absolute;left:10611;top:302;width:987;height:691" coordorigin="10611,302" coordsize="987,691" path="m11598,302l10861,302,10611,553,11348,553,11348,993,11598,993,11598,302e" filled="t" fillcolor="#D1D3D4" stroked="f">
            <v:path arrowok="t"/>
            <v:fill/>
          </v:shape>
        </v:group>
        <w10:wrap type="none"/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  <w:evenAndOddHeader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png"/><Relationship Id="rId8" Type="http://schemas.openxmlformats.org/officeDocument/2006/relationships/header" Target="header1.xml"/><Relationship Id="rId9" Type="http://schemas.openxmlformats.org/officeDocument/2006/relationships/footer" Target="footer3.xml"/><Relationship Id="rId10" Type="http://schemas.openxmlformats.org/officeDocument/2006/relationships/footer" Target="footer4.xm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header" Target="header2.xml"/><Relationship Id="rId16" Type="http://schemas.openxmlformats.org/officeDocument/2006/relationships/image" Target="media/image6.jp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jp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jpg"/><Relationship Id="rId31" Type="http://schemas.openxmlformats.org/officeDocument/2006/relationships/image" Target="media/image21.jp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jpg"/><Relationship Id="rId43" Type="http://schemas.openxmlformats.org/officeDocument/2006/relationships/hyperlink" Target="http://www.santos.com/library/121112_EABU_Cooper_Basin_Unconventional_Gas_Opportunities_and_Commercialisation.pdf" TargetMode="External"/><Relationship Id="rId44" Type="http://schemas.openxmlformats.org/officeDocument/2006/relationships/hyperlink" Target="http://www.santos.com/library/121112_EABU_Cooper_Basin_Unconventional_Gas_Opportunities_and_Commercialisation.pdf" TargetMode="External"/><Relationship Id="rId45" Type="http://schemas.openxmlformats.org/officeDocument/2006/relationships/hyperlink" Target="http://www.santos.com/library/121112_EABU_Cooper_Basin_Unconventional_Gas_Opportunities_and_Commercialisation.pdf" TargetMode="External"/><Relationship Id="rId46" Type="http://schemas.openxmlformats.org/officeDocument/2006/relationships/image" Target="media/image33.jpg"/><Relationship Id="rId47" Type="http://schemas.openxmlformats.org/officeDocument/2006/relationships/image" Target="media/image34.jpg"/><Relationship Id="rId48" Type="http://schemas.openxmlformats.org/officeDocument/2006/relationships/image" Target="media/image35.png"/><Relationship Id="rId49" Type="http://schemas.openxmlformats.org/officeDocument/2006/relationships/header" Target="header3.xml"/><Relationship Id="rId50" Type="http://schemas.openxmlformats.org/officeDocument/2006/relationships/footer" Target="footer5.xml"/><Relationship Id="rId51" Type="http://schemas.openxmlformats.org/officeDocument/2006/relationships/footer" Target="footer6.xml"/><Relationship Id="rId52" Type="http://schemas.openxmlformats.org/officeDocument/2006/relationships/image" Target="media/image36.jpg"/><Relationship Id="rId53" Type="http://schemas.openxmlformats.org/officeDocument/2006/relationships/header" Target="header4.xml"/><Relationship Id="rId54" Type="http://schemas.openxmlformats.org/officeDocument/2006/relationships/hyperlink" Target="http://www.pir.sa.gov.au/petroleum/environment/register/seo%2C_eir_and_esa_reports" TargetMode="External"/><Relationship Id="rId55" Type="http://schemas.openxmlformats.org/officeDocument/2006/relationships/hyperlink" Target="http://www.pir.sa.gov.au/petroleum/environment/register/seo%2C_eir_and_esa_reports" TargetMode="External"/><Relationship Id="rId56" Type="http://schemas.openxmlformats.org/officeDocument/2006/relationships/hyperlink" Target="http://www.santos.com/" TargetMode="External"/><Relationship Id="rId57" Type="http://schemas.openxmlformats.org/officeDocument/2006/relationships/header" Target="header5.xml"/><Relationship Id="rId58" Type="http://schemas.openxmlformats.org/officeDocument/2006/relationships/footer" Target="footer7.xml"/><Relationship Id="rId59" Type="http://schemas.openxmlformats.org/officeDocument/2006/relationships/footer" Target="footer8.xml"/><Relationship Id="rId60" Type="http://schemas.openxmlformats.org/officeDocument/2006/relationships/image" Target="media/image37.png"/><Relationship Id="rId61" Type="http://schemas.openxmlformats.org/officeDocument/2006/relationships/image" Target="media/image38.png"/><Relationship Id="rId62" Type="http://schemas.openxmlformats.org/officeDocument/2006/relationships/image" Target="media/image39.png"/><Relationship Id="rId63" Type="http://schemas.openxmlformats.org/officeDocument/2006/relationships/image" Target="media/image40.png"/><Relationship Id="rId64" Type="http://schemas.openxmlformats.org/officeDocument/2006/relationships/header" Target="header6.xml"/><Relationship Id="rId65" Type="http://schemas.openxmlformats.org/officeDocument/2006/relationships/image" Target="media/image41.png"/><Relationship Id="rId66" Type="http://schemas.openxmlformats.org/officeDocument/2006/relationships/image" Target="media/image42.png"/><Relationship Id="rId67" Type="http://schemas.openxmlformats.org/officeDocument/2006/relationships/image" Target="media/image43.png"/><Relationship Id="rId68" Type="http://schemas.openxmlformats.org/officeDocument/2006/relationships/image" Target="media/image44.png"/><Relationship Id="rId69" Type="http://schemas.openxmlformats.org/officeDocument/2006/relationships/image" Target="media/image45.png"/><Relationship Id="rId70" Type="http://schemas.openxmlformats.org/officeDocument/2006/relationships/image" Target="media/image46.png"/><Relationship Id="rId71" Type="http://schemas.openxmlformats.org/officeDocument/2006/relationships/image" Target="media/image47.png"/><Relationship Id="rId72" Type="http://schemas.openxmlformats.org/officeDocument/2006/relationships/image" Target="media/image48.png"/><Relationship Id="rId73" Type="http://schemas.openxmlformats.org/officeDocument/2006/relationships/image" Target="media/image49.png"/><Relationship Id="rId74" Type="http://schemas.openxmlformats.org/officeDocument/2006/relationships/header" Target="header7.xml"/><Relationship Id="rId75" Type="http://schemas.openxmlformats.org/officeDocument/2006/relationships/footer" Target="footer9.xml"/><Relationship Id="rId76" Type="http://schemas.openxmlformats.org/officeDocument/2006/relationships/footer" Target="footer10.xml"/><Relationship Id="rId77" Type="http://schemas.openxmlformats.org/officeDocument/2006/relationships/image" Target="media/image50.jpg"/><Relationship Id="rId78" Type="http://schemas.openxmlformats.org/officeDocument/2006/relationships/header" Target="header8.xml"/><Relationship Id="rId79" Type="http://schemas.openxmlformats.org/officeDocument/2006/relationships/image" Target="media/image51.jpg"/><Relationship Id="rId80" Type="http://schemas.openxmlformats.org/officeDocument/2006/relationships/hyperlink" Target="http://www.pir.sa.gov.au/petroleum/environment/register/seo%2C_eir_and_esa_reports" TargetMode="External"/><Relationship Id="rId81" Type="http://schemas.openxmlformats.org/officeDocument/2006/relationships/hyperlink" Target="http://www.pir.sa.gov.au/petroleum/environment/register/seo%2C_eir_and_esa_reports" TargetMode="External"/><Relationship Id="rId82" Type="http://schemas.openxmlformats.org/officeDocument/2006/relationships/hyperlink" Target="http://www.petroleum.dmitre.sa.gov.au/environment/native_title%2C_aboriginal_lands%2C_iluas/current_native_title_agreements" TargetMode="External"/><Relationship Id="rId83" Type="http://schemas.openxmlformats.org/officeDocument/2006/relationships/hyperlink" Target="http://www.petroleum.dmitre.sa.gov.au/environment/native_title%2C_aboriginal_lands%2C_iluas/current_native_title_agreements" TargetMode="External"/><Relationship Id="rId84" Type="http://schemas.openxmlformats.org/officeDocument/2006/relationships/hyperlink" Target="http://www.petroleum.dmitre.sa.gov.au/environment/native_title%2C_aboriginal_lands%2C_iluas/current_native_title_agreements" TargetMode="External"/><Relationship Id="rId85" Type="http://schemas.openxmlformats.org/officeDocument/2006/relationships/hyperlink" Target="http://www.beachenergy.com.au/" TargetMode="External"/><Relationship Id="rId86" Type="http://schemas.openxmlformats.org/officeDocument/2006/relationships/header" Target="header9.xml"/><Relationship Id="rId87" Type="http://schemas.openxmlformats.org/officeDocument/2006/relationships/footer" Target="footer11.xml"/><Relationship Id="rId88" Type="http://schemas.openxmlformats.org/officeDocument/2006/relationships/footer" Target="footer12.xml"/><Relationship Id="rId89" Type="http://schemas.openxmlformats.org/officeDocument/2006/relationships/header" Target="header10.xml"/><Relationship Id="rId90" Type="http://schemas.openxmlformats.org/officeDocument/2006/relationships/image" Target="media/image52.png"/><Relationship Id="rId91" Type="http://schemas.openxmlformats.org/officeDocument/2006/relationships/header" Target="header11.xml"/><Relationship Id="rId92" Type="http://schemas.openxmlformats.org/officeDocument/2006/relationships/footer" Target="footer13.xml"/><Relationship Id="rId93" Type="http://schemas.openxmlformats.org/officeDocument/2006/relationships/footer" Target="footer14.xml"/><Relationship Id="rId94" Type="http://schemas.openxmlformats.org/officeDocument/2006/relationships/image" Target="media/image53.png"/><Relationship Id="rId95" Type="http://schemas.openxmlformats.org/officeDocument/2006/relationships/image" Target="media/image54.png"/><Relationship Id="rId96" Type="http://schemas.openxmlformats.org/officeDocument/2006/relationships/image" Target="media/image55.png"/><Relationship Id="rId97" Type="http://schemas.openxmlformats.org/officeDocument/2006/relationships/image" Target="media/image56.png"/><Relationship Id="rId98" Type="http://schemas.openxmlformats.org/officeDocument/2006/relationships/image" Target="media/image57.png"/><Relationship Id="rId99" Type="http://schemas.openxmlformats.org/officeDocument/2006/relationships/hyperlink" Target="http://www.pir.sa.gov.au/petroleum/environment/register/seo%2C_eir_and_esa_reports" TargetMode="External"/><Relationship Id="rId100" Type="http://schemas.openxmlformats.org/officeDocument/2006/relationships/hyperlink" Target="http://www.pir.sa.gov.au/petroleum/environment/register/seo%2C_eir_and_esa_reports" TargetMode="External"/><Relationship Id="rId101" Type="http://schemas.openxmlformats.org/officeDocument/2006/relationships/header" Target="header12.xml"/><Relationship Id="rId102" Type="http://schemas.openxmlformats.org/officeDocument/2006/relationships/hyperlink" Target="http://www.petroleum.dmitre.sa.gov.au/environment/native_title%2C_aboriginal_lands%2C_iluas/current_native_title_agreements" TargetMode="External"/><Relationship Id="rId103" Type="http://schemas.openxmlformats.org/officeDocument/2006/relationships/hyperlink" Target="http://www.petroleum.dmitre.sa.gov.au/environment/native_title%2C_aboriginal_lands%2C_iluas/current_native_title_agreements" TargetMode="External"/><Relationship Id="rId104" Type="http://schemas.openxmlformats.org/officeDocument/2006/relationships/hyperlink" Target="http://www.petroleum.dmitre.sa.gov.au/environment/native_title%2C_aboriginal_lands%2C_iluas/current_native_title_agreements" TargetMode="External"/><Relationship Id="rId105" Type="http://schemas.openxmlformats.org/officeDocument/2006/relationships/hyperlink" Target="http://www.senexenergy.com.au/" TargetMode="External"/><Relationship Id="rId106" Type="http://schemas.openxmlformats.org/officeDocument/2006/relationships/image" Target="media/image58.png"/><Relationship Id="rId107" Type="http://schemas.openxmlformats.org/officeDocument/2006/relationships/header" Target="header13.xml"/><Relationship Id="rId108" Type="http://schemas.openxmlformats.org/officeDocument/2006/relationships/footer" Target="footer15.xml"/><Relationship Id="rId109" Type="http://schemas.openxmlformats.org/officeDocument/2006/relationships/footer" Target="footer16.xml"/><Relationship Id="rId110" Type="http://schemas.openxmlformats.org/officeDocument/2006/relationships/image" Target="media/image59.jpg"/><Relationship Id="rId111" Type="http://schemas.openxmlformats.org/officeDocument/2006/relationships/header" Target="header14.xml"/><Relationship Id="rId112" Type="http://schemas.openxmlformats.org/officeDocument/2006/relationships/image" Target="media/image60.png"/><Relationship Id="rId113" Type="http://schemas.openxmlformats.org/officeDocument/2006/relationships/header" Target="header15.xml"/><Relationship Id="rId114" Type="http://schemas.openxmlformats.org/officeDocument/2006/relationships/footer" Target="footer17.xml"/><Relationship Id="rId115" Type="http://schemas.openxmlformats.org/officeDocument/2006/relationships/footer" Target="footer18.xml"/><Relationship Id="rId116" Type="http://schemas.openxmlformats.org/officeDocument/2006/relationships/image" Target="media/image61.jpg"/><Relationship Id="rId117" Type="http://schemas.openxmlformats.org/officeDocument/2006/relationships/header" Target="header16.xml"/><Relationship Id="rId118" Type="http://schemas.openxmlformats.org/officeDocument/2006/relationships/image" Target="media/image62.png"/><Relationship Id="rId119" Type="http://schemas.openxmlformats.org/officeDocument/2006/relationships/image" Target="media/image63.jpg"/><Relationship Id="rId120" Type="http://schemas.openxmlformats.org/officeDocument/2006/relationships/header" Target="header17.xml"/><Relationship Id="rId121" Type="http://schemas.openxmlformats.org/officeDocument/2006/relationships/footer" Target="footer19.xml"/><Relationship Id="rId122" Type="http://schemas.openxmlformats.org/officeDocument/2006/relationships/footer" Target="footer20.xml"/><Relationship Id="rId123" Type="http://schemas.openxmlformats.org/officeDocument/2006/relationships/image" Target="media/image64.jpg"/><Relationship Id="rId124" Type="http://schemas.openxmlformats.org/officeDocument/2006/relationships/hyperlink" Target="http://www.pir.sa.gov.au/petroleum/environment/register/seo%2C_eir_and_esa_reports" TargetMode="External"/><Relationship Id="rId125" Type="http://schemas.openxmlformats.org/officeDocument/2006/relationships/hyperlink" Target="http://www.pir.sa.gov.au/petroleum/environment/register/seo%2C_eir_and_esa_reports" TargetMode="External"/><Relationship Id="rId126" Type="http://schemas.openxmlformats.org/officeDocument/2006/relationships/hyperlink" Target="http://www.petroleum.dmitre.sa.gov.au/environment/native_title%2C_aboriginal_lands%2C_iluas/current_native_title_agreements" TargetMode="External"/><Relationship Id="rId127" Type="http://schemas.openxmlformats.org/officeDocument/2006/relationships/hyperlink" Target="http://www.petroleum.dmitre.sa.gov.au/environment/native_title%2C_aboriginal_lands%2C_iluas/current_native_title_agreements" TargetMode="External"/><Relationship Id="rId128" Type="http://schemas.openxmlformats.org/officeDocument/2006/relationships/hyperlink" Target="http://www.petroleum.dmitre.sa.gov.au/environment/native_title%2C_aboriginal_lands%2C_iluas/current_native_title_agreements" TargetMode="External"/><Relationship Id="rId129" Type="http://schemas.openxmlformats.org/officeDocument/2006/relationships/hyperlink" Target="http://www.beachenergy.com.au/" TargetMode="External"/><Relationship Id="rId130" Type="http://schemas.openxmlformats.org/officeDocument/2006/relationships/header" Target="header18.xml"/><Relationship Id="rId131" Type="http://schemas.openxmlformats.org/officeDocument/2006/relationships/header" Target="header19.xml"/><Relationship Id="rId132" Type="http://schemas.openxmlformats.org/officeDocument/2006/relationships/footer" Target="footer21.xml"/><Relationship Id="rId133" Type="http://schemas.openxmlformats.org/officeDocument/2006/relationships/footer" Target="footer22.xml"/><Relationship Id="rId134" Type="http://schemas.openxmlformats.org/officeDocument/2006/relationships/image" Target="media/image65.png"/><Relationship Id="rId135" Type="http://schemas.openxmlformats.org/officeDocument/2006/relationships/image" Target="media/image66.png"/><Relationship Id="rId136" Type="http://schemas.openxmlformats.org/officeDocument/2006/relationships/image" Target="media/image67.png"/><Relationship Id="rId137" Type="http://schemas.openxmlformats.org/officeDocument/2006/relationships/image" Target="media/image68.png"/><Relationship Id="rId138" Type="http://schemas.openxmlformats.org/officeDocument/2006/relationships/header" Target="header20.xml"/><Relationship Id="rId139" Type="http://schemas.openxmlformats.org/officeDocument/2006/relationships/image" Target="media/image69.png"/><Relationship Id="rId140" Type="http://schemas.openxmlformats.org/officeDocument/2006/relationships/hyperlink" Target="http://www.pir.sa.gov.au/petroleum/environment/register/seo%2C_eir_and_esa_reports" TargetMode="External"/><Relationship Id="rId141" Type="http://schemas.openxmlformats.org/officeDocument/2006/relationships/hyperlink" Target="http://www.pir.sa.gov.au/petroleum/environment/register/seo%2C_eir_and_esa_reports" TargetMode="External"/><Relationship Id="rId142" Type="http://schemas.openxmlformats.org/officeDocument/2006/relationships/hyperlink" Target="http://www.petroleum.dmitre.sa.gov.au/environment/native_title%2C_aboriginal_lands%2C_iluas/current_native_title_agreements" TargetMode="External"/><Relationship Id="rId143" Type="http://schemas.openxmlformats.org/officeDocument/2006/relationships/hyperlink" Target="http://www.petroleum.dmitre.sa.gov.au/environment/native_title%2C_aboriginal_lands%2C_iluas/current_native_title_agreements" TargetMode="External"/><Relationship Id="rId144" Type="http://schemas.openxmlformats.org/officeDocument/2006/relationships/hyperlink" Target="http://www.petroleum.dmitre.sa.gov.au/environment/native_title%2C_aboriginal_lands%2C_iluas/current_native_title_agreements" TargetMode="External"/><Relationship Id="rId145" Type="http://schemas.openxmlformats.org/officeDocument/2006/relationships/hyperlink" Target="http://www.senexenergy.com.au/" TargetMode="External"/><Relationship Id="rId146" Type="http://schemas.openxmlformats.org/officeDocument/2006/relationships/header" Target="header21.xml"/><Relationship Id="rId147" Type="http://schemas.openxmlformats.org/officeDocument/2006/relationships/footer" Target="footer23.xml"/><Relationship Id="rId148" Type="http://schemas.openxmlformats.org/officeDocument/2006/relationships/footer" Target="footer24.xml"/><Relationship Id="rId149" Type="http://schemas.openxmlformats.org/officeDocument/2006/relationships/image" Target="media/image70.jpg"/><Relationship Id="rId150" Type="http://schemas.openxmlformats.org/officeDocument/2006/relationships/image" Target="media/image71.jpg"/><Relationship Id="rId151" Type="http://schemas.openxmlformats.org/officeDocument/2006/relationships/header" Target="header22.xml"/><Relationship Id="rId152" Type="http://schemas.openxmlformats.org/officeDocument/2006/relationships/header" Target="header23.xml"/><Relationship Id="rId153" Type="http://schemas.openxmlformats.org/officeDocument/2006/relationships/footer" Target="footer25.xml"/><Relationship Id="rId154" Type="http://schemas.openxmlformats.org/officeDocument/2006/relationships/footer" Target="footer26.xml"/><Relationship Id="rId155" Type="http://schemas.openxmlformats.org/officeDocument/2006/relationships/image" Target="media/image72.png"/><Relationship Id="rId156" Type="http://schemas.openxmlformats.org/officeDocument/2006/relationships/image" Target="media/image73.png"/><Relationship Id="rId157" Type="http://schemas.openxmlformats.org/officeDocument/2006/relationships/image" Target="media/image74.png"/><Relationship Id="rId158" Type="http://schemas.openxmlformats.org/officeDocument/2006/relationships/image" Target="media/image75.png"/><Relationship Id="rId159" Type="http://schemas.openxmlformats.org/officeDocument/2006/relationships/header" Target="header24.xml"/><Relationship Id="rId160" Type="http://schemas.openxmlformats.org/officeDocument/2006/relationships/image" Target="media/image76.png"/><Relationship Id="rId161" Type="http://schemas.openxmlformats.org/officeDocument/2006/relationships/image" Target="media/image77.png"/><Relationship Id="rId162" Type="http://schemas.openxmlformats.org/officeDocument/2006/relationships/image" Target="media/image78.png"/><Relationship Id="rId163" Type="http://schemas.openxmlformats.org/officeDocument/2006/relationships/image" Target="media/image79.png"/><Relationship Id="rId164" Type="http://schemas.openxmlformats.org/officeDocument/2006/relationships/image" Target="media/image80.png"/><Relationship Id="rId165" Type="http://schemas.openxmlformats.org/officeDocument/2006/relationships/image" Target="media/image81.png"/><Relationship Id="rId166" Type="http://schemas.openxmlformats.org/officeDocument/2006/relationships/image" Target="media/image82.png"/><Relationship Id="rId167" Type="http://schemas.openxmlformats.org/officeDocument/2006/relationships/image" Target="media/image83.png"/><Relationship Id="rId168" Type="http://schemas.openxmlformats.org/officeDocument/2006/relationships/image" Target="media/image84.png"/><Relationship Id="rId169" Type="http://schemas.openxmlformats.org/officeDocument/2006/relationships/image" Target="media/image85.png"/><Relationship Id="rId170" Type="http://schemas.openxmlformats.org/officeDocument/2006/relationships/image" Target="media/image86.png"/><Relationship Id="rId171" Type="http://schemas.openxmlformats.org/officeDocument/2006/relationships/image" Target="media/image87.png"/><Relationship Id="rId172" Type="http://schemas.openxmlformats.org/officeDocument/2006/relationships/image" Target="media/image88.png"/><Relationship Id="rId173" Type="http://schemas.openxmlformats.org/officeDocument/2006/relationships/image" Target="media/image89.png"/><Relationship Id="rId174" Type="http://schemas.openxmlformats.org/officeDocument/2006/relationships/image" Target="media/image90.png"/><Relationship Id="rId175" Type="http://schemas.openxmlformats.org/officeDocument/2006/relationships/image" Target="media/image91.png"/><Relationship Id="rId176" Type="http://schemas.openxmlformats.org/officeDocument/2006/relationships/image" Target="media/image92.png"/><Relationship Id="rId177" Type="http://schemas.openxmlformats.org/officeDocument/2006/relationships/image" Target="media/image93.png"/><Relationship Id="rId178" Type="http://schemas.openxmlformats.org/officeDocument/2006/relationships/image" Target="media/image94.png"/><Relationship Id="rId179" Type="http://schemas.openxmlformats.org/officeDocument/2006/relationships/image" Target="media/image95.png"/><Relationship Id="rId180" Type="http://schemas.openxmlformats.org/officeDocument/2006/relationships/image" Target="media/image96.png"/><Relationship Id="rId181" Type="http://schemas.openxmlformats.org/officeDocument/2006/relationships/image" Target="media/image97.png"/><Relationship Id="rId182" Type="http://schemas.openxmlformats.org/officeDocument/2006/relationships/image" Target="media/image98.png"/><Relationship Id="rId183" Type="http://schemas.openxmlformats.org/officeDocument/2006/relationships/image" Target="media/image99.png"/><Relationship Id="rId184" Type="http://schemas.openxmlformats.org/officeDocument/2006/relationships/image" Target="media/image100.png"/><Relationship Id="rId185" Type="http://schemas.openxmlformats.org/officeDocument/2006/relationships/image" Target="media/image101.png"/><Relationship Id="rId186" Type="http://schemas.openxmlformats.org/officeDocument/2006/relationships/image" Target="media/image102.png"/><Relationship Id="rId187" Type="http://schemas.openxmlformats.org/officeDocument/2006/relationships/image" Target="media/image103.png"/><Relationship Id="rId188" Type="http://schemas.openxmlformats.org/officeDocument/2006/relationships/image" Target="media/image104.png"/><Relationship Id="rId189" Type="http://schemas.openxmlformats.org/officeDocument/2006/relationships/image" Target="media/image105.png"/><Relationship Id="rId190" Type="http://schemas.openxmlformats.org/officeDocument/2006/relationships/image" Target="media/image106.png"/><Relationship Id="rId191" Type="http://schemas.openxmlformats.org/officeDocument/2006/relationships/image" Target="media/image107.png"/><Relationship Id="rId192" Type="http://schemas.openxmlformats.org/officeDocument/2006/relationships/image" Target="media/image108.png"/><Relationship Id="rId193" Type="http://schemas.openxmlformats.org/officeDocument/2006/relationships/image" Target="media/image109.png"/><Relationship Id="rId194" Type="http://schemas.openxmlformats.org/officeDocument/2006/relationships/image" Target="media/image110.png"/><Relationship Id="rId195" Type="http://schemas.openxmlformats.org/officeDocument/2006/relationships/image" Target="media/image111.png"/><Relationship Id="rId196" Type="http://schemas.openxmlformats.org/officeDocument/2006/relationships/hyperlink" Target="http://www.pir.sa.gov.au/petroleum/environment/register/seo%2C_eir_and_esa_reports" TargetMode="External"/><Relationship Id="rId197" Type="http://schemas.openxmlformats.org/officeDocument/2006/relationships/hyperlink" Target="http://www.pir.sa.gov.au/petroleum/environment/register/seo%2C_eir_and_esa_reports" TargetMode="External"/><Relationship Id="rId198" Type="http://schemas.openxmlformats.org/officeDocument/2006/relationships/hyperlink" Target="http://www.beachenergy.com.au/" TargetMode="External"/><Relationship Id="rId199" Type="http://schemas.openxmlformats.org/officeDocument/2006/relationships/hyperlink" Target="http://www.cooperenergy.com.au/" TargetMode="External"/><Relationship Id="rId200" Type="http://schemas.openxmlformats.org/officeDocument/2006/relationships/header" Target="header25.xml"/><Relationship Id="rId201" Type="http://schemas.openxmlformats.org/officeDocument/2006/relationships/footer" Target="footer27.xml"/><Relationship Id="rId202" Type="http://schemas.openxmlformats.org/officeDocument/2006/relationships/footer" Target="footer28.xml"/><Relationship Id="rId203" Type="http://schemas.openxmlformats.org/officeDocument/2006/relationships/image" Target="media/image112.png"/><Relationship Id="rId204" Type="http://schemas.openxmlformats.org/officeDocument/2006/relationships/image" Target="media/image113.png"/><Relationship Id="rId205" Type="http://schemas.openxmlformats.org/officeDocument/2006/relationships/image" Target="media/image114.png"/><Relationship Id="rId206" Type="http://schemas.openxmlformats.org/officeDocument/2006/relationships/image" Target="media/image115.png"/><Relationship Id="rId207" Type="http://schemas.openxmlformats.org/officeDocument/2006/relationships/image" Target="media/image116.png"/><Relationship Id="rId208" Type="http://schemas.openxmlformats.org/officeDocument/2006/relationships/image" Target="media/image117.png"/><Relationship Id="rId209" Type="http://schemas.openxmlformats.org/officeDocument/2006/relationships/image" Target="media/image118.png"/><Relationship Id="rId210" Type="http://schemas.openxmlformats.org/officeDocument/2006/relationships/image" Target="media/image119.png"/><Relationship Id="rId211" Type="http://schemas.openxmlformats.org/officeDocument/2006/relationships/image" Target="media/image120.png"/><Relationship Id="rId212" Type="http://schemas.openxmlformats.org/officeDocument/2006/relationships/header" Target="header26.xml"/><Relationship Id="rId213" Type="http://schemas.openxmlformats.org/officeDocument/2006/relationships/header" Target="header27.xml"/><Relationship Id="rId214" Type="http://schemas.openxmlformats.org/officeDocument/2006/relationships/footer" Target="footer29.xml"/><Relationship Id="rId215" Type="http://schemas.openxmlformats.org/officeDocument/2006/relationships/footer" Target="footer30.xml"/><Relationship Id="rId216" Type="http://schemas.openxmlformats.org/officeDocument/2006/relationships/image" Target="media/image121.png"/><Relationship Id="rId217" Type="http://schemas.openxmlformats.org/officeDocument/2006/relationships/header" Target="header28.xml"/><Relationship Id="rId218" Type="http://schemas.openxmlformats.org/officeDocument/2006/relationships/image" Target="media/image122.jpg"/><Relationship Id="rId219" Type="http://schemas.openxmlformats.org/officeDocument/2006/relationships/header" Target="header29.xml"/><Relationship Id="rId220" Type="http://schemas.openxmlformats.org/officeDocument/2006/relationships/footer" Target="footer31.xml"/><Relationship Id="rId221" Type="http://schemas.openxmlformats.org/officeDocument/2006/relationships/footer" Target="footer32.xml"/><Relationship Id="rId222" Type="http://schemas.openxmlformats.org/officeDocument/2006/relationships/image" Target="media/image123.png"/><Relationship Id="rId223" Type="http://schemas.openxmlformats.org/officeDocument/2006/relationships/image" Target="media/image124.png"/><Relationship Id="rId224" Type="http://schemas.openxmlformats.org/officeDocument/2006/relationships/image" Target="media/image125.png"/><Relationship Id="rId225" Type="http://schemas.openxmlformats.org/officeDocument/2006/relationships/image" Target="media/image126.png"/><Relationship Id="rId226" Type="http://schemas.openxmlformats.org/officeDocument/2006/relationships/image" Target="media/image127.png"/><Relationship Id="rId227" Type="http://schemas.openxmlformats.org/officeDocument/2006/relationships/image" Target="media/image128.png"/><Relationship Id="rId228" Type="http://schemas.openxmlformats.org/officeDocument/2006/relationships/header" Target="header30.xml"/><Relationship Id="rId229" Type="http://schemas.openxmlformats.org/officeDocument/2006/relationships/hyperlink" Target="http://minerals.pir.sa.gov.au/licensing_and_regulation/mining_operations" TargetMode="External"/><Relationship Id="rId230" Type="http://schemas.openxmlformats.org/officeDocument/2006/relationships/hyperlink" Target="http://minerals.pir.sa.gov.au/licensing_and_regulation/mining_operations" TargetMode="External"/><Relationship Id="rId231" Type="http://schemas.openxmlformats.org/officeDocument/2006/relationships/hyperlink" Target="https://sarigbasis.pir.sa.gov.au/WebtopEw/ws/samref/sarig1/image/DDD/MGD001.pdf" TargetMode="External"/><Relationship Id="rId232" Type="http://schemas.openxmlformats.org/officeDocument/2006/relationships/hyperlink" Target="https://sarigbasis.pir.sa.gov.au/WebtopEw/ws/samref/sarig1/image/DDD/MGD001.pdf" TargetMode="External"/><Relationship Id="rId233" Type="http://schemas.openxmlformats.org/officeDocument/2006/relationships/hyperlink" Target="https://sarigbasis.pir.sa.gov.au/WebtopEw/ws/samref/sarig1/image/DDD/MGD001.pdf" TargetMode="External"/><Relationship Id="rId234" Type="http://schemas.openxmlformats.org/officeDocument/2006/relationships/hyperlink" Target="http://minerals.pir.sa.gov.au/licensing_and_regulation/mining_operations" TargetMode="External"/><Relationship Id="rId235" Type="http://schemas.openxmlformats.org/officeDocument/2006/relationships/hyperlink" Target="http://minerals.pir.sa.gov.au/licensing_and_regulation/mining_operations" TargetMode="External"/><Relationship Id="rId236" Type="http://schemas.openxmlformats.org/officeDocument/2006/relationships/hyperlink" Target="http://minerals.pir.sa.gov.au/licensing_and_regulation/mining_operations" TargetMode="External"/><Relationship Id="rId237" Type="http://schemas.openxmlformats.org/officeDocument/2006/relationships/header" Target="header31.xml"/><Relationship Id="rId238" Type="http://schemas.openxmlformats.org/officeDocument/2006/relationships/footer" Target="footer33.xml"/><Relationship Id="rId239" Type="http://schemas.openxmlformats.org/officeDocument/2006/relationships/footer" Target="footer34.xml"/><Relationship Id="rId240" Type="http://schemas.openxmlformats.org/officeDocument/2006/relationships/hyperlink" Target="http://minerals.pir.sa.gov.au/sarig" TargetMode="External"/><Relationship Id="rId241" Type="http://schemas.openxmlformats.org/officeDocument/2006/relationships/hyperlink" Target="http://www.altonaenergy.com.au/" TargetMode="External"/><Relationship Id="rId242" Type="http://schemas.openxmlformats.org/officeDocument/2006/relationships/header" Target="header32.xml"/><Relationship Id="rId243" Type="http://schemas.openxmlformats.org/officeDocument/2006/relationships/hyperlink" Target="http://www.pir.sa.gov.au/petroleum/environment/register/seo%2C_eir_and_esa_reports" TargetMode="External"/><Relationship Id="rId244" Type="http://schemas.openxmlformats.org/officeDocument/2006/relationships/hyperlink" Target="http://www.pir.sa.gov.au/petroleum/environment/register/seo%2C_eir_and_esa_reports" TargetMode="External"/><Relationship Id="rId245" Type="http://schemas.openxmlformats.org/officeDocument/2006/relationships/hyperlink" Target="http://www.pir.sa.gov.au/petroleum/environment/register/seo%2C_eir_and_esa_reports" TargetMode="External"/><Relationship Id="rId246" Type="http://schemas.openxmlformats.org/officeDocument/2006/relationships/hyperlink" Target="http://www.lincenergy.com/" TargetMode="External"/><Relationship Id="rId247" Type="http://schemas.openxmlformats.org/officeDocument/2006/relationships/header" Target="header33.xml"/><Relationship Id="rId248" Type="http://schemas.openxmlformats.org/officeDocument/2006/relationships/footer" Target="footer35.xml"/><Relationship Id="rId249" Type="http://schemas.openxmlformats.org/officeDocument/2006/relationships/footer" Target="footer36.xml"/><Relationship Id="rId250" Type="http://schemas.openxmlformats.org/officeDocument/2006/relationships/image" Target="media/image129.png"/><Relationship Id="rId251" Type="http://schemas.openxmlformats.org/officeDocument/2006/relationships/image" Target="media/image130.png"/><Relationship Id="rId252" Type="http://schemas.openxmlformats.org/officeDocument/2006/relationships/image" Target="media/image131.png"/><Relationship Id="rId253" Type="http://schemas.openxmlformats.org/officeDocument/2006/relationships/image" Target="media/image132.png"/><Relationship Id="rId254" Type="http://schemas.openxmlformats.org/officeDocument/2006/relationships/image" Target="media/image133.png"/><Relationship Id="rId255" Type="http://schemas.openxmlformats.org/officeDocument/2006/relationships/image" Target="media/image134.png"/><Relationship Id="rId256" Type="http://schemas.openxmlformats.org/officeDocument/2006/relationships/header" Target="header34.xml"/><Relationship Id="rId257" Type="http://schemas.openxmlformats.org/officeDocument/2006/relationships/image" Target="media/image135.png"/><Relationship Id="rId258" Type="http://schemas.openxmlformats.org/officeDocument/2006/relationships/image" Target="media/image136.png"/><Relationship Id="rId259" Type="http://schemas.openxmlformats.org/officeDocument/2006/relationships/image" Target="media/image137.png"/><Relationship Id="rId260" Type="http://schemas.openxmlformats.org/officeDocument/2006/relationships/header" Target="header35.xml"/><Relationship Id="rId261" Type="http://schemas.openxmlformats.org/officeDocument/2006/relationships/footer" Target="footer37.xml"/><Relationship Id="rId262" Type="http://schemas.openxmlformats.org/officeDocument/2006/relationships/footer" Target="footer38.xml"/><Relationship Id="rId263" Type="http://schemas.openxmlformats.org/officeDocument/2006/relationships/image" Target="media/image138.png"/><Relationship Id="rId264" Type="http://schemas.openxmlformats.org/officeDocument/2006/relationships/header" Target="header36.xml"/><Relationship Id="rId265" Type="http://schemas.openxmlformats.org/officeDocument/2006/relationships/image" Target="media/image139.jpg"/><Relationship Id="rId266" Type="http://schemas.openxmlformats.org/officeDocument/2006/relationships/header" Target="header37.xml"/><Relationship Id="rId267" Type="http://schemas.openxmlformats.org/officeDocument/2006/relationships/footer" Target="footer39.xml"/><Relationship Id="rId268" Type="http://schemas.openxmlformats.org/officeDocument/2006/relationships/footer" Target="footer40.xml"/><Relationship Id="rId269" Type="http://schemas.openxmlformats.org/officeDocument/2006/relationships/image" Target="media/image140.png"/><Relationship Id="rId270" Type="http://schemas.openxmlformats.org/officeDocument/2006/relationships/image" Target="media/image141.png"/><Relationship Id="rId271" Type="http://schemas.openxmlformats.org/officeDocument/2006/relationships/image" Target="media/image142.png"/><Relationship Id="rId272" Type="http://schemas.openxmlformats.org/officeDocument/2006/relationships/image" Target="media/image143.png"/><Relationship Id="rId273" Type="http://schemas.openxmlformats.org/officeDocument/2006/relationships/image" Target="media/image144.png"/><Relationship Id="rId274" Type="http://schemas.openxmlformats.org/officeDocument/2006/relationships/image" Target="media/image145.png"/><Relationship Id="rId275" Type="http://schemas.openxmlformats.org/officeDocument/2006/relationships/header" Target="header38.xml"/><Relationship Id="rId276" Type="http://schemas.openxmlformats.org/officeDocument/2006/relationships/image" Target="media/image146.png"/><Relationship Id="rId277" Type="http://schemas.openxmlformats.org/officeDocument/2006/relationships/image" Target="media/image147.png"/><Relationship Id="rId278" Type="http://schemas.openxmlformats.org/officeDocument/2006/relationships/image" Target="media/image148.png"/><Relationship Id="rId279" Type="http://schemas.openxmlformats.org/officeDocument/2006/relationships/image" Target="media/image149.png"/><Relationship Id="rId280" Type="http://schemas.openxmlformats.org/officeDocument/2006/relationships/image" Target="media/image150.png"/><Relationship Id="rId281" Type="http://schemas.openxmlformats.org/officeDocument/2006/relationships/image" Target="media/image151.png"/><Relationship Id="rId282" Type="http://schemas.openxmlformats.org/officeDocument/2006/relationships/image" Target="media/image152.png"/><Relationship Id="rId283" Type="http://schemas.openxmlformats.org/officeDocument/2006/relationships/image" Target="media/image153.png"/><Relationship Id="rId284" Type="http://schemas.openxmlformats.org/officeDocument/2006/relationships/image" Target="media/image154.png"/><Relationship Id="rId285" Type="http://schemas.openxmlformats.org/officeDocument/2006/relationships/image" Target="media/image155.png"/><Relationship Id="rId286" Type="http://schemas.openxmlformats.org/officeDocument/2006/relationships/image" Target="media/image156.png"/><Relationship Id="rId287" Type="http://schemas.openxmlformats.org/officeDocument/2006/relationships/image" Target="media/image157.png"/><Relationship Id="rId288" Type="http://schemas.openxmlformats.org/officeDocument/2006/relationships/image" Target="media/image158.png"/><Relationship Id="rId289" Type="http://schemas.openxmlformats.org/officeDocument/2006/relationships/image" Target="media/image159.png"/><Relationship Id="rId290" Type="http://schemas.openxmlformats.org/officeDocument/2006/relationships/image" Target="media/image160.png"/><Relationship Id="rId291" Type="http://schemas.openxmlformats.org/officeDocument/2006/relationships/image" Target="media/image161.png"/><Relationship Id="rId292" Type="http://schemas.openxmlformats.org/officeDocument/2006/relationships/image" Target="media/image162.png"/><Relationship Id="rId293" Type="http://schemas.openxmlformats.org/officeDocument/2006/relationships/image" Target="media/image163.png"/><Relationship Id="rId294" Type="http://schemas.openxmlformats.org/officeDocument/2006/relationships/image" Target="media/image164.png"/><Relationship Id="rId295" Type="http://schemas.openxmlformats.org/officeDocument/2006/relationships/image" Target="media/image165.png"/><Relationship Id="rId296" Type="http://schemas.openxmlformats.org/officeDocument/2006/relationships/image" Target="media/image166.png"/><Relationship Id="rId297" Type="http://schemas.openxmlformats.org/officeDocument/2006/relationships/image" Target="media/image167.png"/><Relationship Id="rId298" Type="http://schemas.openxmlformats.org/officeDocument/2006/relationships/image" Target="media/image168.png"/><Relationship Id="rId299" Type="http://schemas.openxmlformats.org/officeDocument/2006/relationships/image" Target="media/image169.png"/><Relationship Id="rId300" Type="http://schemas.openxmlformats.org/officeDocument/2006/relationships/image" Target="media/image170.png"/><Relationship Id="rId301" Type="http://schemas.openxmlformats.org/officeDocument/2006/relationships/image" Target="media/image171.png"/><Relationship Id="rId302" Type="http://schemas.openxmlformats.org/officeDocument/2006/relationships/image" Target="media/image172.png"/><Relationship Id="rId303" Type="http://schemas.openxmlformats.org/officeDocument/2006/relationships/image" Target="media/image173.png"/><Relationship Id="rId304" Type="http://schemas.openxmlformats.org/officeDocument/2006/relationships/image" Target="media/image174.png"/><Relationship Id="rId305" Type="http://schemas.openxmlformats.org/officeDocument/2006/relationships/image" Target="media/image175.png"/><Relationship Id="rId306" Type="http://schemas.openxmlformats.org/officeDocument/2006/relationships/image" Target="media/image176.png"/><Relationship Id="rId307" Type="http://schemas.openxmlformats.org/officeDocument/2006/relationships/image" Target="media/image177.png"/><Relationship Id="rId308" Type="http://schemas.openxmlformats.org/officeDocument/2006/relationships/header" Target="header39.xml"/><Relationship Id="rId309" Type="http://schemas.openxmlformats.org/officeDocument/2006/relationships/footer" Target="footer41.xml"/><Relationship Id="rId310" Type="http://schemas.openxmlformats.org/officeDocument/2006/relationships/footer" Target="footer42.xml"/><Relationship Id="rId311" Type="http://schemas.openxmlformats.org/officeDocument/2006/relationships/image" Target="media/image178.jpg"/><Relationship Id="rId312" Type="http://schemas.openxmlformats.org/officeDocument/2006/relationships/image" Target="media/image179.png"/><Relationship Id="rId313" Type="http://schemas.openxmlformats.org/officeDocument/2006/relationships/hyperlink" Target="http://www.pir.sa.gov.au/petroleum/environment/register/seo%2C_eir_and_esa_reports" TargetMode="External"/><Relationship Id="rId314" Type="http://schemas.openxmlformats.org/officeDocument/2006/relationships/hyperlink" Target="http://www.pir.sa.gov.au/petroleum/environment/register/seo%2C_eir_and_esa_reports" TargetMode="External"/><Relationship Id="rId315" Type="http://schemas.openxmlformats.org/officeDocument/2006/relationships/header" Target="header40.xml"/><Relationship Id="rId316" Type="http://schemas.openxmlformats.org/officeDocument/2006/relationships/image" Target="media/image180.png"/><Relationship Id="rId317" Type="http://schemas.openxmlformats.org/officeDocument/2006/relationships/image" Target="media/image181.png"/><Relationship Id="rId318" Type="http://schemas.openxmlformats.org/officeDocument/2006/relationships/image" Target="media/image182.png"/><Relationship Id="rId319" Type="http://schemas.openxmlformats.org/officeDocument/2006/relationships/image" Target="media/image183.png"/><Relationship Id="rId320" Type="http://schemas.openxmlformats.org/officeDocument/2006/relationships/image" Target="media/image184.png"/><Relationship Id="rId321" Type="http://schemas.openxmlformats.org/officeDocument/2006/relationships/image" Target="media/image185.png"/><Relationship Id="rId322" Type="http://schemas.openxmlformats.org/officeDocument/2006/relationships/image" Target="media/image186.png"/><Relationship Id="rId323" Type="http://schemas.openxmlformats.org/officeDocument/2006/relationships/hyperlink" Target="http://minerals.pir.sa.gov.au/licensing_and_" TargetMode="External"/><Relationship Id="rId324" Type="http://schemas.openxmlformats.org/officeDocument/2006/relationships/hyperlink" Target="https://sarigbasis.pir.sa.gov.au/WebtopEw/ws/samref/sarig1/image/DDD/MGD001.pdf" TargetMode="External"/><Relationship Id="rId325" Type="http://schemas.openxmlformats.org/officeDocument/2006/relationships/hyperlink" Target="https://sarigbasis.pir.sa.gov.au/WebtopEw/ws/samref/sarig1/image/DDD/MGD001.pdf" TargetMode="External"/><Relationship Id="rId326" Type="http://schemas.openxmlformats.org/officeDocument/2006/relationships/hyperlink" Target="https://sarigbasis.pir.sa.gov.au/WebtopEw/ws/samref/sarig1/image/DDD/MGD001.pdf" TargetMode="External"/><Relationship Id="rId327" Type="http://schemas.openxmlformats.org/officeDocument/2006/relationships/hyperlink" Target="http://minerals.pir.sa.gov.au/licensing_and_regulation/mining_operations" TargetMode="External"/><Relationship Id="rId328" Type="http://schemas.openxmlformats.org/officeDocument/2006/relationships/hyperlink" Target="http://minerals.pir.sa.gov.au/licensing_and_regulation/mining_operations" TargetMode="External"/><Relationship Id="rId329" Type="http://schemas.openxmlformats.org/officeDocument/2006/relationships/hyperlink" Target="http://minerals.pir.sa.gov.au/licensing_and_regulation/mining_operations" TargetMode="External"/><Relationship Id="rId330" Type="http://schemas.openxmlformats.org/officeDocument/2006/relationships/header" Target="header41.xml"/><Relationship Id="rId331" Type="http://schemas.openxmlformats.org/officeDocument/2006/relationships/footer" Target="footer43.xml"/><Relationship Id="rId332" Type="http://schemas.openxmlformats.org/officeDocument/2006/relationships/hyperlink" Target="http://minerals.pir.sa.gov.au/sarig" TargetMode="External"/><Relationship Id="rId333" Type="http://schemas.openxmlformats.org/officeDocument/2006/relationships/hyperlink" Target="http://trove.nla.gov.au/" TargetMode="External"/><Relationship Id="rId334" Type="http://schemas.openxmlformats.org/officeDocument/2006/relationships/hyperlink" Target="http://www.strikeenergy.com.au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2015-12-21T10:09:32Z</dcterms:created>
  <dcterms:modified xsi:type="dcterms:W3CDTF">2015-12-21T10:09:32Z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2012-12-12T00:00:00Z</vt:filetime>
  </property>
  <property fmtid="{D5CDD505-2E9C-101B-9397-08002B2CF9AE}" pid="3" name="LastSaved">
    <vt:filetime>2015-12-20T00:00:00Z</vt:filetime>
  </property>
</Properties>
</file>